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202CF008" w14:textId="77777777" w:rsidR="00666A8A" w:rsidRDefault="00666A8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11977" w14:textId="1711C7DC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6EE5E4F9" w:rsidR="00766B1A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esperto in </w:t>
      </w:r>
      <w:r w:rsidR="00A76AA6" w:rsidRPr="0093630E">
        <w:rPr>
          <w:rFonts w:asciiTheme="minorHAnsi" w:hAnsiTheme="minorHAnsi" w:cstheme="minorHAnsi"/>
          <w:sz w:val="24"/>
          <w:szCs w:val="24"/>
        </w:rPr>
        <w:t>analisi di fattibilità economica finanziaria di un investimento per un progetto di riqualificazione i</w:t>
      </w:r>
      <w:r w:rsidR="00A76AA6" w:rsidRPr="00D71226">
        <w:rPr>
          <w:rFonts w:asciiTheme="minorHAnsi" w:hAnsiTheme="minorHAnsi" w:cstheme="minorHAnsi"/>
          <w:sz w:val="24"/>
          <w:szCs w:val="24"/>
        </w:rPr>
        <w:t>mmobiliare sul Campus</w:t>
      </w:r>
      <w:r w:rsidR="00EC2CA7" w:rsidRPr="00D71226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D71226">
        <w:rPr>
          <w:rFonts w:ascii="Calibri" w:hAnsi="Calibri" w:cs="Arial"/>
          <w:color w:val="000000"/>
          <w:sz w:val="24"/>
          <w:szCs w:val="24"/>
        </w:rPr>
        <w:t>di cui all’</w:t>
      </w:r>
      <w:r w:rsidRPr="00D71226">
        <w:rPr>
          <w:rFonts w:ascii="Calibri" w:hAnsi="Calibri" w:cs="Arial"/>
          <w:b/>
          <w:bCs/>
          <w:color w:val="000000"/>
          <w:sz w:val="24"/>
          <w:szCs w:val="24"/>
        </w:rPr>
        <w:t xml:space="preserve">Interpello n. </w:t>
      </w:r>
      <w:r w:rsidR="00D71226" w:rsidRPr="00D71226">
        <w:rPr>
          <w:rFonts w:ascii="Calibri" w:hAnsi="Calibri" w:cs="Arial"/>
          <w:b/>
          <w:bCs/>
          <w:color w:val="000000"/>
          <w:sz w:val="24"/>
          <w:szCs w:val="24"/>
        </w:rPr>
        <w:t>1/2022</w:t>
      </w:r>
      <w:r w:rsidRPr="00D71226">
        <w:rPr>
          <w:rFonts w:ascii="Calibri" w:hAnsi="Calibri" w:cs="Arial"/>
          <w:i/>
          <w:sz w:val="24"/>
          <w:szCs w:val="24"/>
        </w:rPr>
        <w:t>.</w:t>
      </w:r>
      <w:r w:rsidRPr="006968CC">
        <w:rPr>
          <w:rFonts w:ascii="Calibri" w:hAnsi="Calibri" w:cs="Arial"/>
          <w:i/>
          <w:sz w:val="24"/>
          <w:szCs w:val="24"/>
        </w:rPr>
        <w:t xml:space="preserve">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4D49D682" w14:textId="77777777" w:rsidR="00BF7B71" w:rsidRPr="003F5236" w:rsidRDefault="00BF7B71" w:rsidP="00BF7B71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F5236">
        <w:rPr>
          <w:rFonts w:asciiTheme="minorHAnsi" w:eastAsia="MS Mincho" w:hAnsiTheme="minorHAnsi" w:cstheme="minorHAnsi"/>
          <w:sz w:val="24"/>
          <w:szCs w:val="24"/>
          <w:lang w:eastAsia="ja-JP"/>
        </w:rPr>
        <w:t>di essere in possesso del Diploma di Laurea in______________________________</w:t>
      </w:r>
      <w:r w:rsidRPr="003F5236">
        <w:rPr>
          <w:rFonts w:asciiTheme="minorHAnsi" w:hAnsiTheme="minorHAnsi" w:cstheme="minorHAnsi"/>
          <w:color w:val="000000"/>
          <w:sz w:val="24"/>
          <w:szCs w:val="24"/>
        </w:rPr>
        <w:t>, conseguito in data _________________ presso ____________________</w:t>
      </w:r>
      <w:r w:rsidRPr="003F5236">
        <w:rPr>
          <w:rFonts w:asciiTheme="minorHAnsi" w:hAnsiTheme="minorHAnsi" w:cstheme="minorHAnsi"/>
          <w:bCs/>
          <w:color w:val="000000"/>
          <w:sz w:val="24"/>
          <w:szCs w:val="24"/>
        </w:rPr>
        <w:t>;</w:t>
      </w:r>
    </w:p>
    <w:p w14:paraId="04FA3D98" w14:textId="64C0E463" w:rsidR="00EC2CA7" w:rsidRPr="00B20A72" w:rsidRDefault="00EC2CA7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ind w:left="357" w:hanging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essere in possesso di </w:t>
      </w:r>
      <w:r w:rsidR="0093630E" w:rsidRPr="0093630E">
        <w:rPr>
          <w:rFonts w:ascii="Calibri" w:eastAsia="MS Mincho" w:hAnsi="Calibri"/>
          <w:sz w:val="24"/>
          <w:szCs w:val="24"/>
          <w:lang w:eastAsia="ja-JP"/>
        </w:rPr>
        <w:t>e</w:t>
      </w:r>
      <w:r w:rsidR="00A76AA6" w:rsidRPr="0093630E">
        <w:rPr>
          <w:rFonts w:asciiTheme="minorHAnsi" w:hAnsiTheme="minorHAnsi" w:cstheme="minorHAnsi"/>
          <w:sz w:val="24"/>
          <w:szCs w:val="24"/>
        </w:rPr>
        <w:t xml:space="preserve">sperienza </w:t>
      </w:r>
      <w:r w:rsidR="00BF7B71">
        <w:rPr>
          <w:rFonts w:asciiTheme="minorHAnsi" w:hAnsiTheme="minorHAnsi" w:cstheme="minorHAnsi"/>
          <w:sz w:val="24"/>
          <w:szCs w:val="24"/>
        </w:rPr>
        <w:t>lavorativa relativa a</w:t>
      </w:r>
      <w:r w:rsidR="00A76AA6" w:rsidRPr="0093630E">
        <w:rPr>
          <w:rFonts w:asciiTheme="minorHAnsi" w:hAnsiTheme="minorHAnsi" w:cstheme="minorHAnsi"/>
          <w:sz w:val="24"/>
          <w:szCs w:val="24"/>
        </w:rPr>
        <w:t xml:space="preserve"> capitolati tecnici, estimo immobiliare e </w:t>
      </w:r>
      <w:r w:rsidR="00A76AA6" w:rsidRPr="00BF7B71">
        <w:rPr>
          <w:rFonts w:asciiTheme="minorHAnsi" w:hAnsiTheme="minorHAnsi" w:cstheme="minorHAnsi"/>
          <w:i/>
          <w:iCs/>
          <w:sz w:val="24"/>
          <w:szCs w:val="24"/>
        </w:rPr>
        <w:t>business planning</w:t>
      </w:r>
      <w:r w:rsidR="0093630E" w:rsidRPr="0093630E">
        <w:rPr>
          <w:rFonts w:asciiTheme="minorHAnsi" w:hAnsiTheme="minorHAnsi" w:cstheme="minorHAnsi"/>
          <w:iCs/>
          <w:sz w:val="24"/>
          <w:szCs w:val="24"/>
        </w:rPr>
        <w:t>;</w:t>
      </w:r>
    </w:p>
    <w:p w14:paraId="4A82DB3C" w14:textId="12AC7F33" w:rsidR="00B20A72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EC2CA7">
        <w:rPr>
          <w:rFonts w:ascii="Calibri" w:hAnsi="Calibri" w:cs="Arial"/>
          <w:color w:val="000000"/>
          <w:sz w:val="24"/>
          <w:szCs w:val="24"/>
        </w:rPr>
        <w:t xml:space="preserve">di essere disponibile allo svolgimento della prestazione </w:t>
      </w:r>
      <w:r w:rsidR="00BF7B71" w:rsidRPr="00E313F2">
        <w:rPr>
          <w:rFonts w:ascii="Calibri" w:hAnsi="Calibri" w:cs="Arial"/>
          <w:sz w:val="24"/>
          <w:szCs w:val="24"/>
        </w:rPr>
        <w:t>da</w:t>
      </w:r>
      <w:r w:rsidR="00BF7B71">
        <w:rPr>
          <w:rFonts w:ascii="Calibri" w:hAnsi="Calibri" w:cs="Arial"/>
          <w:sz w:val="24"/>
          <w:szCs w:val="24"/>
        </w:rPr>
        <w:t>l mese di</w:t>
      </w:r>
      <w:r w:rsidR="00BF7B71" w:rsidRPr="00E313F2">
        <w:rPr>
          <w:rFonts w:ascii="Calibri" w:hAnsi="Calibri" w:cs="Arial"/>
          <w:sz w:val="24"/>
          <w:szCs w:val="24"/>
        </w:rPr>
        <w:t xml:space="preserve"> febbraio 2022</w:t>
      </w:r>
      <w:r w:rsidR="00EC2CA7">
        <w:rPr>
          <w:rFonts w:ascii="Calibri" w:hAnsi="Calibri" w:cs="Arial"/>
          <w:b/>
          <w:bCs/>
          <w:color w:val="000000"/>
          <w:sz w:val="24"/>
          <w:szCs w:val="24"/>
        </w:rPr>
        <w:t>.</w:t>
      </w: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85B92" w14:textId="77777777" w:rsidR="00612526" w:rsidRDefault="00612526" w:rsidP="00EA00D8">
      <w:r>
        <w:separator/>
      </w:r>
    </w:p>
  </w:endnote>
  <w:endnote w:type="continuationSeparator" w:id="0">
    <w:p w14:paraId="471C1C91" w14:textId="77777777" w:rsidR="00612526" w:rsidRDefault="00612526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0E5944B4" w:rsidR="005F7CC1" w:rsidRPr="00452AE1" w:rsidRDefault="00452AE1" w:rsidP="00452AE1">
    <w:pPr>
      <w:pStyle w:val="Pidipagina"/>
      <w:ind w:right="360"/>
      <w:jc w:val="right"/>
      <w:rPr>
        <w:i/>
        <w:iCs/>
      </w:rPr>
    </w:pPr>
    <w:r w:rsidRPr="00452AE1">
      <w:rPr>
        <w:i/>
        <w:iCs/>
      </w:rPr>
      <w:t>Aggiornamento del 21.10.2021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580C35D2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AB44" w14:textId="77777777" w:rsidR="00612526" w:rsidRDefault="00612526" w:rsidP="00EA00D8">
      <w:r>
        <w:separator/>
      </w:r>
    </w:p>
  </w:footnote>
  <w:footnote w:type="continuationSeparator" w:id="0">
    <w:p w14:paraId="571EBCFF" w14:textId="77777777" w:rsidR="00612526" w:rsidRDefault="00612526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677990E1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C64E5" w14:textId="3BA3D43C" w:rsidR="005F7CC1" w:rsidRPr="00666A8A" w:rsidRDefault="00666A8A" w:rsidP="00666A8A">
    <w:pPr>
      <w:pageBreakBefore/>
      <w:autoSpaceDE w:val="0"/>
      <w:autoSpaceDN w:val="0"/>
      <w:adjustRightInd w:val="0"/>
      <w:spacing w:before="120" w:line="276" w:lineRule="auto"/>
      <w:jc w:val="right"/>
      <w:rPr>
        <w:rFonts w:ascii="Calibri" w:hAnsi="Calibri" w:cs="Arial"/>
        <w:color w:val="000000"/>
        <w:sz w:val="24"/>
        <w:szCs w:val="24"/>
      </w:rPr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 xml:space="preserve">simile della risposta a interpello riservato al personale dipendente.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77A3C"/>
    <w:rsid w:val="00080065"/>
    <w:rsid w:val="00086169"/>
    <w:rsid w:val="000865E3"/>
    <w:rsid w:val="000866A3"/>
    <w:rsid w:val="0009737A"/>
    <w:rsid w:val="000C0033"/>
    <w:rsid w:val="000D66B6"/>
    <w:rsid w:val="000E27C4"/>
    <w:rsid w:val="001950C2"/>
    <w:rsid w:val="001A6940"/>
    <w:rsid w:val="001C41BA"/>
    <w:rsid w:val="00237DF0"/>
    <w:rsid w:val="00270534"/>
    <w:rsid w:val="00277641"/>
    <w:rsid w:val="002D5686"/>
    <w:rsid w:val="00301298"/>
    <w:rsid w:val="003015C5"/>
    <w:rsid w:val="00303FC1"/>
    <w:rsid w:val="00320772"/>
    <w:rsid w:val="00323EDD"/>
    <w:rsid w:val="00335262"/>
    <w:rsid w:val="003358CE"/>
    <w:rsid w:val="003419DF"/>
    <w:rsid w:val="00350E05"/>
    <w:rsid w:val="00385ECD"/>
    <w:rsid w:val="003A3BBD"/>
    <w:rsid w:val="003A5860"/>
    <w:rsid w:val="003C1F12"/>
    <w:rsid w:val="003C3917"/>
    <w:rsid w:val="004153C0"/>
    <w:rsid w:val="0041641A"/>
    <w:rsid w:val="00432C73"/>
    <w:rsid w:val="00452AE1"/>
    <w:rsid w:val="00453B40"/>
    <w:rsid w:val="00490B45"/>
    <w:rsid w:val="004A036A"/>
    <w:rsid w:val="00516578"/>
    <w:rsid w:val="00524204"/>
    <w:rsid w:val="0052678D"/>
    <w:rsid w:val="00530CBE"/>
    <w:rsid w:val="00577602"/>
    <w:rsid w:val="00580B3C"/>
    <w:rsid w:val="00583DB9"/>
    <w:rsid w:val="005A0574"/>
    <w:rsid w:val="005F1142"/>
    <w:rsid w:val="005F7CC1"/>
    <w:rsid w:val="006010A1"/>
    <w:rsid w:val="00612526"/>
    <w:rsid w:val="00626663"/>
    <w:rsid w:val="00634D3A"/>
    <w:rsid w:val="006433F2"/>
    <w:rsid w:val="00651594"/>
    <w:rsid w:val="00666A8A"/>
    <w:rsid w:val="006968CC"/>
    <w:rsid w:val="006A1E34"/>
    <w:rsid w:val="006F2401"/>
    <w:rsid w:val="00700F3A"/>
    <w:rsid w:val="00710C47"/>
    <w:rsid w:val="00735F73"/>
    <w:rsid w:val="007419DA"/>
    <w:rsid w:val="00757216"/>
    <w:rsid w:val="0075776F"/>
    <w:rsid w:val="00765FF3"/>
    <w:rsid w:val="00766B1A"/>
    <w:rsid w:val="007750BC"/>
    <w:rsid w:val="007754F6"/>
    <w:rsid w:val="00777606"/>
    <w:rsid w:val="007A4B8C"/>
    <w:rsid w:val="007F4584"/>
    <w:rsid w:val="00834C05"/>
    <w:rsid w:val="0085226F"/>
    <w:rsid w:val="00857432"/>
    <w:rsid w:val="00892DD4"/>
    <w:rsid w:val="008B4ECC"/>
    <w:rsid w:val="008D662C"/>
    <w:rsid w:val="00901CC9"/>
    <w:rsid w:val="00904533"/>
    <w:rsid w:val="0093630E"/>
    <w:rsid w:val="00942295"/>
    <w:rsid w:val="0094765E"/>
    <w:rsid w:val="00950EBF"/>
    <w:rsid w:val="00966431"/>
    <w:rsid w:val="00991863"/>
    <w:rsid w:val="009936CE"/>
    <w:rsid w:val="009A3D94"/>
    <w:rsid w:val="009B0500"/>
    <w:rsid w:val="009D636A"/>
    <w:rsid w:val="00A02391"/>
    <w:rsid w:val="00A121C1"/>
    <w:rsid w:val="00A47F43"/>
    <w:rsid w:val="00A50B99"/>
    <w:rsid w:val="00A75FC2"/>
    <w:rsid w:val="00A76AA6"/>
    <w:rsid w:val="00AC3573"/>
    <w:rsid w:val="00AC379B"/>
    <w:rsid w:val="00AC5493"/>
    <w:rsid w:val="00AD1276"/>
    <w:rsid w:val="00AF3F46"/>
    <w:rsid w:val="00B00D8E"/>
    <w:rsid w:val="00B20A72"/>
    <w:rsid w:val="00B3189D"/>
    <w:rsid w:val="00B338CF"/>
    <w:rsid w:val="00B604BD"/>
    <w:rsid w:val="00B70162"/>
    <w:rsid w:val="00B7167B"/>
    <w:rsid w:val="00B720CD"/>
    <w:rsid w:val="00B74D65"/>
    <w:rsid w:val="00BA3B01"/>
    <w:rsid w:val="00BF4EEC"/>
    <w:rsid w:val="00BF7B71"/>
    <w:rsid w:val="00C142B9"/>
    <w:rsid w:val="00C257B6"/>
    <w:rsid w:val="00C3641C"/>
    <w:rsid w:val="00C8132B"/>
    <w:rsid w:val="00CE16CA"/>
    <w:rsid w:val="00D15C87"/>
    <w:rsid w:val="00D25F6F"/>
    <w:rsid w:val="00D32154"/>
    <w:rsid w:val="00D51800"/>
    <w:rsid w:val="00D71226"/>
    <w:rsid w:val="00D74CCE"/>
    <w:rsid w:val="00D75EAB"/>
    <w:rsid w:val="00D92873"/>
    <w:rsid w:val="00DC687B"/>
    <w:rsid w:val="00DD689A"/>
    <w:rsid w:val="00DE4505"/>
    <w:rsid w:val="00DE7BC9"/>
    <w:rsid w:val="00E05447"/>
    <w:rsid w:val="00E154D3"/>
    <w:rsid w:val="00E313F2"/>
    <w:rsid w:val="00E4612B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813603-0D5E-49BC-AD78-72EDAF7AB398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</TotalTime>
  <Pages>1</Pages>
  <Words>242</Words>
  <Characters>1548</Characters>
  <Application>Microsoft Office Word</Application>
  <DocSecurity>0</DocSecurity>
  <Lines>26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1777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3</cp:revision>
  <cp:lastPrinted>2015-09-30T14:37:00Z</cp:lastPrinted>
  <dcterms:created xsi:type="dcterms:W3CDTF">2022-01-17T15:49:00Z</dcterms:created>
  <dcterms:modified xsi:type="dcterms:W3CDTF">2022-01-17T15:50:00Z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