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C47FA" w14:textId="3702028D" w:rsidR="00766B1A" w:rsidRPr="00340557" w:rsidRDefault="00766B1A" w:rsidP="00766B1A">
      <w:pPr>
        <w:pageBreakBefore/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20828EAB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7F520A">
        <w:rPr>
          <w:rFonts w:ascii="Calibri" w:hAnsi="Calibri" w:cs="Arial"/>
          <w:b/>
          <w:bCs/>
          <w:color w:val="000000"/>
          <w:sz w:val="24"/>
          <w:szCs w:val="24"/>
        </w:rPr>
        <w:t>Risorse Umane</w:t>
      </w:r>
    </w:p>
    <w:p w14:paraId="11EA29D1" w14:textId="0A673F48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 xml:space="preserve">Sezione </w:t>
      </w:r>
      <w:r w:rsidR="007F520A">
        <w:rPr>
          <w:rFonts w:ascii="Calibri" w:hAnsi="Calibri" w:cs="Arial"/>
          <w:b/>
          <w:bCs/>
          <w:color w:val="000000"/>
          <w:sz w:val="24"/>
          <w:szCs w:val="24"/>
        </w:rPr>
        <w:t>Amministrazione e Personale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2C1917BA" w14:textId="77777777" w:rsidR="005D6D17" w:rsidRDefault="005D6D17" w:rsidP="0013698D">
      <w:pPr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11977" w14:textId="1DAA5F5C" w:rsidR="00766B1A" w:rsidRPr="00340557" w:rsidRDefault="00766B1A" w:rsidP="0013698D">
      <w:pPr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13698D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357" w:hanging="357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13698D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357" w:hanging="357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3B637F73" w:rsidR="00766B1A" w:rsidRDefault="00766B1A" w:rsidP="0013698D">
      <w:pPr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 xml:space="preserve">l’incarico in qualità di </w:t>
      </w:r>
      <w:r w:rsidR="00145C01" w:rsidRPr="00145C01">
        <w:rPr>
          <w:rFonts w:ascii="Calibri" w:hAnsi="Calibri" w:cs="Arial"/>
          <w:color w:val="000000"/>
          <w:sz w:val="24"/>
          <w:szCs w:val="24"/>
        </w:rPr>
        <w:t>esperto in comunicazione e racconto di nuovi tecnologie e nuovi linguaggi</w:t>
      </w:r>
      <w:r w:rsidR="00145C01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di cui </w:t>
      </w:r>
      <w:r w:rsidRPr="00E56692">
        <w:rPr>
          <w:rFonts w:ascii="Calibri" w:hAnsi="Calibri" w:cs="Arial"/>
          <w:color w:val="000000"/>
          <w:sz w:val="24"/>
          <w:szCs w:val="24"/>
        </w:rPr>
        <w:t>all’</w:t>
      </w:r>
      <w:r w:rsidRPr="00E56692">
        <w:rPr>
          <w:rFonts w:ascii="Calibri" w:hAnsi="Calibri" w:cs="Arial"/>
          <w:b/>
          <w:bCs/>
          <w:color w:val="000000"/>
          <w:sz w:val="24"/>
          <w:szCs w:val="24"/>
        </w:rPr>
        <w:t xml:space="preserve">Interpello n. </w:t>
      </w:r>
      <w:r w:rsidR="008A5AF3">
        <w:rPr>
          <w:rFonts w:ascii="Calibri" w:hAnsi="Calibri" w:cs="Arial"/>
          <w:b/>
          <w:bCs/>
          <w:color w:val="000000"/>
          <w:sz w:val="24"/>
          <w:szCs w:val="24"/>
        </w:rPr>
        <w:t>14/2022</w:t>
      </w:r>
      <w:r w:rsidRPr="00E56692">
        <w:rPr>
          <w:rFonts w:ascii="Calibri" w:hAnsi="Calibri" w:cs="Arial"/>
          <w:i/>
          <w:sz w:val="24"/>
          <w:szCs w:val="24"/>
        </w:rPr>
        <w:t>.</w:t>
      </w:r>
      <w:r w:rsidRPr="006968CC">
        <w:rPr>
          <w:rFonts w:ascii="Calibri" w:hAnsi="Calibri" w:cs="Arial"/>
          <w:i/>
          <w:sz w:val="24"/>
          <w:szCs w:val="24"/>
        </w:rPr>
        <w:t xml:space="preserve"> </w:t>
      </w:r>
    </w:p>
    <w:p w14:paraId="309D536A" w14:textId="1E80B57F" w:rsidR="00AD1276" w:rsidRPr="00AD1276" w:rsidRDefault="00766B1A" w:rsidP="0013698D">
      <w:pPr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07A4F" w:rsidRDefault="00AD1276" w:rsidP="0013698D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di essere dipendente di Area Science Park a far data dal </w:t>
      </w:r>
      <w:r w:rsidR="00EC2CA7"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_____________ </w:t>
      </w:r>
      <w:r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con il profilo professionale di </w:t>
      </w:r>
      <w:r w:rsidR="00EC2CA7" w:rsidRPr="00E07A4F">
        <w:rPr>
          <w:rFonts w:asciiTheme="minorHAnsi" w:hAnsiTheme="minorHAnsi" w:cstheme="minorHAnsi"/>
          <w:color w:val="000000"/>
          <w:sz w:val="24"/>
          <w:szCs w:val="24"/>
        </w:rPr>
        <w:t>_______________________________________</w:t>
      </w:r>
      <w:r w:rsidRPr="00E07A4F">
        <w:rPr>
          <w:rFonts w:asciiTheme="minorHAnsi" w:hAnsiTheme="minorHAnsi" w:cstheme="minorHAnsi"/>
          <w:color w:val="000000"/>
          <w:sz w:val="24"/>
          <w:szCs w:val="24"/>
        </w:rPr>
        <w:t xml:space="preserve">; </w:t>
      </w:r>
    </w:p>
    <w:p w14:paraId="1F235497" w14:textId="66C7D9BA" w:rsidR="00E07A4F" w:rsidRPr="00E07A4F" w:rsidRDefault="00E07A4F" w:rsidP="0013698D">
      <w:pPr>
        <w:pStyle w:val="Paragrafoelenco"/>
        <w:numPr>
          <w:ilvl w:val="0"/>
          <w:numId w:val="5"/>
        </w:numPr>
        <w:spacing w:after="120" w:line="276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hAnsiTheme="minorHAnsi" w:cstheme="minorHAnsi"/>
          <w:sz w:val="24"/>
          <w:szCs w:val="24"/>
        </w:rPr>
        <w:t xml:space="preserve">di essere iscritto all’albo </w:t>
      </w:r>
      <w:r w:rsidR="005D6D17">
        <w:rPr>
          <w:rFonts w:asciiTheme="minorHAnsi" w:hAnsiTheme="minorHAnsi" w:cstheme="minorHAnsi"/>
          <w:sz w:val="24"/>
          <w:szCs w:val="24"/>
        </w:rPr>
        <w:t xml:space="preserve">professionale dei giornalisti; </w:t>
      </w:r>
    </w:p>
    <w:p w14:paraId="402D4D61" w14:textId="38DED6CD" w:rsidR="00E07A4F" w:rsidRPr="00E07A4F" w:rsidRDefault="00EC2CA7" w:rsidP="0013698D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hanging="35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07A4F">
        <w:rPr>
          <w:rFonts w:asciiTheme="minorHAnsi" w:eastAsia="MS Mincho" w:hAnsiTheme="minorHAnsi" w:cstheme="minorHAnsi"/>
          <w:sz w:val="24"/>
          <w:szCs w:val="24"/>
          <w:lang w:eastAsia="ja-JP"/>
        </w:rPr>
        <w:t>di essere in possesso d</w:t>
      </w:r>
      <w:r w:rsidR="00E07A4F" w:rsidRPr="00E07A4F">
        <w:rPr>
          <w:rFonts w:asciiTheme="minorHAnsi" w:eastAsia="MS Mincho" w:hAnsiTheme="minorHAnsi" w:cstheme="minorHAnsi"/>
          <w:sz w:val="24"/>
          <w:szCs w:val="24"/>
          <w:lang w:eastAsia="ja-JP"/>
        </w:rPr>
        <w:t>ella seguente es</w:t>
      </w:r>
      <w:r w:rsidR="00E07A4F" w:rsidRPr="00E07A4F">
        <w:rPr>
          <w:rFonts w:asciiTheme="minorHAnsi" w:hAnsiTheme="minorHAnsi" w:cstheme="minorHAnsi"/>
          <w:sz w:val="24"/>
          <w:szCs w:val="24"/>
        </w:rPr>
        <w:t xml:space="preserve">perienza professionale e </w:t>
      </w:r>
      <w:r w:rsidR="00B0647E">
        <w:rPr>
          <w:rFonts w:asciiTheme="minorHAnsi" w:hAnsiTheme="minorHAnsi" w:cstheme="minorHAnsi"/>
          <w:sz w:val="24"/>
          <w:szCs w:val="24"/>
        </w:rPr>
        <w:t xml:space="preserve">delle seguenti </w:t>
      </w:r>
      <w:r w:rsidR="00E07A4F" w:rsidRPr="00E07A4F">
        <w:rPr>
          <w:rFonts w:asciiTheme="minorHAnsi" w:hAnsiTheme="minorHAnsi" w:cstheme="minorHAnsi"/>
          <w:sz w:val="24"/>
          <w:szCs w:val="24"/>
        </w:rPr>
        <w:t xml:space="preserve">caratteristiche curricolari: </w:t>
      </w:r>
    </w:p>
    <w:p w14:paraId="266BE8D9" w14:textId="77777777" w:rsidR="005D6D17" w:rsidRDefault="005D6D17" w:rsidP="005D6D17">
      <w:pPr>
        <w:pStyle w:val="Paragrafoelenco"/>
        <w:numPr>
          <w:ilvl w:val="1"/>
          <w:numId w:val="5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9F43E4">
        <w:rPr>
          <w:sz w:val="24"/>
          <w:szCs w:val="24"/>
        </w:rPr>
        <w:t>Aver maturato almeno 15 anni di esperienza nella conduzione di programmi di approfondimento</w:t>
      </w:r>
      <w:r w:rsidRPr="00BE1C8B">
        <w:rPr>
          <w:sz w:val="24"/>
          <w:szCs w:val="24"/>
        </w:rPr>
        <w:t xml:space="preserve"> </w:t>
      </w:r>
      <w:r w:rsidRPr="009F43E4">
        <w:rPr>
          <w:sz w:val="24"/>
          <w:szCs w:val="24"/>
        </w:rPr>
        <w:t>giornalistico radiofonico/televisivo in onda su reti nazionali</w:t>
      </w:r>
      <w:r>
        <w:rPr>
          <w:sz w:val="24"/>
          <w:szCs w:val="24"/>
        </w:rPr>
        <w:t>;</w:t>
      </w:r>
    </w:p>
    <w:p w14:paraId="14D082DC" w14:textId="77777777" w:rsidR="005D6D17" w:rsidRPr="005D6D17" w:rsidRDefault="005D6D17" w:rsidP="005D6D17">
      <w:pPr>
        <w:pStyle w:val="Paragrafoelenco"/>
        <w:numPr>
          <w:ilvl w:val="1"/>
          <w:numId w:val="5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5D6D17">
        <w:rPr>
          <w:sz w:val="24"/>
          <w:szCs w:val="24"/>
        </w:rPr>
        <w:t>Comprovata esperienza nel comunicare e divulgare tematiche legate alle nuove tecnologie digitali, i nuovi mestieri, e i nuovi linguaggi</w:t>
      </w:r>
    </w:p>
    <w:p w14:paraId="1E38E3FA" w14:textId="45D7B611" w:rsidR="005D6D17" w:rsidRDefault="005D6D17" w:rsidP="005D6D17">
      <w:pPr>
        <w:pStyle w:val="Paragrafoelenco"/>
        <w:numPr>
          <w:ilvl w:val="1"/>
          <w:numId w:val="5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9F43E4">
        <w:rPr>
          <w:sz w:val="24"/>
          <w:szCs w:val="24"/>
        </w:rPr>
        <w:t>Pregressa e comprovata esperienza nella moderazione di eventi, tavole rotonde e workshop sui predetti temi</w:t>
      </w:r>
      <w:r>
        <w:rPr>
          <w:sz w:val="24"/>
          <w:szCs w:val="24"/>
        </w:rPr>
        <w:t>;</w:t>
      </w:r>
      <w:r w:rsidRPr="009F43E4">
        <w:rPr>
          <w:sz w:val="24"/>
          <w:szCs w:val="24"/>
        </w:rPr>
        <w:t xml:space="preserve">  </w:t>
      </w:r>
    </w:p>
    <w:p w14:paraId="4A82DB3C" w14:textId="34CC8ADD" w:rsidR="00B20A72" w:rsidRPr="00B0647E" w:rsidRDefault="008A5AF3" w:rsidP="0013698D">
      <w:pPr>
        <w:pStyle w:val="Paragrafoelenco"/>
        <w:numPr>
          <w:ilvl w:val="0"/>
          <w:numId w:val="5"/>
        </w:numPr>
        <w:spacing w:after="120" w:line="276" w:lineRule="auto"/>
        <w:ind w:hanging="357"/>
        <w:jc w:val="both"/>
        <w:rPr>
          <w:rFonts w:cs="Arial"/>
          <w:sz w:val="24"/>
          <w:szCs w:val="24"/>
        </w:rPr>
      </w:pPr>
      <w:r>
        <w:rPr>
          <w:rFonts w:eastAsia="MS Mincho"/>
          <w:sz w:val="24"/>
          <w:szCs w:val="24"/>
          <w:lang w:eastAsia="ja-JP"/>
        </w:rPr>
        <w:t>di e</w:t>
      </w:r>
      <w:r w:rsidR="00E07A4F" w:rsidRPr="00BE0C9C">
        <w:rPr>
          <w:rFonts w:eastAsia="MS Mincho"/>
          <w:sz w:val="24"/>
          <w:szCs w:val="24"/>
          <w:lang w:eastAsia="ja-JP"/>
        </w:rPr>
        <w:t xml:space="preserve">ssere disponibile allo svolgimento della prestazione </w:t>
      </w:r>
      <w:r w:rsidR="00E07A4F">
        <w:rPr>
          <w:rFonts w:eastAsia="MS Mincho"/>
          <w:sz w:val="24"/>
          <w:szCs w:val="24"/>
          <w:lang w:eastAsia="ja-JP"/>
        </w:rPr>
        <w:t xml:space="preserve">nel periodo </w:t>
      </w:r>
      <w:r w:rsidR="00E07A4F" w:rsidRPr="00BE0C9C">
        <w:rPr>
          <w:rFonts w:eastAsia="MS Mincho"/>
          <w:sz w:val="24"/>
          <w:szCs w:val="24"/>
          <w:lang w:eastAsia="ja-JP"/>
        </w:rPr>
        <w:t>1</w:t>
      </w:r>
      <w:r w:rsidR="005D6D17">
        <w:rPr>
          <w:rFonts w:eastAsia="MS Mincho"/>
          <w:sz w:val="24"/>
          <w:szCs w:val="24"/>
          <w:lang w:eastAsia="ja-JP"/>
        </w:rPr>
        <w:t>5</w:t>
      </w:r>
      <w:r w:rsidR="00E07A4F">
        <w:rPr>
          <w:rFonts w:eastAsia="MS Mincho"/>
          <w:sz w:val="24"/>
          <w:szCs w:val="24"/>
          <w:lang w:eastAsia="ja-JP"/>
        </w:rPr>
        <w:t>-</w:t>
      </w:r>
      <w:r w:rsidR="005D6D17">
        <w:rPr>
          <w:rFonts w:eastAsia="MS Mincho"/>
          <w:sz w:val="24"/>
          <w:szCs w:val="24"/>
          <w:lang w:eastAsia="ja-JP"/>
        </w:rPr>
        <w:t>24</w:t>
      </w:r>
      <w:r w:rsidR="00E07A4F" w:rsidRPr="00BE0C9C">
        <w:rPr>
          <w:rFonts w:eastAsia="MS Mincho"/>
          <w:sz w:val="24"/>
          <w:szCs w:val="24"/>
          <w:lang w:eastAsia="ja-JP"/>
        </w:rPr>
        <w:t xml:space="preserve"> settembre 2022</w:t>
      </w:r>
      <w:r w:rsidR="00EC2CA7" w:rsidRPr="00B0647E">
        <w:rPr>
          <w:rFonts w:cs="Arial"/>
          <w:b/>
          <w:bCs/>
          <w:color w:val="000000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8A5AF3">
        <w:tc>
          <w:tcPr>
            <w:tcW w:w="4815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24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77F42" w14:textId="77777777" w:rsidR="00D96B30" w:rsidRDefault="00D96B30" w:rsidP="00EA00D8">
      <w:r>
        <w:separator/>
      </w:r>
    </w:p>
  </w:endnote>
  <w:endnote w:type="continuationSeparator" w:id="0">
    <w:p w14:paraId="47159961" w14:textId="77777777" w:rsidR="00D96B30" w:rsidRDefault="00D96B30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44C10A69" w:rsidR="005F7CC1" w:rsidRPr="00452AE1" w:rsidRDefault="005F7CC1" w:rsidP="00612887">
    <w:pPr>
      <w:pStyle w:val="Pidipagina"/>
      <w:ind w:right="360"/>
      <w:jc w:val="right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24F4C" w14:textId="77777777" w:rsidR="00D96B30" w:rsidRDefault="00D96B30" w:rsidP="00EA00D8">
      <w:r>
        <w:separator/>
      </w:r>
    </w:p>
  </w:footnote>
  <w:footnote w:type="continuationSeparator" w:id="0">
    <w:p w14:paraId="778A3664" w14:textId="77777777" w:rsidR="00D96B30" w:rsidRDefault="00D96B30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58670136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928F" w14:textId="29546BAC" w:rsidR="005F7CC1" w:rsidRDefault="00B00A4B" w:rsidP="00B00A4B">
    <w:pPr>
      <w:pStyle w:val="Intestazione"/>
      <w:tabs>
        <w:tab w:val="clear" w:pos="9638"/>
        <w:tab w:val="left" w:pos="284"/>
        <w:tab w:val="right" w:pos="9781"/>
      </w:tabs>
      <w:jc w:val="right"/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>simile della risposta a interpello riservato al personale dipendente.</w:t>
    </w:r>
  </w:p>
  <w:p w14:paraId="42AC64E5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33ECE"/>
    <w:multiLevelType w:val="hybridMultilevel"/>
    <w:tmpl w:val="75720B88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E7AEAD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4D6D89"/>
    <w:multiLevelType w:val="hybridMultilevel"/>
    <w:tmpl w:val="C30ACCF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950AE1"/>
    <w:multiLevelType w:val="hybridMultilevel"/>
    <w:tmpl w:val="5D423D3A"/>
    <w:lvl w:ilvl="0" w:tplc="E6D6223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8448790">
    <w:abstractNumId w:val="0"/>
  </w:num>
  <w:num w:numId="2" w16cid:durableId="565729732">
    <w:abstractNumId w:val="5"/>
  </w:num>
  <w:num w:numId="3" w16cid:durableId="1468354582">
    <w:abstractNumId w:val="11"/>
  </w:num>
  <w:num w:numId="4" w16cid:durableId="366951533">
    <w:abstractNumId w:val="3"/>
  </w:num>
  <w:num w:numId="5" w16cid:durableId="662052704">
    <w:abstractNumId w:val="10"/>
  </w:num>
  <w:num w:numId="6" w16cid:durableId="186716498">
    <w:abstractNumId w:val="8"/>
  </w:num>
  <w:num w:numId="7" w16cid:durableId="2053531834">
    <w:abstractNumId w:val="2"/>
  </w:num>
  <w:num w:numId="8" w16cid:durableId="1098020497">
    <w:abstractNumId w:val="6"/>
  </w:num>
  <w:num w:numId="9" w16cid:durableId="114952322">
    <w:abstractNumId w:val="1"/>
  </w:num>
  <w:num w:numId="10" w16cid:durableId="1256011729">
    <w:abstractNumId w:val="4"/>
  </w:num>
  <w:num w:numId="11" w16cid:durableId="245848459">
    <w:abstractNumId w:val="13"/>
  </w:num>
  <w:num w:numId="12" w16cid:durableId="1096445424">
    <w:abstractNumId w:val="7"/>
  </w:num>
  <w:num w:numId="13" w16cid:durableId="869683594">
    <w:abstractNumId w:val="12"/>
  </w:num>
  <w:num w:numId="14" w16cid:durableId="1795099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4736E"/>
    <w:rsid w:val="000567FF"/>
    <w:rsid w:val="0006413B"/>
    <w:rsid w:val="00077A3C"/>
    <w:rsid w:val="00081BC4"/>
    <w:rsid w:val="00086169"/>
    <w:rsid w:val="000865E3"/>
    <w:rsid w:val="0009737A"/>
    <w:rsid w:val="000B17D4"/>
    <w:rsid w:val="000B307F"/>
    <w:rsid w:val="000C0033"/>
    <w:rsid w:val="000D66B6"/>
    <w:rsid w:val="000E27C4"/>
    <w:rsid w:val="001105C8"/>
    <w:rsid w:val="0013698D"/>
    <w:rsid w:val="00145C01"/>
    <w:rsid w:val="00185D71"/>
    <w:rsid w:val="001950C2"/>
    <w:rsid w:val="001A3C6E"/>
    <w:rsid w:val="001A6204"/>
    <w:rsid w:val="001A6940"/>
    <w:rsid w:val="001C41BA"/>
    <w:rsid w:val="002220EB"/>
    <w:rsid w:val="00237DF0"/>
    <w:rsid w:val="00252796"/>
    <w:rsid w:val="00266C01"/>
    <w:rsid w:val="00270534"/>
    <w:rsid w:val="00277641"/>
    <w:rsid w:val="002D5686"/>
    <w:rsid w:val="002F31F6"/>
    <w:rsid w:val="00301298"/>
    <w:rsid w:val="0030215B"/>
    <w:rsid w:val="00303FC1"/>
    <w:rsid w:val="00320772"/>
    <w:rsid w:val="00321813"/>
    <w:rsid w:val="00323EDD"/>
    <w:rsid w:val="003358CE"/>
    <w:rsid w:val="00350E05"/>
    <w:rsid w:val="00385ECD"/>
    <w:rsid w:val="003A3BBD"/>
    <w:rsid w:val="003A5860"/>
    <w:rsid w:val="003C1F12"/>
    <w:rsid w:val="003C3917"/>
    <w:rsid w:val="003C754D"/>
    <w:rsid w:val="004153C0"/>
    <w:rsid w:val="0041641A"/>
    <w:rsid w:val="00421D4B"/>
    <w:rsid w:val="004277B2"/>
    <w:rsid w:val="00432C73"/>
    <w:rsid w:val="00452AE1"/>
    <w:rsid w:val="00453B40"/>
    <w:rsid w:val="00490B45"/>
    <w:rsid w:val="004A036A"/>
    <w:rsid w:val="004F2FAB"/>
    <w:rsid w:val="00516578"/>
    <w:rsid w:val="00524204"/>
    <w:rsid w:val="0052678D"/>
    <w:rsid w:val="00530CBE"/>
    <w:rsid w:val="00563163"/>
    <w:rsid w:val="0057443F"/>
    <w:rsid w:val="00577602"/>
    <w:rsid w:val="00580B3C"/>
    <w:rsid w:val="00583DB9"/>
    <w:rsid w:val="00594010"/>
    <w:rsid w:val="005A0574"/>
    <w:rsid w:val="005A6893"/>
    <w:rsid w:val="005D6D17"/>
    <w:rsid w:val="005F1142"/>
    <w:rsid w:val="005F7CC1"/>
    <w:rsid w:val="006010A1"/>
    <w:rsid w:val="00611EA9"/>
    <w:rsid w:val="00612526"/>
    <w:rsid w:val="00612887"/>
    <w:rsid w:val="00626663"/>
    <w:rsid w:val="00634B0B"/>
    <w:rsid w:val="00634D3A"/>
    <w:rsid w:val="006433F2"/>
    <w:rsid w:val="00651594"/>
    <w:rsid w:val="0068680C"/>
    <w:rsid w:val="006968CC"/>
    <w:rsid w:val="006A1E34"/>
    <w:rsid w:val="006F2401"/>
    <w:rsid w:val="00700F3A"/>
    <w:rsid w:val="00706C2B"/>
    <w:rsid w:val="00710C47"/>
    <w:rsid w:val="00735F73"/>
    <w:rsid w:val="0075617C"/>
    <w:rsid w:val="00757216"/>
    <w:rsid w:val="0075776F"/>
    <w:rsid w:val="00765FF3"/>
    <w:rsid w:val="00766B1A"/>
    <w:rsid w:val="00774D34"/>
    <w:rsid w:val="007750BC"/>
    <w:rsid w:val="007754F6"/>
    <w:rsid w:val="00777606"/>
    <w:rsid w:val="00794899"/>
    <w:rsid w:val="007A4B8C"/>
    <w:rsid w:val="007C0AFE"/>
    <w:rsid w:val="007F4584"/>
    <w:rsid w:val="007F520A"/>
    <w:rsid w:val="00834C05"/>
    <w:rsid w:val="0085226F"/>
    <w:rsid w:val="00857432"/>
    <w:rsid w:val="00892DD4"/>
    <w:rsid w:val="00893BD0"/>
    <w:rsid w:val="00896AFD"/>
    <w:rsid w:val="008A5AF3"/>
    <w:rsid w:val="008B4ECC"/>
    <w:rsid w:val="008D7D00"/>
    <w:rsid w:val="00901CC9"/>
    <w:rsid w:val="00904533"/>
    <w:rsid w:val="00942295"/>
    <w:rsid w:val="00950EBF"/>
    <w:rsid w:val="00960F1B"/>
    <w:rsid w:val="00966431"/>
    <w:rsid w:val="00991863"/>
    <w:rsid w:val="009936CE"/>
    <w:rsid w:val="009A3D94"/>
    <w:rsid w:val="009B0500"/>
    <w:rsid w:val="009C5D17"/>
    <w:rsid w:val="009D636A"/>
    <w:rsid w:val="00A02391"/>
    <w:rsid w:val="00A121C1"/>
    <w:rsid w:val="00A26323"/>
    <w:rsid w:val="00A30D75"/>
    <w:rsid w:val="00A47F43"/>
    <w:rsid w:val="00A75FC2"/>
    <w:rsid w:val="00AC3573"/>
    <w:rsid w:val="00AC379B"/>
    <w:rsid w:val="00AC5493"/>
    <w:rsid w:val="00AD1276"/>
    <w:rsid w:val="00AD3D25"/>
    <w:rsid w:val="00AF3F46"/>
    <w:rsid w:val="00B00A4B"/>
    <w:rsid w:val="00B00D8E"/>
    <w:rsid w:val="00B02E2E"/>
    <w:rsid w:val="00B0647E"/>
    <w:rsid w:val="00B20A72"/>
    <w:rsid w:val="00B25781"/>
    <w:rsid w:val="00B3189D"/>
    <w:rsid w:val="00B338CF"/>
    <w:rsid w:val="00B604BD"/>
    <w:rsid w:val="00B67DA0"/>
    <w:rsid w:val="00B70162"/>
    <w:rsid w:val="00B7167B"/>
    <w:rsid w:val="00B720CD"/>
    <w:rsid w:val="00B74D65"/>
    <w:rsid w:val="00BA3B01"/>
    <w:rsid w:val="00BE0C9C"/>
    <w:rsid w:val="00BE1C8B"/>
    <w:rsid w:val="00BF4EEC"/>
    <w:rsid w:val="00C13935"/>
    <w:rsid w:val="00C142B9"/>
    <w:rsid w:val="00C257B6"/>
    <w:rsid w:val="00C26289"/>
    <w:rsid w:val="00C30814"/>
    <w:rsid w:val="00C32AFE"/>
    <w:rsid w:val="00C3641C"/>
    <w:rsid w:val="00C440C4"/>
    <w:rsid w:val="00C8132B"/>
    <w:rsid w:val="00C93937"/>
    <w:rsid w:val="00CB6ECB"/>
    <w:rsid w:val="00CC6CAE"/>
    <w:rsid w:val="00CE16CA"/>
    <w:rsid w:val="00CE3051"/>
    <w:rsid w:val="00CF2EA5"/>
    <w:rsid w:val="00D25F6F"/>
    <w:rsid w:val="00D32154"/>
    <w:rsid w:val="00D51800"/>
    <w:rsid w:val="00D74CCE"/>
    <w:rsid w:val="00D75EAB"/>
    <w:rsid w:val="00D92873"/>
    <w:rsid w:val="00D96B30"/>
    <w:rsid w:val="00DC687B"/>
    <w:rsid w:val="00DD689A"/>
    <w:rsid w:val="00DE4505"/>
    <w:rsid w:val="00DE7BC9"/>
    <w:rsid w:val="00E05447"/>
    <w:rsid w:val="00E055C6"/>
    <w:rsid w:val="00E07A4F"/>
    <w:rsid w:val="00E103AE"/>
    <w:rsid w:val="00E10729"/>
    <w:rsid w:val="00E154D3"/>
    <w:rsid w:val="00E33812"/>
    <w:rsid w:val="00E4612B"/>
    <w:rsid w:val="00E56692"/>
    <w:rsid w:val="00E5780D"/>
    <w:rsid w:val="00E759BB"/>
    <w:rsid w:val="00EA00D8"/>
    <w:rsid w:val="00EA433B"/>
    <w:rsid w:val="00EA5110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256E1"/>
    <w:rsid w:val="00F30D0B"/>
    <w:rsid w:val="00F50126"/>
    <w:rsid w:val="00F75340"/>
    <w:rsid w:val="00F85EA0"/>
    <w:rsid w:val="00FA05D9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02E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2E2E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2E2E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2E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2E2E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567316-F229-4314-81C2-8C31D70A50E0}"/>
</file>

<file path=customXml/itemProps4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3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1985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Meo Fabiola</cp:lastModifiedBy>
  <cp:revision>4</cp:revision>
  <cp:lastPrinted>2015-09-30T14:37:00Z</cp:lastPrinted>
  <dcterms:created xsi:type="dcterms:W3CDTF">2022-07-25T10:03:00Z</dcterms:created>
  <dcterms:modified xsi:type="dcterms:W3CDTF">2022-07-25T13:21:00Z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