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3F30C60E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1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22761DA2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2304D4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78E7EB9E" w14:textId="77777777" w:rsidR="00F278EB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</w:p>
    <w:p w14:paraId="146D144C" w14:textId="7745405B" w:rsidR="00F278EB" w:rsidRPr="00F278EB" w:rsidRDefault="00F278EB" w:rsidP="00F278EB">
      <w:pPr>
        <w:spacing w:before="12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         </w:t>
      </w:r>
      <w:r w:rsidR="0067706C" w:rsidRPr="00F278EB">
        <w:rPr>
          <w:rFonts w:cs="Arial"/>
          <w:sz w:val="28"/>
          <w:szCs w:val="28"/>
        </w:rPr>
        <w:sym w:font="Symbol" w:char="F0F0"/>
      </w:r>
      <w:r w:rsidR="0067706C" w:rsidRPr="00F278EB">
        <w:rPr>
          <w:rFonts w:cs="Arial"/>
          <w:sz w:val="28"/>
          <w:szCs w:val="28"/>
        </w:rPr>
        <w:t xml:space="preserve"> </w:t>
      </w:r>
      <w:r w:rsidR="00BF29E8" w:rsidRPr="00F278EB">
        <w:rPr>
          <w:rFonts w:cs="Arial"/>
          <w:sz w:val="28"/>
          <w:szCs w:val="28"/>
        </w:rPr>
        <w:t>Presidente</w:t>
      </w:r>
      <w:r w:rsidR="003E0102" w:rsidRPr="00F278EB">
        <w:rPr>
          <w:rFonts w:cs="Arial"/>
          <w:sz w:val="28"/>
          <w:szCs w:val="28"/>
        </w:rPr>
        <w:t xml:space="preserve"> </w:t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="0067706C" w:rsidRPr="00F278EB">
        <w:rPr>
          <w:rFonts w:cs="Arial"/>
          <w:sz w:val="28"/>
          <w:szCs w:val="28"/>
        </w:rPr>
        <w:sym w:font="Symbol" w:char="F0F0"/>
      </w:r>
      <w:r w:rsidR="0067706C" w:rsidRPr="00F278EB">
        <w:rPr>
          <w:rFonts w:cs="Arial"/>
          <w:sz w:val="28"/>
          <w:szCs w:val="28"/>
        </w:rPr>
        <w:t xml:space="preserve"> </w:t>
      </w:r>
      <w:r w:rsidR="00BF29E8" w:rsidRPr="00F278EB">
        <w:rPr>
          <w:rFonts w:cs="Arial"/>
          <w:sz w:val="28"/>
          <w:szCs w:val="28"/>
        </w:rPr>
        <w:t xml:space="preserve">Componente esterno </w:t>
      </w:r>
    </w:p>
    <w:p w14:paraId="102602CB" w14:textId="5FE94E48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della commissione esaminatrice </w:t>
      </w:r>
      <w:r w:rsidR="00F278EB">
        <w:rPr>
          <w:rFonts w:cs="Arial"/>
        </w:rPr>
        <w:t>per le seguenti procedure selettive interne</w:t>
      </w:r>
      <w:r w:rsidR="003E0102" w:rsidRPr="003143E4">
        <w:rPr>
          <w:rFonts w:cs="Arial"/>
        </w:rPr>
        <w:t>:</w:t>
      </w:r>
    </w:p>
    <w:p w14:paraId="514C3B68" w14:textId="77777777" w:rsidR="00F278EB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t>PROCEDURA SELETTIVA INTERNA, PER TITOLI, PER LA PROGRESSIONE DI N. 7 UNITÀ DI PERSONALE AL IV LIVELLO NELL’AMBITO DEL PROFILO PROFESSIONALE DI FUNZIONARIO DI AMMINISTRAZIONE, AI SENSI DELL’ARTICOLO 54 DEL C.C.N.L. DEGLI ENTI PUBBLICI DI RICERCA. BANDO N. I 1/2022.</w:t>
      </w:r>
    </w:p>
    <w:p w14:paraId="748FEEA7" w14:textId="77777777" w:rsidR="00F278EB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t>PROCEDURA SELETTIVA INTERNA, PER TITOLI, PER L’ATTRIBUZIONE DELLA PRIMA POSIZIONE ECONOMICA STIPENDIALE (SUPER I) A N. 1 COLLABORATORE TECNICO DI IV LIVELLO PROFESSIONALE, AI SENSI DELL’ARTICOLO 53 DEL C.C.N.L. DEGLI ENTI PUBBLICI DI RICERCA DEL 21 FEBBRAIO 2002. BANDO N. I 2/2022.</w:t>
      </w:r>
    </w:p>
    <w:p w14:paraId="50C36FC2" w14:textId="77777777" w:rsidR="00F278EB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t>PROCEDURA SELETTIVA INTERNA, PER TITOLI, PER L’ATTRIBUZIONE DELLA PRIMA POSIZIONE ECONOMICA STIPENDIALE (SUPER I) A N.2 COLLABORATORI DI AMMINISTRAZIONE DI V LIVELLO PROFESSIONALE, AI SENSI DELL’ARTICOLO 53 DEL C.C.N.L. DEGLI ENTI PUBBLICI DI RICERCA DEL 21 FEBBRAIO 2002. BANDO N. I 3/2022.</w:t>
      </w:r>
    </w:p>
    <w:p w14:paraId="74A33F50" w14:textId="77777777" w:rsidR="00F278EB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lastRenderedPageBreak/>
        <w:t>PROCEDURA SELETTIVA INTERNA, PER TITOLI, PER L’ATTRIBUZIONE DELLA SECONDA POSIZIONE ECONOMICA STIPENDIALE (SUPER II) A N.1 COLLABORATORE TECNICO DI IV LIVELLO PROFESSIONALE, AI SENSI DELL’ARTICOLO 53 DEL C.C.N.L. DEGLI ENTI PUBBLICI DI RICERCA DEL 21 FEBBRAIO 2002. BANDO N. I 4/2022.</w:t>
      </w:r>
    </w:p>
    <w:p w14:paraId="35C0D819" w14:textId="77777777" w:rsidR="00F278EB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t>PROCEDURA SELETTIVA INTERNA, PER TITOLI, PER L’ATTRIBUZIONE DELLA SECONDA POSIZIONE ECONOMICA STIPENDIALE (SUPER II) A N.1 FUNZIONARIO DI AMMINISTRAZIONE DI IV LIVELLO PROFESSIONALE, AI SENSI DELL’ARTICOLO 53 DEL C.C.N.L. DEGLI ENTI PUBBLICI DI RICERCA DEL 21 FEBBRAIO 2002. BANDO N. I 5/2022.</w:t>
      </w:r>
    </w:p>
    <w:p w14:paraId="422F109F" w14:textId="77777777" w:rsidR="00F278EB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t>PROCEDURA SELETTIVA INTERNA, PER TITOLI, PER L’ATTRIBUZIONE DELLA SECONDA POSIZIONE ECONOMICA STIPENDIALE (SUPER II) A N. 1 COLLABORATORE DI AMMINISTRAZIONE DI V LIVELLO PROFESSIONALE, AI SENSI DELL’ARTICOLO 53 DEL C.C.N.L. DEGLI ENTI PUBBLICI DI RICERCA DEL 21 FEBBRAIO 2002. BANDO N. I 6/2022.</w:t>
      </w:r>
    </w:p>
    <w:p w14:paraId="02214CCF" w14:textId="252241D0" w:rsidR="002304D4" w:rsidRPr="00506124" w:rsidRDefault="00F278EB" w:rsidP="00506124">
      <w:pPr>
        <w:pStyle w:val="Paragrafoelenco"/>
        <w:numPr>
          <w:ilvl w:val="0"/>
          <w:numId w:val="50"/>
        </w:numPr>
        <w:spacing w:after="120" w:line="260" w:lineRule="exact"/>
        <w:jc w:val="both"/>
        <w:rPr>
          <w:rFonts w:asciiTheme="minorHAnsi" w:hAnsiTheme="minorHAnsi" w:cs="Arial"/>
          <w:b/>
        </w:rPr>
      </w:pPr>
      <w:r w:rsidRPr="00506124">
        <w:rPr>
          <w:rFonts w:asciiTheme="minorHAnsi" w:hAnsiTheme="minorHAnsi" w:cs="Arial"/>
          <w:b/>
        </w:rPr>
        <w:t>PROCEDURA SELETTIVA INTERNA, PER TITOLI, PER L’ATTRIBUZIONE DELLA QUARTA POSIZIONE ECONOMICA STIPENDIALE (SUPER IV) A N.1 COLLABORATORE TECNICO DI IV LIVELLO PROFESSIONALE, AI SENSI DELL’ARTICOLO 53 DEL C.C.N.L. DEGLI ENTI PUBBLICI DI RICERCA DEL 21 FEBBRAIO 2002. BANDO N. I 7/2022.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3143E4">
        <w:rPr>
          <w:rFonts w:cs="Arial"/>
        </w:rPr>
        <w:t>….</w:t>
      </w:r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……………………………………………………………………………………………..</w:t>
      </w:r>
      <w:r w:rsidRPr="003143E4">
        <w:rPr>
          <w:rFonts w:cs="Arial"/>
        </w:rPr>
        <w:t>……………………………..….;</w:t>
      </w:r>
    </w:p>
    <w:p w14:paraId="0A5BAE58" w14:textId="4BAA48FE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in possesso del </w:t>
      </w:r>
      <w:r w:rsidR="00CE1590">
        <w:rPr>
          <w:rFonts w:cs="Arial"/>
        </w:rPr>
        <w:t>titolo di studio</w:t>
      </w:r>
      <w:r w:rsidRPr="003143E4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D.Lgs.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0ADBF95" w14:textId="2745514E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7B5DB877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lastRenderedPageBreak/>
        <w:t>di essere immediatamente disponibile a ricoprire l’incarico e allo svolgimento dello stesso</w:t>
      </w:r>
      <w:r w:rsidR="00506124">
        <w:rPr>
          <w:rFonts w:cs="Arial"/>
        </w:rPr>
        <w:t>,</w:t>
      </w:r>
      <w:r w:rsidRPr="00B539D5">
        <w:rPr>
          <w:rFonts w:cs="Arial"/>
        </w:rPr>
        <w:t xml:space="preserve"> </w:t>
      </w:r>
      <w:r w:rsidR="00506124" w:rsidRPr="00506124">
        <w:rPr>
          <w:rFonts w:cs="Arial"/>
        </w:rPr>
        <w:t>anche nella giornata del sabato</w:t>
      </w:r>
      <w:r w:rsidR="00506124">
        <w:rPr>
          <w:rFonts w:cs="Arial"/>
        </w:rPr>
        <w:t>,</w:t>
      </w:r>
      <w:r w:rsidR="00506124" w:rsidRPr="00506124">
        <w:rPr>
          <w:rFonts w:cs="Arial"/>
        </w:rPr>
        <w:t xml:space="preserve"> </w:t>
      </w:r>
      <w:r w:rsidRPr="00B539D5">
        <w:rPr>
          <w:rFonts w:cs="Arial"/>
        </w:rPr>
        <w:t xml:space="preserve">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 xml:space="preserve">o </w:t>
      </w:r>
      <w:r w:rsidR="00506124">
        <w:rPr>
          <w:rFonts w:cs="Arial"/>
        </w:rPr>
        <w:t>15</w:t>
      </w:r>
      <w:r w:rsidR="00007EF1" w:rsidRPr="009554FF">
        <w:rPr>
          <w:rFonts w:cs="Arial"/>
        </w:rPr>
        <w:t xml:space="preserve"> </w:t>
      </w:r>
      <w:r w:rsidR="00506124">
        <w:rPr>
          <w:rFonts w:cs="Arial"/>
        </w:rPr>
        <w:t>dicembre</w:t>
      </w:r>
      <w:r w:rsidR="001B1995" w:rsidRPr="00B539D5">
        <w:rPr>
          <w:rFonts w:cs="Arial"/>
        </w:rPr>
        <w:t xml:space="preserve"> </w:t>
      </w:r>
      <w:r w:rsidR="00A1440F" w:rsidRPr="00B539D5">
        <w:rPr>
          <w:rFonts w:cs="Arial"/>
        </w:rPr>
        <w:t>2022</w:t>
      </w:r>
      <w:r w:rsidRPr="00B539D5">
        <w:rPr>
          <w:rFonts w:cs="Arial"/>
        </w:rPr>
        <w:t>;</w:t>
      </w:r>
    </w:p>
    <w:p w14:paraId="2E2F561D" w14:textId="6AA2BB58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366B693B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 xml:space="preserve">dirigente </w:t>
      </w:r>
      <w:r w:rsidR="00506124">
        <w:rPr>
          <w:rFonts w:cs="Arial"/>
        </w:rPr>
        <w:t>amministrativo</w:t>
      </w:r>
      <w:r w:rsidR="00B34D8F" w:rsidRPr="00B34D8F">
        <w:rPr>
          <w:rFonts w:cs="Arial"/>
        </w:rPr>
        <w:t xml:space="preserve">, </w:t>
      </w:r>
      <w:r w:rsidR="00BF29E8" w:rsidRPr="00B34D8F">
        <w:rPr>
          <w:rFonts w:cs="Arial"/>
        </w:rPr>
        <w:t xml:space="preserve">dipendente </w:t>
      </w:r>
      <w:r w:rsidR="00BF29E8" w:rsidRPr="009D7E8B">
        <w:rPr>
          <w:rFonts w:cs="Arial"/>
        </w:rPr>
        <w:t>del ____________________</w:t>
      </w:r>
      <w:r w:rsidR="00DA6025">
        <w:rPr>
          <w:rFonts w:cs="Arial"/>
        </w:rPr>
        <w:t>____________</w:t>
      </w:r>
      <w:r w:rsidR="00BF29E8" w:rsidRPr="009D7E8B">
        <w:rPr>
          <w:rFonts w:cs="Arial"/>
        </w:rPr>
        <w:t>______</w:t>
      </w:r>
      <w:r w:rsidR="005A21D2">
        <w:rPr>
          <w:rFonts w:cs="Arial"/>
        </w:rPr>
        <w:t xml:space="preserve"> </w:t>
      </w:r>
      <w:r w:rsidR="00BF29E8" w:rsidRPr="009D7E8B">
        <w:rPr>
          <w:rFonts w:cs="Arial"/>
        </w:rPr>
        <w:t>(specificare l’</w:t>
      </w:r>
      <w:r w:rsidR="00DA6025">
        <w:rPr>
          <w:rFonts w:cs="Arial"/>
        </w:rPr>
        <w:t>Amministrazione di appartenenza</w:t>
      </w:r>
      <w:r w:rsidR="00BF29E8" w:rsidRPr="009D7E8B">
        <w:rPr>
          <w:rFonts w:cs="Arial"/>
        </w:rPr>
        <w:t>);</w:t>
      </w:r>
    </w:p>
    <w:p w14:paraId="5B07C039" w14:textId="39238025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tecnologo</w:t>
      </w:r>
      <w:r w:rsidR="00B34D8F">
        <w:rPr>
          <w:rFonts w:cs="Arial"/>
        </w:rPr>
        <w:t xml:space="preserve">, </w:t>
      </w:r>
      <w:r w:rsidR="00DA6025" w:rsidRPr="00DA6025">
        <w:rPr>
          <w:rFonts w:cs="Arial"/>
        </w:rPr>
        <w:t>dipendente del __</w:t>
      </w:r>
      <w:r w:rsidR="00DA6025">
        <w:rPr>
          <w:rFonts w:cs="Arial"/>
        </w:rPr>
        <w:t>___________</w:t>
      </w:r>
      <w:r w:rsidR="00DA6025" w:rsidRPr="00DA6025">
        <w:rPr>
          <w:rFonts w:cs="Arial"/>
        </w:rPr>
        <w:t>____________________________________</w:t>
      </w:r>
      <w:r w:rsidR="00DA6025" w:rsidRPr="00DA6025">
        <w:rPr>
          <w:rFonts w:cs="Arial"/>
        </w:rPr>
        <w:t xml:space="preserve"> </w:t>
      </w:r>
      <w:r w:rsidR="00DA6025" w:rsidRPr="00DA6025">
        <w:rPr>
          <w:rFonts w:cs="Arial"/>
        </w:rPr>
        <w:t>(specificare l’Amministrazione di appartenenza)</w:t>
      </w:r>
      <w:r w:rsidR="00BF29E8" w:rsidRPr="009D7E8B">
        <w:rPr>
          <w:rFonts w:cs="Arial"/>
        </w:rPr>
        <w:t>;</w:t>
      </w:r>
    </w:p>
    <w:p w14:paraId="536623A5" w14:textId="466ADE48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506124">
        <w:rPr>
          <w:rFonts w:cs="Arial"/>
        </w:rPr>
        <w:t>ricercatore</w:t>
      </w:r>
      <w:r w:rsidR="00506124" w:rsidRPr="00506124">
        <w:rPr>
          <w:rFonts w:cs="Arial"/>
        </w:rPr>
        <w:t xml:space="preserve">, </w:t>
      </w:r>
      <w:r w:rsidR="00DA6025" w:rsidRPr="00DA6025">
        <w:rPr>
          <w:rFonts w:cs="Arial"/>
        </w:rPr>
        <w:t>dipendente del ______________</w:t>
      </w:r>
      <w:r w:rsidR="00DA6025">
        <w:rPr>
          <w:rFonts w:cs="Arial"/>
        </w:rPr>
        <w:t>____________</w:t>
      </w:r>
      <w:r w:rsidR="00DA6025" w:rsidRPr="00DA6025">
        <w:rPr>
          <w:rFonts w:cs="Arial"/>
        </w:rPr>
        <w:t>________________________ (specificare l’Amministrazione di appartenenza)</w:t>
      </w:r>
      <w:r w:rsidR="00AB6CB7" w:rsidRPr="003D2C09">
        <w:rPr>
          <w:rFonts w:cs="Arial"/>
        </w:rPr>
        <w:t>;</w:t>
      </w:r>
    </w:p>
    <w:p w14:paraId="6C3DC9D1" w14:textId="7B639F28" w:rsidR="00AB6CB7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506124">
        <w:rPr>
          <w:rFonts w:cs="Arial"/>
        </w:rPr>
        <w:t>altro</w:t>
      </w:r>
      <w:r w:rsidR="00506124" w:rsidRPr="00506124">
        <w:rPr>
          <w:rFonts w:cs="Arial"/>
        </w:rPr>
        <w:t xml:space="preserve">, </w:t>
      </w:r>
      <w:r w:rsidR="00DA6025" w:rsidRPr="00DA6025">
        <w:rPr>
          <w:rFonts w:cs="Arial"/>
        </w:rPr>
        <w:t>dipendente del ___________________________</w:t>
      </w:r>
      <w:r w:rsidR="00DA6025">
        <w:rPr>
          <w:rFonts w:cs="Arial"/>
        </w:rPr>
        <w:t>_______________</w:t>
      </w:r>
      <w:r w:rsidR="00DA6025" w:rsidRPr="00DA6025">
        <w:rPr>
          <w:rFonts w:cs="Arial"/>
        </w:rPr>
        <w:t>___________ (specificare l’Amministrazione di appartenenza)</w:t>
      </w:r>
      <w:r w:rsidRPr="00145FBA">
        <w:rPr>
          <w:rFonts w:cs="Arial"/>
        </w:rPr>
        <w:t>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444D9A99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467C24" w:rsidRPr="00467C24">
        <w:rPr>
          <w:rFonts w:cs="Arial"/>
        </w:rPr>
        <w:t>dirigente amministrativo, dipendente del ______________________________________ (specificare l’Amministrazione di appartenenza)</w:t>
      </w:r>
      <w:r w:rsidR="00D30F53" w:rsidRPr="00145FBA">
        <w:rPr>
          <w:rFonts w:cs="Arial"/>
        </w:rPr>
        <w:t>, in quiescenza dal ___________________________;</w:t>
      </w:r>
    </w:p>
    <w:p w14:paraId="4B898FE7" w14:textId="56D5FEF4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bookmarkStart w:id="0" w:name="_Hlk57633379"/>
      <w:r w:rsidR="00467C24" w:rsidRPr="00467C24">
        <w:rPr>
          <w:rFonts w:cs="Arial"/>
        </w:rPr>
        <w:t>tecnologo, dipendente del ______</w:t>
      </w:r>
      <w:r w:rsidR="00467C24">
        <w:rPr>
          <w:rFonts w:cs="Arial"/>
        </w:rPr>
        <w:t>________________________</w:t>
      </w:r>
      <w:r w:rsidR="00467C24" w:rsidRPr="00467C24">
        <w:rPr>
          <w:rFonts w:cs="Arial"/>
        </w:rPr>
        <w:t>____________________ (specificare l’Amministrazione di appartenenza)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34F59CE1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467C24">
        <w:rPr>
          <w:rFonts w:cs="Arial"/>
        </w:rPr>
        <w:t>ricercatore</w:t>
      </w:r>
      <w:r w:rsidR="00467C24" w:rsidRPr="00506124">
        <w:rPr>
          <w:rFonts w:cs="Arial"/>
        </w:rPr>
        <w:t xml:space="preserve">, </w:t>
      </w:r>
      <w:r w:rsidR="00467C24" w:rsidRPr="00DA6025">
        <w:rPr>
          <w:rFonts w:cs="Arial"/>
        </w:rPr>
        <w:t>dipendente del ______________</w:t>
      </w:r>
      <w:r w:rsidR="00467C24">
        <w:rPr>
          <w:rFonts w:cs="Arial"/>
        </w:rPr>
        <w:t>____________</w:t>
      </w:r>
      <w:r w:rsidR="00467C24" w:rsidRPr="00DA6025">
        <w:rPr>
          <w:rFonts w:cs="Arial"/>
        </w:rPr>
        <w:t>________________________ (specificare l’Amministrazione di appartenenza)</w:t>
      </w:r>
      <w:r w:rsidR="00D30F53" w:rsidRPr="00145FBA">
        <w:rPr>
          <w:rFonts w:cs="Arial"/>
        </w:rPr>
        <w:t>, in quiescenza dal _____________________________</w:t>
      </w:r>
      <w:r w:rsidR="00AB6CB7" w:rsidRPr="00145FBA">
        <w:rPr>
          <w:rFonts w:cs="Arial"/>
        </w:rPr>
        <w:t>;</w:t>
      </w:r>
    </w:p>
    <w:p w14:paraId="72A10953" w14:textId="35B840E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467C24">
        <w:rPr>
          <w:rFonts w:cs="Arial"/>
        </w:rPr>
        <w:t>altro</w:t>
      </w:r>
      <w:r w:rsidR="00467C24" w:rsidRPr="00506124">
        <w:rPr>
          <w:rFonts w:cs="Arial"/>
        </w:rPr>
        <w:t xml:space="preserve">, </w:t>
      </w:r>
      <w:r w:rsidR="00467C24" w:rsidRPr="00DA6025">
        <w:rPr>
          <w:rFonts w:cs="Arial"/>
        </w:rPr>
        <w:t>dipendente del ___________________________</w:t>
      </w:r>
      <w:r w:rsidR="00467C24">
        <w:rPr>
          <w:rFonts w:cs="Arial"/>
        </w:rPr>
        <w:t>_______________</w:t>
      </w:r>
      <w:r w:rsidR="00467C24" w:rsidRPr="00DA6025">
        <w:rPr>
          <w:rFonts w:cs="Arial"/>
        </w:rPr>
        <w:t>___________ (specificare l’Amministrazione di appartenenza)</w:t>
      </w:r>
      <w:r w:rsidR="00E52909" w:rsidRPr="00145FBA">
        <w:rPr>
          <w:rFonts w:cs="Arial"/>
        </w:rPr>
        <w:t>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30AECF70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</w:t>
      </w:r>
      <w:r w:rsidR="00467C24">
        <w:rPr>
          <w:rFonts w:cs="Arial"/>
        </w:rPr>
        <w:t xml:space="preserve"> e-mail</w:t>
      </w:r>
      <w:r w:rsidRPr="00145FBA">
        <w:rPr>
          <w:rFonts w:cs="Arial"/>
        </w:rPr>
        <w:t>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="00467C24">
        <w:rPr>
          <w:rFonts w:cs="Arial"/>
        </w:rPr>
        <w:t xml:space="preserve"> 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25C81FF5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 propri</w:t>
      </w:r>
      <w:r w:rsidR="00467C24">
        <w:rPr>
          <w:rFonts w:cs="Arial"/>
        </w:rPr>
        <w:t>o indirizzo e-mail o</w:t>
      </w:r>
      <w:r w:rsidRPr="00145FBA">
        <w:rPr>
          <w:rFonts w:cs="Arial"/>
        </w:rPr>
        <w:t xml:space="preserve">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4DFCEE8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2304D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381A"/>
    <w:multiLevelType w:val="hybridMultilevel"/>
    <w:tmpl w:val="04DA5C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1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1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5"/>
  </w:num>
  <w:num w:numId="8" w16cid:durableId="1686710676">
    <w:abstractNumId w:val="20"/>
  </w:num>
  <w:num w:numId="9" w16cid:durableId="1311712851">
    <w:abstractNumId w:val="28"/>
  </w:num>
  <w:num w:numId="10" w16cid:durableId="2010327518">
    <w:abstractNumId w:val="19"/>
  </w:num>
  <w:num w:numId="11" w16cid:durableId="1336877889">
    <w:abstractNumId w:val="30"/>
  </w:num>
  <w:num w:numId="12" w16cid:durableId="289478102">
    <w:abstractNumId w:val="12"/>
  </w:num>
  <w:num w:numId="13" w16cid:durableId="866454295">
    <w:abstractNumId w:val="32"/>
  </w:num>
  <w:num w:numId="14" w16cid:durableId="260529488">
    <w:abstractNumId w:val="27"/>
  </w:num>
  <w:num w:numId="15" w16cid:durableId="945816304">
    <w:abstractNumId w:val="36"/>
  </w:num>
  <w:num w:numId="16" w16cid:durableId="578054390">
    <w:abstractNumId w:val="10"/>
  </w:num>
  <w:num w:numId="17" w16cid:durableId="1098481475">
    <w:abstractNumId w:val="26"/>
  </w:num>
  <w:num w:numId="18" w16cid:durableId="926964164">
    <w:abstractNumId w:val="43"/>
  </w:num>
  <w:num w:numId="19" w16cid:durableId="1992981152">
    <w:abstractNumId w:val="37"/>
  </w:num>
  <w:num w:numId="20" w16cid:durableId="776755275">
    <w:abstractNumId w:val="3"/>
  </w:num>
  <w:num w:numId="21" w16cid:durableId="1397044899">
    <w:abstractNumId w:val="23"/>
  </w:num>
  <w:num w:numId="22" w16cid:durableId="1302810396">
    <w:abstractNumId w:val="11"/>
  </w:num>
  <w:num w:numId="23" w16cid:durableId="141581029">
    <w:abstractNumId w:val="46"/>
  </w:num>
  <w:num w:numId="24" w16cid:durableId="1030378262">
    <w:abstractNumId w:val="29"/>
  </w:num>
  <w:num w:numId="25" w16cid:durableId="1655261940">
    <w:abstractNumId w:val="22"/>
  </w:num>
  <w:num w:numId="26" w16cid:durableId="830563986">
    <w:abstractNumId w:val="25"/>
  </w:num>
  <w:num w:numId="27" w16cid:durableId="201987895">
    <w:abstractNumId w:val="17"/>
  </w:num>
  <w:num w:numId="28" w16cid:durableId="1885679272">
    <w:abstractNumId w:val="31"/>
  </w:num>
  <w:num w:numId="29" w16cid:durableId="1576937265">
    <w:abstractNumId w:val="24"/>
  </w:num>
  <w:num w:numId="30" w16cid:durableId="1934505618">
    <w:abstractNumId w:val="44"/>
  </w:num>
  <w:num w:numId="31" w16cid:durableId="1277760177">
    <w:abstractNumId w:val="7"/>
  </w:num>
  <w:num w:numId="32" w16cid:durableId="346912684">
    <w:abstractNumId w:val="33"/>
  </w:num>
  <w:num w:numId="33" w16cid:durableId="1204516115">
    <w:abstractNumId w:val="39"/>
  </w:num>
  <w:num w:numId="34" w16cid:durableId="1392725641">
    <w:abstractNumId w:val="48"/>
  </w:num>
  <w:num w:numId="35" w16cid:durableId="775834793">
    <w:abstractNumId w:val="47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40"/>
  </w:num>
  <w:num w:numId="40" w16cid:durableId="955795721">
    <w:abstractNumId w:val="42"/>
  </w:num>
  <w:num w:numId="41" w16cid:durableId="2046053333">
    <w:abstractNumId w:val="8"/>
  </w:num>
  <w:num w:numId="42" w16cid:durableId="1670526219">
    <w:abstractNumId w:val="34"/>
  </w:num>
  <w:num w:numId="43" w16cid:durableId="1511137629">
    <w:abstractNumId w:val="38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5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852186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ttachedTemplate r:id="rId1"/>
  <w:defaultTabStop w:val="708"/>
  <w:hyphenationZone w:val="283"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304D4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67C24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06124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21D2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82DB8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34D8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96B0C"/>
    <w:rsid w:val="00BA02AD"/>
    <w:rsid w:val="00BA3B01"/>
    <w:rsid w:val="00BA5C08"/>
    <w:rsid w:val="00BB6A44"/>
    <w:rsid w:val="00BC53DF"/>
    <w:rsid w:val="00BD47EB"/>
    <w:rsid w:val="00BE1BE0"/>
    <w:rsid w:val="00BE5EE2"/>
    <w:rsid w:val="00BF29E8"/>
    <w:rsid w:val="00BF3ACC"/>
    <w:rsid w:val="00BF4EEC"/>
    <w:rsid w:val="00BF6C35"/>
    <w:rsid w:val="00C060A8"/>
    <w:rsid w:val="00C257B6"/>
    <w:rsid w:val="00C34E91"/>
    <w:rsid w:val="00C457DA"/>
    <w:rsid w:val="00C458E4"/>
    <w:rsid w:val="00C70D47"/>
    <w:rsid w:val="00C91A59"/>
    <w:rsid w:val="00C96A8A"/>
    <w:rsid w:val="00CA2D1A"/>
    <w:rsid w:val="00CE1590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025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17D1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278EB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7521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B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B0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B0C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B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B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5A56E1-9429-40DE-9208-A6E6F12D7AF5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58</TotalTime>
  <Pages>5</Pages>
  <Words>2211</Words>
  <Characters>12608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14790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4</cp:revision>
  <cp:lastPrinted>2019-04-04T14:52:00Z</cp:lastPrinted>
  <dcterms:created xsi:type="dcterms:W3CDTF">2022-10-10T10:24:00Z</dcterms:created>
  <dcterms:modified xsi:type="dcterms:W3CDTF">2022-10-11T09:41:00Z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