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38154E64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551F20D6" w:rsidR="00C34E91" w:rsidRPr="00183D9B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 mezzo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hyperlink r:id="rId12" w:history="1">
        <w:r w:rsidR="00853EB8" w:rsidRPr="00183D9B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>ll’Area di Ricerca Scientifica e Tecnologica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38BAC9BD" w14:textId="4CE903B9" w:rsidR="000D1FEA" w:rsidRPr="0046537D" w:rsidRDefault="000D1FEA" w:rsidP="000D1FE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</w:rPr>
      </w:pPr>
      <w:r w:rsidRPr="0046537D">
        <w:rPr>
          <w:rFonts w:asciiTheme="minorHAnsi" w:hAnsiTheme="minorHAnsi" w:cs="Arial"/>
          <w:b/>
        </w:rPr>
        <w:t xml:space="preserve">CONCORSO PUBBLICO, PER TITOLI ED ESAMI, PER L’ASSUNZIONE, CON CONTRATTO DI LAVORO A TEMPO PIENO E INDETERMINATO, DI N. </w:t>
      </w:r>
      <w:r w:rsidR="00853EB8" w:rsidRPr="0046537D">
        <w:rPr>
          <w:rFonts w:asciiTheme="minorHAnsi" w:hAnsiTheme="minorHAnsi" w:cs="Arial"/>
          <w:b/>
        </w:rPr>
        <w:t>1</w:t>
      </w:r>
      <w:r w:rsidRPr="0046537D">
        <w:rPr>
          <w:rFonts w:asciiTheme="minorHAnsi" w:hAnsiTheme="minorHAnsi" w:cs="Arial"/>
          <w:b/>
        </w:rPr>
        <w:t xml:space="preserve"> FUNZIONARI</w:t>
      </w:r>
      <w:r w:rsidR="00853EB8" w:rsidRPr="0046537D">
        <w:rPr>
          <w:rFonts w:asciiTheme="minorHAnsi" w:hAnsiTheme="minorHAnsi" w:cs="Arial"/>
          <w:b/>
        </w:rPr>
        <w:t>O</w:t>
      </w:r>
      <w:r w:rsidRPr="0046537D">
        <w:rPr>
          <w:rFonts w:asciiTheme="minorHAnsi" w:hAnsiTheme="minorHAnsi" w:cs="Arial"/>
          <w:b/>
        </w:rPr>
        <w:t xml:space="preserve"> DI AMMINISTRAZIONE DI V LIVELLO PROFESSIONALE DEL C.C.N.L. DEGLI E.P.R. </w:t>
      </w:r>
      <w:r w:rsidRPr="0046537D">
        <w:rPr>
          <w:rFonts w:asciiTheme="minorHAnsi" w:eastAsiaTheme="minorHAnsi" w:hAnsiTheme="minorHAnsi"/>
          <w:b/>
        </w:rPr>
        <w:t xml:space="preserve">(PROFILO </w:t>
      </w:r>
      <w:r w:rsidR="00853EB8" w:rsidRPr="0046537D">
        <w:rPr>
          <w:rFonts w:asciiTheme="minorHAnsi" w:eastAsiaTheme="minorHAnsi" w:hAnsiTheme="minorHAnsi"/>
          <w:b/>
        </w:rPr>
        <w:t>CONTABILE</w:t>
      </w:r>
      <w:r w:rsidRPr="0046537D">
        <w:rPr>
          <w:rFonts w:asciiTheme="minorHAnsi" w:eastAsiaTheme="minorHAnsi" w:hAnsiTheme="minorHAnsi"/>
          <w:b/>
        </w:rPr>
        <w:t xml:space="preserve">). </w:t>
      </w:r>
      <w:r w:rsidRPr="0046537D">
        <w:rPr>
          <w:rFonts w:asciiTheme="minorHAnsi" w:hAnsiTheme="minorHAnsi" w:cs="Arial"/>
          <w:b/>
        </w:rPr>
        <w:t>BANDO N. 1</w:t>
      </w:r>
      <w:r w:rsidR="00853EB8" w:rsidRPr="0046537D">
        <w:rPr>
          <w:rFonts w:asciiTheme="minorHAnsi" w:hAnsiTheme="minorHAnsi" w:cs="Arial"/>
          <w:b/>
        </w:rPr>
        <w:t>2</w:t>
      </w:r>
      <w:r w:rsidRPr="0046537D">
        <w:rPr>
          <w:rFonts w:asciiTheme="minorHAnsi" w:hAnsiTheme="minorHAnsi" w:cs="Arial"/>
          <w:b/>
        </w:rPr>
        <w:t>/202</w:t>
      </w:r>
      <w:r w:rsidR="00853EB8" w:rsidRPr="0046537D">
        <w:rPr>
          <w:rFonts w:asciiTheme="minorHAnsi" w:hAnsiTheme="minorHAnsi" w:cs="Arial"/>
          <w:b/>
        </w:rPr>
        <w:t>1</w:t>
      </w:r>
      <w:r w:rsidRPr="0046537D">
        <w:rPr>
          <w:rFonts w:asciiTheme="minorHAnsi" w:hAnsiTheme="minorHAnsi" w:cs="Arial"/>
          <w:b/>
        </w:rPr>
        <w:t>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067F1C32" w:rsidR="00BF29E8" w:rsidRPr="00183D9B" w:rsidRDefault="00124FFC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</w:t>
      </w:r>
      <w:bookmarkStart w:id="0" w:name="_Hlk96517432"/>
      <w:r w:rsidRPr="003143E4">
        <w:rPr>
          <w:rFonts w:cs="Arial"/>
        </w:rPr>
        <w:t xml:space="preserve">essere in possesso </w:t>
      </w:r>
      <w:r w:rsidRPr="00D31707">
        <w:rPr>
          <w:rFonts w:cs="Arial"/>
        </w:rPr>
        <w:t>del titolo</w:t>
      </w:r>
      <w:r>
        <w:rPr>
          <w:rFonts w:cs="Arial"/>
        </w:rPr>
        <w:t xml:space="preserve"> di studio</w:t>
      </w:r>
      <w:bookmarkEnd w:id="0"/>
      <w:r>
        <w:rPr>
          <w:rFonts w:cs="Arial"/>
        </w:rPr>
        <w:t xml:space="preserve"> </w:t>
      </w:r>
      <w:r w:rsidR="00BF29E8" w:rsidRPr="00183D9B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="00BF29E8"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="00BF29E8"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Ricerca Scientifica e Tecnologica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183D9B">
        <w:rPr>
          <w:rFonts w:cs="Arial"/>
        </w:rPr>
        <w:t xml:space="preserve">quattro </w:t>
      </w:r>
      <w:r w:rsidR="005E383A" w:rsidRPr="00183D9B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087A40C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entro </w:t>
      </w:r>
      <w:r w:rsidR="00E17ADD" w:rsidRPr="003A5DD7">
        <w:rPr>
          <w:rFonts w:cs="Arial"/>
        </w:rPr>
        <w:t xml:space="preserve">il mese di </w:t>
      </w:r>
      <w:r w:rsidR="00AD646F" w:rsidRPr="003A5DD7">
        <w:rPr>
          <w:rFonts w:cs="Arial"/>
        </w:rPr>
        <w:t>giugno 2022</w:t>
      </w:r>
      <w:r w:rsidR="00CA6C1D" w:rsidRPr="003A5DD7">
        <w:rPr>
          <w:rFonts w:cs="Arial"/>
        </w:rPr>
        <w:t xml:space="preserve"> e di essere disponibili a svolgere la prova scritta anche il sabato, qualora ci fosse difficoltà a reperire sedi adeguate in altre giornate lavorative;</w:t>
      </w:r>
    </w:p>
    <w:p w14:paraId="58BF3735" w14:textId="2E30E0AD" w:rsidR="00AD646F" w:rsidRPr="003A5DD7" w:rsidRDefault="00AD646F" w:rsidP="00AD646F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A5DD7">
        <w:rPr>
          <w:rFonts w:cs="Arial"/>
        </w:rPr>
        <w:t>di possedere il c.d. Green Pass, nella versione base o rafforzato a seconda dell’età, e rendersi disponibile ad esibirlo al fine di accedere agli uffici di Area Science Park, come previsto dalle direttive interne per il contrasto e il contenimento della diffusione del COVID-19;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>se in possesso di questa qualifica e obbligatoriamente pe</w:t>
      </w:r>
      <w:r w:rsidR="00B83329" w:rsidRPr="00183D9B">
        <w:rPr>
          <w:rFonts w:cs="Arial"/>
          <w:i/>
          <w:u w:val="single"/>
        </w:rPr>
        <w:t>r</w:t>
      </w:r>
      <w:r w:rsidRPr="00183D9B">
        <w:rPr>
          <w:rFonts w:cs="Arial"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4264D429" w14:textId="77777777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professore universitario associato, presso _____________________________, con decorrenza dal </w:t>
      </w:r>
      <w:r w:rsidR="00C93FA5" w:rsidRPr="00183D9B">
        <w:rPr>
          <w:rFonts w:cs="Arial"/>
        </w:rPr>
        <w:t>________________________________________________________________________________;</w:t>
      </w:r>
    </w:p>
    <w:p w14:paraId="3133F3F9" w14:textId="77777777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ricercatore universitario, presso _____________________________, con decorrenza dal </w:t>
      </w:r>
      <w:r w:rsidR="00C93FA5" w:rsidRPr="00183D9B">
        <w:rPr>
          <w:rFonts w:cs="Arial"/>
        </w:rPr>
        <w:t>________________________________________________________________________________;</w:t>
      </w:r>
    </w:p>
    <w:p w14:paraId="03A57587" w14:textId="312377E5" w:rsidR="00A45773" w:rsidRPr="00183D9B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dirigente amministrativo dipendente del __________________________(specificare l’Ente pubblico  di ricerca) con decorrenza dal ________________________________________________;</w:t>
      </w:r>
    </w:p>
    <w:p w14:paraId="7D9A5FB5" w14:textId="37A1E259" w:rsidR="00A45773" w:rsidRPr="00183D9B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Pr="00183D9B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 w:rsidR="00C93FA5" w:rsidRPr="00183D9B">
        <w:rPr>
          <w:rFonts w:cs="Arial"/>
        </w:rPr>
        <w:t>____________</w:t>
      </w:r>
      <w:r w:rsidRPr="00183D9B">
        <w:rPr>
          <w:rFonts w:cs="Arial"/>
        </w:rPr>
        <w:t>__________;</w:t>
      </w:r>
    </w:p>
    <w:p w14:paraId="7015B1F2" w14:textId="01CAC10D" w:rsidR="00AB6CB7" w:rsidRPr="00183D9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 w:rsidRPr="00183D9B">
        <w:rPr>
          <w:rFonts w:cs="Arial"/>
        </w:rPr>
        <w:t>_____________</w:t>
      </w:r>
      <w:r w:rsidRPr="00183D9B">
        <w:rPr>
          <w:rFonts w:cs="Arial"/>
        </w:rPr>
        <w:t>________________________________;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1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1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1A61EDC7" w14:textId="77777777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professore universitario associato, presso _____________________________, con decorrenza dal 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___________</w:t>
      </w:r>
      <w:r w:rsidR="00E52909" w:rsidRPr="00183D9B">
        <w:rPr>
          <w:rFonts w:cs="Arial"/>
        </w:rPr>
        <w:t xml:space="preserve">__, </w:t>
      </w:r>
      <w:r w:rsidR="00C93FA5" w:rsidRPr="00183D9B">
        <w:rPr>
          <w:rFonts w:cs="Arial"/>
        </w:rPr>
        <w:t>in  quiescenza dal __________________________________________________________________;</w:t>
      </w:r>
    </w:p>
    <w:p w14:paraId="2C13F0A5" w14:textId="77777777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dirigente amministrativo dipendente del __________________________(specificare l’Ente pubblico  di ricerca) con decorrenza dal _______</w:t>
      </w:r>
      <w:r w:rsidR="00E52909" w:rsidRPr="00183D9B">
        <w:rPr>
          <w:rFonts w:cs="Arial"/>
        </w:rPr>
        <w:t xml:space="preserve">________________________________________, </w:t>
      </w:r>
    </w:p>
    <w:p w14:paraId="22FCE87B" w14:textId="597C4B7B" w:rsidR="00C93FA5" w:rsidRPr="00183D9B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t>in quiescenza</w:t>
      </w:r>
      <w:r w:rsidR="00C93FA5" w:rsidRPr="00183D9B">
        <w:rPr>
          <w:rFonts w:cs="Arial"/>
        </w:rPr>
        <w:t xml:space="preserve"> dal __________________________________________________________________;</w:t>
      </w:r>
    </w:p>
    <w:p w14:paraId="06D3659F" w14:textId="77777777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tecnologo dipendente del _______________________ (specificare l’Ente pubblico di ricerca) con decorrenza dal _________________</w:t>
      </w:r>
      <w:r w:rsidR="00E52909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____</w:t>
      </w:r>
      <w:r w:rsidR="00E52909" w:rsidRPr="00183D9B">
        <w:rPr>
          <w:rFonts w:cs="Arial"/>
        </w:rPr>
        <w:t xml:space="preserve">, </w:t>
      </w:r>
      <w:r w:rsidR="00C93FA5" w:rsidRPr="00183D9B">
        <w:rPr>
          <w:rFonts w:cs="Arial"/>
        </w:rPr>
        <w:t>in 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1030612E" w:rsidR="00BF29E8" w:rsidRPr="00183D9B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83D9B">
        <w:rPr>
          <w:rFonts w:cs="Arial"/>
        </w:rPr>
        <w:t xml:space="preserve">di essere consapevole che ogni ulteriore comunicazione inerente </w:t>
      </w:r>
      <w:r w:rsidR="00B83329" w:rsidRPr="00183D9B">
        <w:rPr>
          <w:rFonts w:cs="Arial"/>
        </w:rPr>
        <w:t>all’avviso</w:t>
      </w:r>
      <w:r w:rsidRPr="00183D9B">
        <w:rPr>
          <w:rFonts w:cs="Arial"/>
        </w:rPr>
        <w:t xml:space="preserve"> potrà essere inoltrata dall’Amministrazione alla propria PEC.</w:t>
      </w:r>
    </w:p>
    <w:p w14:paraId="0C0057BD" w14:textId="388177C4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tbl>
      <w:tblPr>
        <w:tblpPr w:leftFromText="141" w:rightFromText="141" w:vertAnchor="text" w:horzAnchor="margin" w:tblpY="222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124FFC" w:rsidRPr="00124FFC" w14:paraId="52FBCC3E" w14:textId="77777777" w:rsidTr="00124FFC">
        <w:tc>
          <w:tcPr>
            <w:tcW w:w="9779" w:type="dxa"/>
          </w:tcPr>
          <w:p w14:paraId="028266A5" w14:textId="77777777" w:rsidR="00124FFC" w:rsidRPr="00124FFC" w:rsidRDefault="00124FFC" w:rsidP="00124FFC">
            <w:pPr>
              <w:pStyle w:val="Titolo"/>
              <w:jc w:val="left"/>
              <w:rPr>
                <w:rFonts w:ascii="Calibri" w:hAnsi="Calibri" w:cs="Arial"/>
                <w:b w:val="0"/>
                <w:sz w:val="16"/>
                <w:szCs w:val="16"/>
              </w:rPr>
            </w:pPr>
            <w:r w:rsidRPr="00124FFC">
              <w:rPr>
                <w:rFonts w:ascii="Calibri" w:hAnsi="Calibri" w:cs="Arial"/>
                <w:b w:val="0"/>
                <w:sz w:val="16"/>
                <w:szCs w:val="16"/>
              </w:rPr>
              <w:t xml:space="preserve">AVVERTENZE </w:t>
            </w:r>
          </w:p>
          <w:p w14:paraId="5FA872F3" w14:textId="77777777" w:rsidR="00124FFC" w:rsidRPr="00124FFC" w:rsidRDefault="00124FFC" w:rsidP="00124FFC">
            <w:pPr>
              <w:pStyle w:val="Titolo"/>
              <w:jc w:val="both"/>
              <w:rPr>
                <w:rFonts w:ascii="Calibri" w:hAnsi="Calibri" w:cs="Arial"/>
                <w:b w:val="0"/>
                <w:sz w:val="16"/>
                <w:szCs w:val="16"/>
              </w:rPr>
            </w:pPr>
            <w:r w:rsidRPr="00124FFC">
              <w:rPr>
                <w:rFonts w:ascii="Calibri" w:hAnsi="Calibri" w:cs="Arial"/>
                <w:b w:val="0"/>
                <w:sz w:val="16"/>
                <w:szCs w:val="16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 senza ulteriori formalità.</w:t>
            </w:r>
          </w:p>
          <w:p w14:paraId="5C4EB828" w14:textId="77777777" w:rsidR="00124FFC" w:rsidRPr="00124FFC" w:rsidRDefault="00124FFC" w:rsidP="00124FFC">
            <w:pPr>
              <w:pStyle w:val="Titolo"/>
              <w:jc w:val="left"/>
              <w:rPr>
                <w:rFonts w:ascii="Calibri" w:hAnsi="Calibri" w:cs="Arial"/>
                <w:b w:val="0"/>
                <w:sz w:val="16"/>
                <w:szCs w:val="16"/>
              </w:rPr>
            </w:pPr>
          </w:p>
        </w:tc>
      </w:tr>
    </w:tbl>
    <w:p w14:paraId="59DC61AF" w14:textId="53E2EC09" w:rsidR="00183D9B" w:rsidRDefault="00183D9B" w:rsidP="00BF29E8">
      <w:pPr>
        <w:tabs>
          <w:tab w:val="left" w:pos="5670"/>
        </w:tabs>
        <w:jc w:val="both"/>
        <w:rPr>
          <w:rFonts w:cs="Arial"/>
        </w:rPr>
      </w:pP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p w14:paraId="71957C20" w14:textId="4D086701" w:rsidR="00B83329" w:rsidRPr="003143E4" w:rsidRDefault="00124FFC" w:rsidP="006B1BAC">
      <w:pPr>
        <w:spacing w:after="0" w:line="240" w:lineRule="auto"/>
        <w:rPr>
          <w:b/>
        </w:rPr>
      </w:pPr>
      <w:r>
        <w:rPr>
          <w:b/>
        </w:rPr>
        <w:br w:type="page"/>
      </w:r>
      <w:r w:rsidR="00B83329"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124FFC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10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24FFC"/>
    <w:rsid w:val="00131819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54BE2"/>
    <w:rsid w:val="00270534"/>
    <w:rsid w:val="00272F84"/>
    <w:rsid w:val="00274C6C"/>
    <w:rsid w:val="00284E31"/>
    <w:rsid w:val="002A03F1"/>
    <w:rsid w:val="002B66F0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1BAC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3EB8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05A9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710E4D6D-84EC-4980-8327-D8F045B32B2D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37</TotalTime>
  <Pages>5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15754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12</cp:revision>
  <cp:lastPrinted>2021-10-01T10:38:00Z</cp:lastPrinted>
  <dcterms:created xsi:type="dcterms:W3CDTF">2022-01-31T10:56:00Z</dcterms:created>
  <dcterms:modified xsi:type="dcterms:W3CDTF">2022-02-24T10:33:00Z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