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763484A5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All’Area di Ricerca Scientifica e Tecnologica di Trieste -</w:t>
      </w:r>
    </w:p>
    <w:p w14:paraId="57D1A96C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Area Science Park</w:t>
      </w:r>
    </w:p>
    <w:p w14:paraId="215D7B43" w14:textId="47976CC1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Ufficio Risorse Umane</w:t>
      </w:r>
    </w:p>
    <w:p w14:paraId="1A4E89D1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proofErr w:type="spellStart"/>
      <w:r w:rsidRPr="003143E4">
        <w:rPr>
          <w:rFonts w:asciiTheme="minorHAnsi" w:hAnsiTheme="minorHAnsi"/>
        </w:rPr>
        <w:t>Padriciano</w:t>
      </w:r>
      <w:proofErr w:type="spellEnd"/>
      <w:r w:rsidRPr="003143E4">
        <w:rPr>
          <w:rFonts w:asciiTheme="minorHAnsi" w:hAnsiTheme="minorHAnsi"/>
        </w:rPr>
        <w:t>, 99</w:t>
      </w:r>
    </w:p>
    <w:p w14:paraId="5209CD8C" w14:textId="1733F478" w:rsidR="003E0102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34149 TRIESTE</w:t>
      </w:r>
    </w:p>
    <w:p w14:paraId="3F365697" w14:textId="4075AEB5" w:rsidR="00C34E91" w:rsidRPr="003143E4" w:rsidRDefault="00C34E91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A30B2B">
        <w:rPr>
          <w:rFonts w:asciiTheme="minorHAnsi" w:hAnsiTheme="minorHAnsi"/>
        </w:rPr>
        <w:t xml:space="preserve">A mezzo </w:t>
      </w:r>
      <w:r w:rsidR="00C93FA5">
        <w:rPr>
          <w:rFonts w:asciiTheme="minorHAnsi" w:hAnsiTheme="minorHAnsi"/>
        </w:rPr>
        <w:t>PEC</w:t>
      </w:r>
      <w:r w:rsidRPr="00A30B2B">
        <w:rPr>
          <w:rFonts w:asciiTheme="minorHAnsi" w:hAnsiTheme="minorHAnsi"/>
        </w:rPr>
        <w:t xml:space="preserve"> </w:t>
      </w:r>
      <w:r w:rsidRPr="00A30B2B">
        <w:rPr>
          <w:rFonts w:cs="Arial"/>
        </w:rPr>
        <w:t>protocollo@pec.areasciencepark.it</w:t>
      </w:r>
    </w:p>
    <w:p w14:paraId="5D1F5DA8" w14:textId="7DBC204E" w:rsidR="00BF29E8" w:rsidRPr="003143E4" w:rsidRDefault="00BF29E8" w:rsidP="00BF29E8">
      <w:pPr>
        <w:jc w:val="both"/>
        <w:rPr>
          <w:rFonts w:cs="Arial"/>
        </w:rPr>
      </w:pPr>
      <w:r w:rsidRPr="003143E4">
        <w:rPr>
          <w:rFonts w:cs="Arial"/>
        </w:rPr>
        <w:t>Il/La sottoscritto/a (nome e cognome)</w:t>
      </w:r>
      <w:r w:rsidR="00C93FA5">
        <w:rPr>
          <w:rFonts w:cs="Arial"/>
        </w:rPr>
        <w:t xml:space="preserve"> </w:t>
      </w:r>
      <w:r w:rsidRPr="003143E4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7777777" w:rsidR="00BF29E8" w:rsidRPr="003143E4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dato atto di aver ricevuto </w:t>
      </w:r>
      <w:r w:rsidR="006432DA" w:rsidRPr="003143E4">
        <w:rPr>
          <w:rFonts w:cs="Arial"/>
        </w:rPr>
        <w:t>da</w:t>
      </w:r>
      <w:r w:rsidR="003E0102" w:rsidRPr="003143E4">
        <w:rPr>
          <w:rFonts w:cs="Arial"/>
        </w:rPr>
        <w:t>ll’Area di Ricerca Scientifica e Tecnologica di Trieste - Area Science Park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l’informativa prevista dall’art. 13 </w:t>
      </w:r>
      <w:r w:rsidR="006432DA" w:rsidRPr="003143E4">
        <w:rPr>
          <w:rFonts w:cs="Arial"/>
        </w:rPr>
        <w:t xml:space="preserve">del Regolamento UE 2016/679 (Regolamento Generale sulla Protezione dei Dati – RGPD) </w:t>
      </w:r>
      <w:r w:rsidRPr="003143E4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143E4" w:rsidRDefault="00BF29E8" w:rsidP="00BF29E8">
      <w:pPr>
        <w:spacing w:before="240" w:after="240"/>
        <w:jc w:val="center"/>
        <w:rPr>
          <w:rFonts w:cs="Arial"/>
          <w:b/>
        </w:rPr>
      </w:pPr>
      <w:r w:rsidRPr="003143E4">
        <w:rPr>
          <w:rFonts w:cs="Arial"/>
          <w:b/>
        </w:rPr>
        <w:t>MANIFESTA INTERESSE</w:t>
      </w:r>
    </w:p>
    <w:p w14:paraId="102602CB" w14:textId="77777777" w:rsidR="003E0102" w:rsidRPr="003143E4" w:rsidRDefault="00BF29E8" w:rsidP="00BF29E8">
      <w:pPr>
        <w:spacing w:before="120"/>
        <w:jc w:val="both"/>
        <w:rPr>
          <w:rFonts w:cs="Arial"/>
        </w:rPr>
      </w:pPr>
      <w:r w:rsidRPr="003143E4">
        <w:rPr>
          <w:rFonts w:cs="Arial"/>
        </w:rPr>
        <w:t xml:space="preserve">alla copertura dell’incarico </w:t>
      </w:r>
      <w:r w:rsidR="0067706C" w:rsidRPr="003143E4">
        <w:rPr>
          <w:rFonts w:cs="Arial"/>
        </w:rPr>
        <w:t>di: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>Presidente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Componente esterno della commissione esaminatrice </w:t>
      </w:r>
      <w:r w:rsidR="003E0102" w:rsidRPr="003143E4">
        <w:rPr>
          <w:rFonts w:cs="Arial"/>
        </w:rPr>
        <w:t>del:</w:t>
      </w:r>
    </w:p>
    <w:p w14:paraId="38BAC9BD" w14:textId="77777777" w:rsidR="000D1FEA" w:rsidRPr="000C2362" w:rsidRDefault="000D1FEA" w:rsidP="000D1FE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  <w:bCs/>
        </w:rPr>
      </w:pPr>
      <w:r w:rsidRPr="004112B5">
        <w:rPr>
          <w:rFonts w:asciiTheme="minorHAnsi" w:hAnsiTheme="minorHAnsi" w:cs="Arial"/>
          <w:bCs/>
        </w:rPr>
        <w:t xml:space="preserve">CONCORSO PUBBLICO, PER TITOLI ED ESAMI, PER L’ASSUNZIONE, CON CONTRATTO DI LAVORO A TEMPO PIENO E INDETERMINATO, DI N. 2 FUNZIONARI DI AMMINISTRAZIONE DI V LIVELLO PROFESSIONALE DEL C.C.N.L. DEGLI E.P.R. </w:t>
      </w:r>
      <w:r w:rsidRPr="004112B5">
        <w:rPr>
          <w:rFonts w:asciiTheme="minorHAnsi" w:eastAsiaTheme="minorHAnsi" w:hAnsiTheme="minorHAnsi"/>
          <w:bCs/>
        </w:rPr>
        <w:t xml:space="preserve">(PROFILO GIURIDICO). </w:t>
      </w:r>
      <w:r w:rsidRPr="004112B5">
        <w:rPr>
          <w:rFonts w:asciiTheme="minorHAnsi" w:hAnsiTheme="minorHAnsi" w:cs="Arial"/>
          <w:bCs/>
        </w:rPr>
        <w:t>BANDO N. 1/2020.</w:t>
      </w:r>
    </w:p>
    <w:p w14:paraId="1F06AAB6" w14:textId="77777777" w:rsidR="00BF29E8" w:rsidRPr="003143E4" w:rsidRDefault="00BF29E8" w:rsidP="00BF29E8">
      <w:pPr>
        <w:rPr>
          <w:rFonts w:cs="Arial"/>
        </w:rPr>
      </w:pPr>
      <w:r w:rsidRPr="003143E4">
        <w:rPr>
          <w:rFonts w:cs="Arial"/>
        </w:rPr>
        <w:t>A tal fine dichiara:</w:t>
      </w:r>
    </w:p>
    <w:p w14:paraId="5DCFDCEF" w14:textId="6E0EF685" w:rsidR="00BF29E8" w:rsidRPr="003143E4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 xml:space="preserve">di essere nato/a </w:t>
      </w:r>
      <w:proofErr w:type="spellStart"/>
      <w:r w:rsidRPr="003143E4">
        <w:rPr>
          <w:rFonts w:cs="Arial"/>
        </w:rPr>
        <w:t>a</w:t>
      </w:r>
      <w:proofErr w:type="spellEnd"/>
      <w:r w:rsidRPr="003143E4">
        <w:rPr>
          <w:rFonts w:cs="Arial"/>
        </w:rPr>
        <w:t xml:space="preserve"> ……………………………</w:t>
      </w:r>
      <w:proofErr w:type="gramStart"/>
      <w:r w:rsidRPr="003143E4">
        <w:rPr>
          <w:rFonts w:cs="Arial"/>
        </w:rPr>
        <w:t>…….</w:t>
      </w:r>
      <w:proofErr w:type="gramEnd"/>
      <w:r w:rsidRPr="003143E4">
        <w:rPr>
          <w:rFonts w:cs="Arial"/>
        </w:rPr>
        <w:t>………………………………….(prov. di……………………………………</w:t>
      </w:r>
      <w:proofErr w:type="gramStart"/>
      <w:r w:rsidRPr="003143E4">
        <w:rPr>
          <w:rFonts w:cs="Arial"/>
        </w:rPr>
        <w:t>…</w:t>
      </w:r>
      <w:r w:rsidR="00B83329" w:rsidRPr="003143E4">
        <w:rPr>
          <w:rFonts w:cs="Arial"/>
        </w:rPr>
        <w:t>….</w:t>
      </w:r>
      <w:proofErr w:type="gramEnd"/>
      <w:r w:rsidRPr="003143E4">
        <w:rPr>
          <w:rFonts w:cs="Arial"/>
        </w:rPr>
        <w:t xml:space="preserve">…). </w:t>
      </w:r>
      <w:r w:rsidR="00B83329" w:rsidRPr="003143E4">
        <w:rPr>
          <w:rFonts w:cs="Arial"/>
        </w:rPr>
        <w:t>I</w:t>
      </w:r>
      <w:r w:rsidRPr="003143E4">
        <w:rPr>
          <w:rFonts w:cs="Arial"/>
        </w:rPr>
        <w:t>l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>…………………………</w:t>
      </w:r>
      <w:r w:rsidR="003531C6" w:rsidRPr="003143E4">
        <w:rPr>
          <w:rFonts w:cs="Arial"/>
        </w:rPr>
        <w:t>………………………………………………………………………………………</w:t>
      </w:r>
      <w:proofErr w:type="gramStart"/>
      <w:r w:rsidR="003531C6" w:rsidRPr="003143E4">
        <w:rPr>
          <w:rFonts w:cs="Arial"/>
        </w:rPr>
        <w:t>…….</w:t>
      </w:r>
      <w:proofErr w:type="gramEnd"/>
      <w:r w:rsidR="003531C6" w:rsidRPr="003143E4">
        <w:rPr>
          <w:rFonts w:cs="Arial"/>
        </w:rPr>
        <w:t>.</w:t>
      </w:r>
      <w:r w:rsidRPr="003143E4">
        <w:rPr>
          <w:rFonts w:cs="Arial"/>
        </w:rPr>
        <w:t>…………………………</w:t>
      </w:r>
      <w:r w:rsidR="00C93FA5">
        <w:rPr>
          <w:rFonts w:cs="Arial"/>
        </w:rPr>
        <w:t>……</w:t>
      </w:r>
      <w:r w:rsidRPr="003143E4">
        <w:rPr>
          <w:rFonts w:cs="Arial"/>
        </w:rPr>
        <w:t>…..….;</w:t>
      </w:r>
    </w:p>
    <w:p w14:paraId="0A5BAE58" w14:textId="5454BBEE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>di essere in possesso del diploma di laurea in .................................................... conseguito in data ......................... presso……………………………………………………………</w:t>
      </w:r>
      <w:r w:rsidR="003531C6" w:rsidRPr="003143E4">
        <w:rPr>
          <w:rFonts w:cs="Arial"/>
        </w:rPr>
        <w:t>……………………………………………</w:t>
      </w:r>
      <w:r w:rsidRPr="003143E4">
        <w:rPr>
          <w:rFonts w:cs="Arial"/>
        </w:rPr>
        <w:t>…</w:t>
      </w:r>
      <w:r w:rsidR="00C93FA5">
        <w:rPr>
          <w:rFonts w:cs="Arial"/>
        </w:rPr>
        <w:t>……</w:t>
      </w:r>
      <w:r w:rsidRPr="003143E4">
        <w:rPr>
          <w:rFonts w:cs="Arial"/>
        </w:rPr>
        <w:t>…………</w:t>
      </w:r>
      <w:r w:rsidR="00C93FA5">
        <w:rPr>
          <w:rFonts w:cs="Arial"/>
        </w:rPr>
        <w:t>;</w:t>
      </w:r>
    </w:p>
    <w:p w14:paraId="7A3C208F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ogni ulteriore elemento curricolare che l’interessato ritenga rilevante ai fini della valutazione;</w:t>
      </w:r>
    </w:p>
    <w:p w14:paraId="37856E09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la fotocopia del documento d’identità.</w:t>
      </w:r>
    </w:p>
    <w:p w14:paraId="7B489BD1" w14:textId="1E88BCE6" w:rsidR="004112B5" w:rsidRPr="004112B5" w:rsidRDefault="00BF29E8" w:rsidP="004112B5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4112B5">
        <w:rPr>
          <w:rFonts w:cs="Arial"/>
        </w:rPr>
        <w:lastRenderedPageBreak/>
        <w:t>di avere maturato l’esperienza lavorativa, professionale o accademica richiesta dall’invito a manifestare interesse, come dimostrato dalla documentazione allegata;</w:t>
      </w:r>
    </w:p>
    <w:p w14:paraId="7B821B0D" w14:textId="7BB8CACA" w:rsidR="004112B5" w:rsidRPr="004112B5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4112B5">
        <w:rPr>
          <w:rFonts w:cs="Arial"/>
        </w:rPr>
        <w:t>di non essere componente dell'organo di direzione politica</w:t>
      </w:r>
      <w:r w:rsidR="003E0102" w:rsidRPr="004112B5">
        <w:rPr>
          <w:rFonts w:cs="Arial"/>
        </w:rPr>
        <w:t xml:space="preserve"> di Area di Ricerca Scientifica e Tecnologica di Trieste - Area Science Park </w:t>
      </w:r>
      <w:r w:rsidRPr="004112B5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4112B5">
        <w:rPr>
          <w:rFonts w:cs="Arial"/>
        </w:rPr>
        <w:t>let</w:t>
      </w:r>
      <w:proofErr w:type="spellEnd"/>
      <w:r w:rsidRPr="004112B5">
        <w:rPr>
          <w:rFonts w:cs="Arial"/>
        </w:rPr>
        <w:t>. e), del D.</w:t>
      </w:r>
      <w:r w:rsidR="00C93FA5" w:rsidRPr="004112B5">
        <w:rPr>
          <w:rFonts w:cs="Arial"/>
        </w:rPr>
        <w:t xml:space="preserve"> </w:t>
      </w:r>
      <w:r w:rsidRPr="004112B5">
        <w:rPr>
          <w:rFonts w:cs="Arial"/>
        </w:rPr>
        <w:t>Lgs. n. 165/2001);</w:t>
      </w:r>
    </w:p>
    <w:p w14:paraId="1190B7BB" w14:textId="520032B5" w:rsidR="00BF29E8" w:rsidRPr="004112B5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4112B5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3143E4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3143E4">
        <w:rPr>
          <w:rFonts w:cs="Arial"/>
        </w:rPr>
        <w:t>codice penale</w:t>
      </w:r>
      <w:proofErr w:type="gramEnd"/>
      <w:r w:rsidRPr="003143E4">
        <w:rPr>
          <w:rFonts w:cs="Arial"/>
        </w:rPr>
        <w:t xml:space="preserve"> (Delitti contro la Pubblica Amministrazione);</w:t>
      </w:r>
    </w:p>
    <w:p w14:paraId="32409EF5" w14:textId="77777777" w:rsidR="00F61C1E" w:rsidRDefault="00D30F53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sym w:font="Symbol" w:char="F0F0"/>
      </w:r>
      <w:r w:rsidRPr="00F61C1E">
        <w:rPr>
          <w:rFonts w:cs="Arial"/>
        </w:rPr>
        <w:t xml:space="preserve"> </w:t>
      </w:r>
      <w:r w:rsidR="00BF6C35" w:rsidRPr="00F61C1E">
        <w:rPr>
          <w:rFonts w:cs="Arial"/>
          <w:i/>
        </w:rPr>
        <w:t>(in caso di soggetto in quiescenza</w:t>
      </w:r>
      <w:r w:rsidR="00BF6C35" w:rsidRPr="00F61C1E">
        <w:rPr>
          <w:rFonts w:cs="Arial"/>
        </w:rPr>
        <w:t xml:space="preserve">) </w:t>
      </w:r>
      <w:r w:rsidR="005E383A" w:rsidRPr="00F61C1E">
        <w:rPr>
          <w:rFonts w:cs="Arial"/>
        </w:rPr>
        <w:t xml:space="preserve">fermo restando il possesso dei requisiti di qualificata esperienza richiesti, </w:t>
      </w:r>
      <w:r w:rsidR="00284E31" w:rsidRPr="00F61C1E">
        <w:rPr>
          <w:rFonts w:cs="Arial"/>
        </w:rPr>
        <w:t xml:space="preserve">di essere stato in servizio, rivestendo i ruoli indicati dall’interpello, </w:t>
      </w:r>
      <w:r w:rsidR="005E383A" w:rsidRPr="00F61C1E">
        <w:rPr>
          <w:rFonts w:cs="Arial"/>
        </w:rPr>
        <w:t xml:space="preserve">di essere in quiescenza da non più di </w:t>
      </w:r>
      <w:r w:rsidR="00C93FA5" w:rsidRPr="00F61C1E">
        <w:rPr>
          <w:rFonts w:cs="Arial"/>
        </w:rPr>
        <w:t xml:space="preserve">quattro </w:t>
      </w:r>
      <w:r w:rsidR="005E383A" w:rsidRPr="00F61C1E">
        <w:rPr>
          <w:rFonts w:cs="Arial"/>
        </w:rPr>
        <w:t>anni dalla data di pubblicazione del bando di selezione, e che il rapporto di servizio non è stato risolto per motivi disciplinari, per ragioni di salute o per decadenza dall’impiego</w:t>
      </w:r>
      <w:r w:rsidR="00284E31" w:rsidRPr="00F61C1E">
        <w:rPr>
          <w:rFonts w:cs="Arial"/>
        </w:rPr>
        <w:t xml:space="preserve"> </w:t>
      </w:r>
      <w:r w:rsidRPr="00F61C1E">
        <w:rPr>
          <w:rFonts w:cs="Arial"/>
        </w:rPr>
        <w:t xml:space="preserve">comunque determinata; </w:t>
      </w:r>
    </w:p>
    <w:p w14:paraId="16C959B7" w14:textId="659096A1" w:rsidR="00CA6C1D" w:rsidRPr="00F61C1E" w:rsidRDefault="00BF29E8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F61C1E">
        <w:rPr>
          <w:rFonts w:cs="Arial"/>
        </w:rPr>
        <w:t xml:space="preserve">di essere immediatamente disponibile a ricoprire l’incarico e allo svolgimento dello stesso in modo da </w:t>
      </w:r>
      <w:r w:rsidR="00501BBF" w:rsidRPr="00F61C1E">
        <w:rPr>
          <w:rFonts w:cs="Arial"/>
        </w:rPr>
        <w:t>poter</w:t>
      </w:r>
      <w:r w:rsidRPr="00F61C1E">
        <w:rPr>
          <w:rFonts w:cs="Arial"/>
        </w:rPr>
        <w:t xml:space="preserve"> concludere le operazioni di selezione rimesse alla commissione </w:t>
      </w:r>
      <w:r w:rsidR="00501BBF" w:rsidRPr="00F61C1E">
        <w:rPr>
          <w:rFonts w:cs="Arial"/>
        </w:rPr>
        <w:t>esaminatrice</w:t>
      </w:r>
      <w:r w:rsidRPr="00F61C1E">
        <w:rPr>
          <w:rFonts w:cs="Arial"/>
        </w:rPr>
        <w:t xml:space="preserve"> </w:t>
      </w:r>
      <w:r w:rsidRPr="007C0C2B">
        <w:rPr>
          <w:rFonts w:cs="Arial"/>
        </w:rPr>
        <w:t xml:space="preserve">entro </w:t>
      </w:r>
      <w:r w:rsidR="00E17ADD" w:rsidRPr="007C0C2B">
        <w:rPr>
          <w:rFonts w:cs="Arial"/>
        </w:rPr>
        <w:t xml:space="preserve">il mese di </w:t>
      </w:r>
      <w:proofErr w:type="gramStart"/>
      <w:r w:rsidR="00E17ADD" w:rsidRPr="007C0C2B">
        <w:rPr>
          <w:rFonts w:cs="Arial"/>
        </w:rPr>
        <w:t xml:space="preserve">aprile </w:t>
      </w:r>
      <w:r w:rsidR="00C93FA5" w:rsidRPr="007C0C2B">
        <w:rPr>
          <w:rFonts w:cs="Arial"/>
        </w:rPr>
        <w:t xml:space="preserve"> </w:t>
      </w:r>
      <w:r w:rsidR="00E17ADD" w:rsidRPr="007C0C2B">
        <w:rPr>
          <w:rFonts w:cs="Arial"/>
        </w:rPr>
        <w:t>2022</w:t>
      </w:r>
      <w:proofErr w:type="gramEnd"/>
      <w:r w:rsidR="00CA6C1D" w:rsidRPr="007C0C2B">
        <w:rPr>
          <w:rFonts w:cs="Arial"/>
        </w:rPr>
        <w:t xml:space="preserve"> e di essere disponibili a svolgere la prova scritta anche il sabato, qualora ci fosse</w:t>
      </w:r>
      <w:r w:rsidR="00CA6C1D" w:rsidRPr="00F61C1E">
        <w:rPr>
          <w:rFonts w:cs="Arial"/>
        </w:rPr>
        <w:t xml:space="preserve"> difficoltà a reperire sedi adeguate in altre giornate lavorative;</w:t>
      </w:r>
    </w:p>
    <w:p w14:paraId="2E2F561D" w14:textId="45838836" w:rsidR="00BF29E8" w:rsidRPr="00CA6C1D" w:rsidRDefault="00BF29E8" w:rsidP="00D266E7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CA6C1D">
        <w:rPr>
          <w:rFonts w:cs="Arial"/>
          <w:i/>
        </w:rPr>
        <w:t>(</w:t>
      </w:r>
      <w:r w:rsidRPr="00CA6C1D">
        <w:rPr>
          <w:rFonts w:cs="Arial"/>
          <w:i/>
          <w:u w:val="single"/>
        </w:rPr>
        <w:t xml:space="preserve">da compilare </w:t>
      </w:r>
      <w:r w:rsidR="00D30F53" w:rsidRPr="00CA6C1D">
        <w:rPr>
          <w:rFonts w:cs="Arial"/>
          <w:i/>
          <w:u w:val="single"/>
        </w:rPr>
        <w:t>se in possesso di questa qualifica e obbligatoriamente pe</w:t>
      </w:r>
      <w:r w:rsidR="00B83329" w:rsidRPr="00CA6C1D">
        <w:rPr>
          <w:rFonts w:cs="Arial"/>
          <w:i/>
          <w:u w:val="single"/>
        </w:rPr>
        <w:t>r</w:t>
      </w:r>
      <w:r w:rsidRPr="00CA6C1D">
        <w:rPr>
          <w:rFonts w:cs="Arial"/>
          <w:i/>
          <w:u w:val="single"/>
        </w:rPr>
        <w:t xml:space="preserve"> il ruolo di Presidente</w:t>
      </w:r>
      <w:r w:rsidRPr="00CA6C1D">
        <w:rPr>
          <w:rFonts w:cs="Arial"/>
          <w:i/>
        </w:rPr>
        <w:t xml:space="preserve">) </w:t>
      </w:r>
      <w:r w:rsidRPr="00CA6C1D">
        <w:rPr>
          <w:rFonts w:cs="Arial"/>
        </w:rPr>
        <w:t>di essere</w:t>
      </w:r>
      <w:r w:rsidR="00D30F53" w:rsidRPr="00CA6C1D">
        <w:rPr>
          <w:rFonts w:cs="Arial"/>
        </w:rPr>
        <w:t xml:space="preserve">: </w:t>
      </w:r>
    </w:p>
    <w:p w14:paraId="69076056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sym w:font="Symbol" w:char="F0F0"/>
      </w:r>
      <w:r w:rsidRPr="009D7E8B">
        <w:rPr>
          <w:rFonts w:cs="Arial"/>
        </w:rPr>
        <w:t xml:space="preserve"> </w:t>
      </w:r>
      <w:r w:rsidR="00BF29E8" w:rsidRPr="009D7E8B">
        <w:rPr>
          <w:rFonts w:cs="Arial"/>
        </w:rPr>
        <w:t>dirigente di ricerca dipendente del _________________________</w:t>
      </w:r>
      <w:proofErr w:type="gramStart"/>
      <w:r w:rsidR="00BF29E8" w:rsidRPr="009D7E8B">
        <w:rPr>
          <w:rFonts w:cs="Arial"/>
        </w:rPr>
        <w:t>_(</w:t>
      </w:r>
      <w:proofErr w:type="gramEnd"/>
      <w:r w:rsidR="00BF29E8" w:rsidRPr="009D7E8B">
        <w:rPr>
          <w:rFonts w:cs="Arial"/>
        </w:rPr>
        <w:t>specificare l’Ente pubblico  di ricerca) con decorrenza dal ________________________________________________;</w:t>
      </w:r>
    </w:p>
    <w:p w14:paraId="5B07C039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sym w:font="Symbol" w:char="F0F0"/>
      </w:r>
      <w:r w:rsidRPr="009D7E8B">
        <w:rPr>
          <w:rFonts w:cs="Arial"/>
        </w:rPr>
        <w:t xml:space="preserve"> </w:t>
      </w:r>
      <w:r w:rsidR="00EB30C2" w:rsidRPr="009D7E8B">
        <w:rPr>
          <w:rFonts w:cs="Arial"/>
        </w:rPr>
        <w:t xml:space="preserve">dirigente </w:t>
      </w:r>
      <w:r w:rsidR="00BF29E8" w:rsidRPr="009D7E8B">
        <w:rPr>
          <w:rFonts w:cs="Arial"/>
        </w:rPr>
        <w:t>tecnologo dipendente del _______________________</w:t>
      </w:r>
      <w:r w:rsidR="00B83329" w:rsidRPr="009D7E8B">
        <w:rPr>
          <w:rFonts w:cs="Arial"/>
        </w:rPr>
        <w:t xml:space="preserve"> </w:t>
      </w:r>
      <w:r w:rsidR="00BF29E8" w:rsidRPr="009D7E8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cs="Arial"/>
        </w:rPr>
        <w:sym w:font="Symbol" w:char="F0F0"/>
      </w:r>
      <w:r w:rsidR="00AB6CB7" w:rsidRPr="003D2C09">
        <w:rPr>
          <w:rFonts w:cs="Arial"/>
        </w:rPr>
        <w:t xml:space="preserve"> </w:t>
      </w:r>
      <w:r w:rsidR="00BF29E8" w:rsidRPr="003D2C09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3D2C09">
        <w:rPr>
          <w:rFonts w:cs="Arial"/>
        </w:rPr>
        <w:t>;</w:t>
      </w:r>
    </w:p>
    <w:p w14:paraId="6C3DC9D1" w14:textId="0FFB1562" w:rsidR="00AB6CB7" w:rsidRPr="00145FBA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esperto </w:t>
      </w:r>
      <w:r w:rsidR="00A45773" w:rsidRPr="00145FBA">
        <w:rPr>
          <w:rFonts w:cs="Arial"/>
        </w:rPr>
        <w:t>del</w:t>
      </w:r>
      <w:r w:rsidRPr="00145FBA">
        <w:rPr>
          <w:rFonts w:cs="Arial"/>
        </w:rPr>
        <w:t xml:space="preserve"> settore privato </w:t>
      </w:r>
      <w:r w:rsidR="00A45773" w:rsidRPr="00145FBA">
        <w:rPr>
          <w:rFonts w:cs="Arial"/>
        </w:rPr>
        <w:t xml:space="preserve">presso, </w:t>
      </w:r>
      <w:r w:rsidRPr="00145FBA">
        <w:rPr>
          <w:rFonts w:cs="Arial"/>
        </w:rPr>
        <w:t>_____________________________, con decorrenza dal _________________________</w:t>
      </w:r>
      <w:r w:rsidR="00C93FA5">
        <w:rPr>
          <w:rFonts w:cs="Arial"/>
        </w:rPr>
        <w:t>_______________________________________________</w:t>
      </w:r>
      <w:r w:rsidRPr="00145FBA">
        <w:rPr>
          <w:rFonts w:cs="Arial"/>
        </w:rPr>
        <w:t>________;</w:t>
      </w:r>
    </w:p>
    <w:p w14:paraId="4264D429" w14:textId="77777777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professore universitario associato, presso _____________________________, con decorrenza dal </w:t>
      </w:r>
      <w:r w:rsidR="00C93FA5" w:rsidRPr="00145FBA">
        <w:rPr>
          <w:rFonts w:cs="Arial"/>
        </w:rPr>
        <w:t>_________________________</w:t>
      </w:r>
      <w:r w:rsidR="00C93FA5">
        <w:rPr>
          <w:rFonts w:cs="Arial"/>
        </w:rPr>
        <w:t>_______________________________________________</w:t>
      </w:r>
      <w:r w:rsidR="00C93FA5" w:rsidRPr="00145FBA">
        <w:rPr>
          <w:rFonts w:cs="Arial"/>
        </w:rPr>
        <w:t>________;</w:t>
      </w:r>
    </w:p>
    <w:p w14:paraId="3133F3F9" w14:textId="77777777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ricercatore universitario, presso _____________________________, con decorrenza dal </w:t>
      </w:r>
      <w:r w:rsidR="00C93FA5" w:rsidRPr="00145FBA">
        <w:rPr>
          <w:rFonts w:cs="Arial"/>
        </w:rPr>
        <w:t>_________________________</w:t>
      </w:r>
      <w:r w:rsidR="00C93FA5">
        <w:rPr>
          <w:rFonts w:cs="Arial"/>
        </w:rPr>
        <w:t>_______________________________________________</w:t>
      </w:r>
      <w:r w:rsidR="00C93FA5" w:rsidRPr="00145FBA">
        <w:rPr>
          <w:rFonts w:cs="Arial"/>
        </w:rPr>
        <w:t>________;</w:t>
      </w:r>
    </w:p>
    <w:p w14:paraId="03A57587" w14:textId="312377E5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dirigente amministrativo dipendente del _________________________</w:t>
      </w:r>
      <w:proofErr w:type="gramStart"/>
      <w:r w:rsidRPr="00145FBA">
        <w:rPr>
          <w:rFonts w:cs="Arial"/>
        </w:rPr>
        <w:t>_(</w:t>
      </w:r>
      <w:proofErr w:type="gramEnd"/>
      <w:r w:rsidRPr="00145FBA">
        <w:rPr>
          <w:rFonts w:cs="Arial"/>
        </w:rPr>
        <w:t>specificare l’Ente pubblico  di ricerca) con decorrenza dal ________________________________________________;</w:t>
      </w:r>
    </w:p>
    <w:p w14:paraId="7D9A5FB5" w14:textId="37A1E259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tecnologo dipendente del _______________________ (specificare l’Ente pubblico di ricerca) con decorrenza dal ______________________________________________</w:t>
      </w:r>
      <w:r w:rsidR="00C93FA5">
        <w:rPr>
          <w:rFonts w:cs="Arial"/>
        </w:rPr>
        <w:t>____________</w:t>
      </w:r>
      <w:r w:rsidRPr="00145FBA">
        <w:rPr>
          <w:rFonts w:cs="Arial"/>
        </w:rPr>
        <w:t>__________;</w:t>
      </w:r>
    </w:p>
    <w:p w14:paraId="7015B1F2" w14:textId="01CAC10D" w:rsidR="00AB6CB7" w:rsidRPr="009D7E8B" w:rsidRDefault="00A45773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ricercatore presso _______________________ (specificare l’Ente pubblico di ricerca) con decorrenza dal _______________________</w:t>
      </w:r>
      <w:r w:rsidR="00C93FA5">
        <w:rPr>
          <w:rFonts w:cs="Arial"/>
        </w:rPr>
        <w:t>_____________</w:t>
      </w:r>
      <w:r w:rsidRPr="00145FBA">
        <w:rPr>
          <w:rFonts w:cs="Arial"/>
        </w:rPr>
        <w:t>________________________________;</w:t>
      </w:r>
    </w:p>
    <w:p w14:paraId="10726216" w14:textId="77777777" w:rsidR="00D30F53" w:rsidRPr="00145FBA" w:rsidRDefault="00D30F53" w:rsidP="00D30F53">
      <w:pPr>
        <w:spacing w:line="240" w:lineRule="auto"/>
        <w:jc w:val="both"/>
        <w:rPr>
          <w:rFonts w:cs="Arial"/>
          <w:i/>
        </w:rPr>
      </w:pPr>
      <w:r w:rsidRPr="00145FBA">
        <w:rPr>
          <w:rFonts w:cs="Arial"/>
          <w:i/>
        </w:rPr>
        <w:t xml:space="preserve">Oppure </w:t>
      </w:r>
    </w:p>
    <w:p w14:paraId="0F29A41C" w14:textId="689D11D9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lastRenderedPageBreak/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di ricerca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>(specificare l’Ente pubblico di ricerca) con decorrenza dal ________________________________________________, in quiescenza dal ____________________</w:t>
      </w:r>
      <w:r w:rsidR="00C93FA5">
        <w:rPr>
          <w:rFonts w:cs="Arial"/>
        </w:rPr>
        <w:t>______________________________________</w:t>
      </w:r>
      <w:r w:rsidR="00D30F53" w:rsidRPr="00145FBA">
        <w:rPr>
          <w:rFonts w:cs="Arial"/>
        </w:rPr>
        <w:t>________;</w:t>
      </w:r>
    </w:p>
    <w:p w14:paraId="348DDFA7" w14:textId="5EA036CE" w:rsidR="00C93FA5" w:rsidRPr="00145FBA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tecnologo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45FBA">
        <w:rPr>
          <w:rFonts w:cs="Arial"/>
        </w:rPr>
        <w:t>____________________________________________</w:t>
      </w:r>
      <w:r w:rsidR="00C93FA5">
        <w:rPr>
          <w:rFonts w:cs="Arial"/>
        </w:rPr>
        <w:t>___</w:t>
      </w:r>
      <w:r w:rsidR="00D30F53" w:rsidRPr="00145FBA">
        <w:rPr>
          <w:rFonts w:cs="Arial"/>
        </w:rPr>
        <w:t>_</w:t>
      </w:r>
      <w:r w:rsidR="00445760" w:rsidRPr="00145FBA">
        <w:rPr>
          <w:rFonts w:cs="Arial"/>
        </w:rPr>
        <w:t xml:space="preserve">, </w:t>
      </w:r>
      <w:r w:rsidR="00D30F53" w:rsidRPr="00145FBA">
        <w:rPr>
          <w:rFonts w:cs="Arial"/>
        </w:rPr>
        <w:t xml:space="preserve">in </w:t>
      </w:r>
      <w:bookmarkEnd w:id="0"/>
      <w:r w:rsidR="00C93FA5" w:rsidRPr="00145FBA">
        <w:rPr>
          <w:rFonts w:cs="Arial"/>
        </w:rPr>
        <w:t>quiescenza dal ____________________</w:t>
      </w:r>
      <w:r w:rsidR="00C93FA5">
        <w:rPr>
          <w:rFonts w:cs="Arial"/>
        </w:rPr>
        <w:t>______________________________________</w:t>
      </w:r>
      <w:r w:rsidR="00C93FA5" w:rsidRPr="00145FBA">
        <w:rPr>
          <w:rFonts w:cs="Arial"/>
        </w:rPr>
        <w:t>________;</w:t>
      </w:r>
    </w:p>
    <w:p w14:paraId="2ACDF963" w14:textId="77777777" w:rsidR="00C93FA5" w:rsidRPr="00145FBA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 xml:space="preserve">professore universitario ordinario, con comprovata esperienza internazionale presso _____________________________, con decorrenza dal __________________________________, </w:t>
      </w:r>
      <w:r w:rsidR="00C93FA5" w:rsidRPr="00145FBA">
        <w:rPr>
          <w:rFonts w:cs="Arial"/>
        </w:rPr>
        <w:t>in quiescenza dal ____________________</w:t>
      </w:r>
      <w:r w:rsidR="00C93FA5">
        <w:rPr>
          <w:rFonts w:cs="Arial"/>
        </w:rPr>
        <w:t>______________________________________</w:t>
      </w:r>
      <w:r w:rsidR="00C93FA5" w:rsidRPr="00145FBA">
        <w:rPr>
          <w:rFonts w:cs="Arial"/>
        </w:rPr>
        <w:t>________;</w:t>
      </w:r>
    </w:p>
    <w:p w14:paraId="12F124A3" w14:textId="35E51765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esperto del settore privato presso, _____________________________, con decorrenza dal __________________________________</w:t>
      </w:r>
      <w:r w:rsidR="00E52909" w:rsidRPr="00145FBA">
        <w:rPr>
          <w:rFonts w:cs="Arial"/>
        </w:rPr>
        <w:t>___________________________________________</w:t>
      </w:r>
      <w:r w:rsidR="00C93FA5">
        <w:rPr>
          <w:rFonts w:cs="Arial"/>
        </w:rPr>
        <w:t>___</w:t>
      </w:r>
      <w:r w:rsidR="00E52909" w:rsidRPr="00145FBA">
        <w:rPr>
          <w:rFonts w:cs="Arial"/>
        </w:rPr>
        <w:t xml:space="preserve">_ in </w:t>
      </w:r>
      <w:r w:rsidR="00C93FA5" w:rsidRPr="00145FBA">
        <w:rPr>
          <w:rFonts w:cs="Arial"/>
        </w:rPr>
        <w:t xml:space="preserve"> quiescenza dal ____________________</w:t>
      </w:r>
      <w:r w:rsidR="00C93FA5">
        <w:rPr>
          <w:rFonts w:cs="Arial"/>
        </w:rPr>
        <w:t>____________________________________</w:t>
      </w:r>
      <w:r w:rsidR="00C93FA5" w:rsidRPr="00145FBA">
        <w:rPr>
          <w:rFonts w:cs="Arial"/>
        </w:rPr>
        <w:t>______</w:t>
      </w:r>
      <w:r w:rsidR="00C93FA5">
        <w:rPr>
          <w:rFonts w:cs="Arial"/>
        </w:rPr>
        <w:t>___</w:t>
      </w:r>
      <w:r w:rsidR="00C93FA5" w:rsidRPr="00145FBA">
        <w:rPr>
          <w:rFonts w:cs="Arial"/>
        </w:rPr>
        <w:t>_;</w:t>
      </w:r>
    </w:p>
    <w:p w14:paraId="1A61EDC7" w14:textId="77777777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professore universitario associato, presso _____________________________, con decorrenza dal ______________________</w:t>
      </w:r>
      <w:r w:rsidR="00E52909" w:rsidRPr="00145FBA">
        <w:rPr>
          <w:rFonts w:cs="Arial"/>
        </w:rPr>
        <w:t>___________________________________________</w:t>
      </w:r>
      <w:r w:rsidR="00C93FA5">
        <w:rPr>
          <w:rFonts w:cs="Arial"/>
        </w:rPr>
        <w:t>___________</w:t>
      </w:r>
      <w:r w:rsidR="00E52909" w:rsidRPr="00145FBA">
        <w:rPr>
          <w:rFonts w:cs="Arial"/>
        </w:rPr>
        <w:t xml:space="preserve">__, </w:t>
      </w:r>
      <w:r w:rsidR="00C93FA5" w:rsidRPr="00145FBA">
        <w:rPr>
          <w:rFonts w:cs="Arial"/>
        </w:rPr>
        <w:t>in  quiescenza dal ____________________</w:t>
      </w:r>
      <w:r w:rsidR="00C93FA5">
        <w:rPr>
          <w:rFonts w:cs="Arial"/>
        </w:rPr>
        <w:t>____________________________________</w:t>
      </w:r>
      <w:r w:rsidR="00C93FA5" w:rsidRPr="00145FBA">
        <w:rPr>
          <w:rFonts w:cs="Arial"/>
        </w:rPr>
        <w:t>______</w:t>
      </w:r>
      <w:r w:rsidR="00C93FA5">
        <w:rPr>
          <w:rFonts w:cs="Arial"/>
        </w:rPr>
        <w:t>___</w:t>
      </w:r>
      <w:r w:rsidR="00C93FA5" w:rsidRPr="00145FBA">
        <w:rPr>
          <w:rFonts w:cs="Arial"/>
        </w:rPr>
        <w:t>_;</w:t>
      </w:r>
    </w:p>
    <w:p w14:paraId="2C13F0A5" w14:textId="77777777" w:rsidR="00C93FA5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dirigente amministrativo dipendente del _________________________</w:t>
      </w:r>
      <w:proofErr w:type="gramStart"/>
      <w:r w:rsidRPr="00145FBA">
        <w:rPr>
          <w:rFonts w:cs="Arial"/>
        </w:rPr>
        <w:t>_(</w:t>
      </w:r>
      <w:proofErr w:type="gramEnd"/>
      <w:r w:rsidRPr="00145FBA">
        <w:rPr>
          <w:rFonts w:cs="Arial"/>
        </w:rPr>
        <w:t>specificare l’Ente pubblico  di ricerca) con decorrenza dal _______</w:t>
      </w:r>
      <w:r w:rsidR="00E52909" w:rsidRPr="00145FBA">
        <w:rPr>
          <w:rFonts w:cs="Arial"/>
        </w:rPr>
        <w:t xml:space="preserve">________________________________________, </w:t>
      </w:r>
    </w:p>
    <w:p w14:paraId="22FCE87B" w14:textId="597C4B7B" w:rsidR="00C93FA5" w:rsidRPr="00145FBA" w:rsidRDefault="004112B5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t>in quiescenza</w:t>
      </w:r>
      <w:r w:rsidR="00C93FA5" w:rsidRPr="00145FBA">
        <w:rPr>
          <w:rFonts w:cs="Arial"/>
        </w:rPr>
        <w:t xml:space="preserve"> dal ____________________</w:t>
      </w:r>
      <w:r w:rsidR="00C93FA5">
        <w:rPr>
          <w:rFonts w:cs="Arial"/>
        </w:rPr>
        <w:t>____________________________________</w:t>
      </w:r>
      <w:r w:rsidR="00C93FA5" w:rsidRPr="00145FBA">
        <w:rPr>
          <w:rFonts w:cs="Arial"/>
        </w:rPr>
        <w:t>______</w:t>
      </w:r>
      <w:r w:rsidR="00C93FA5">
        <w:rPr>
          <w:rFonts w:cs="Arial"/>
        </w:rPr>
        <w:t>___</w:t>
      </w:r>
      <w:r w:rsidR="00C93FA5" w:rsidRPr="00145FBA">
        <w:rPr>
          <w:rFonts w:cs="Arial"/>
        </w:rPr>
        <w:t>_;</w:t>
      </w:r>
    </w:p>
    <w:p w14:paraId="06D3659F" w14:textId="77777777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tecnologo dipendente del _______________________ (specificare l’Ente pubblico di ricerca) con decorrenza dal _________________</w:t>
      </w:r>
      <w:r w:rsidR="00E52909" w:rsidRPr="00145FBA">
        <w:rPr>
          <w:rFonts w:cs="Arial"/>
        </w:rPr>
        <w:t>____________________________________________</w:t>
      </w:r>
      <w:r w:rsidR="00C93FA5">
        <w:rPr>
          <w:rFonts w:cs="Arial"/>
        </w:rPr>
        <w:t>____</w:t>
      </w:r>
      <w:r w:rsidR="00E52909" w:rsidRPr="00145FBA">
        <w:rPr>
          <w:rFonts w:cs="Arial"/>
        </w:rPr>
        <w:t xml:space="preserve">, </w:t>
      </w:r>
      <w:r w:rsidR="00C93FA5" w:rsidRPr="00145FBA">
        <w:rPr>
          <w:rFonts w:cs="Arial"/>
        </w:rPr>
        <w:t>in  quiescenza dal ____________________</w:t>
      </w:r>
      <w:r w:rsidR="00C93FA5">
        <w:rPr>
          <w:rFonts w:cs="Arial"/>
        </w:rPr>
        <w:t>____________________________________</w:t>
      </w:r>
      <w:r w:rsidR="00C93FA5" w:rsidRPr="00145FBA">
        <w:rPr>
          <w:rFonts w:cs="Arial"/>
        </w:rPr>
        <w:t>______</w:t>
      </w:r>
      <w:r w:rsidR="00C93FA5">
        <w:rPr>
          <w:rFonts w:cs="Arial"/>
        </w:rPr>
        <w:t>___</w:t>
      </w:r>
      <w:r w:rsidR="00C93FA5" w:rsidRPr="00145FBA">
        <w:rPr>
          <w:rFonts w:cs="Arial"/>
        </w:rPr>
        <w:t>_;</w:t>
      </w:r>
    </w:p>
    <w:p w14:paraId="5F09A5F4" w14:textId="76EE2A26" w:rsidR="00145FBA" w:rsidRDefault="00BF29E8" w:rsidP="00F61C1E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A45773">
        <w:rPr>
          <w:rFonts w:cs="Arial"/>
        </w:rPr>
        <w:t xml:space="preserve">di essere residente a </w:t>
      </w:r>
      <w:r w:rsidR="00EB30C2" w:rsidRPr="00A45773">
        <w:rPr>
          <w:rFonts w:cs="Arial"/>
        </w:rPr>
        <w:t>_________________________________</w:t>
      </w:r>
      <w:r w:rsidRPr="00A45773">
        <w:rPr>
          <w:rFonts w:cs="Arial"/>
        </w:rPr>
        <w:t xml:space="preserve">, al seguente indirizzo </w:t>
      </w:r>
      <w:r w:rsidR="00EB30C2" w:rsidRPr="00A45773">
        <w:rPr>
          <w:rFonts w:cs="Arial"/>
        </w:rPr>
        <w:t>________________________</w:t>
      </w:r>
      <w:r w:rsidR="003531C6" w:rsidRPr="00A45773">
        <w:rPr>
          <w:rFonts w:cs="Arial"/>
        </w:rPr>
        <w:t>____________________________________________</w:t>
      </w:r>
      <w:r w:rsidR="00EB30C2" w:rsidRPr="00A45773">
        <w:rPr>
          <w:rFonts w:cs="Arial"/>
        </w:rPr>
        <w:t>_____</w:t>
      </w:r>
      <w:r w:rsidR="00565464" w:rsidRPr="00A45773">
        <w:rPr>
          <w:rFonts w:cs="Arial"/>
        </w:rPr>
        <w:t>________</w:t>
      </w:r>
      <w:r w:rsidR="00EB30C2" w:rsidRPr="00A45773">
        <w:rPr>
          <w:rFonts w:cs="Arial"/>
        </w:rPr>
        <w:t>___</w:t>
      </w:r>
      <w:r w:rsidR="00145FBA">
        <w:rPr>
          <w:rFonts w:cs="Arial"/>
        </w:rPr>
        <w:t>;</w:t>
      </w:r>
    </w:p>
    <w:p w14:paraId="16415837" w14:textId="02F07D75" w:rsidR="00BF29E8" w:rsidRPr="00145FBA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45FBA">
        <w:rPr>
          <w:rFonts w:cs="Arial"/>
        </w:rPr>
        <w:t>di richiedere che tutte le comunicazioni relative al presente avviso siano inoltrate al seguente indirizzo:</w:t>
      </w:r>
      <w:r w:rsidR="00EB30C2" w:rsidRPr="00145FBA">
        <w:rPr>
          <w:rFonts w:cs="Arial"/>
        </w:rPr>
        <w:t xml:space="preserve"> _______________________________</w:t>
      </w:r>
      <w:r w:rsidR="00565464" w:rsidRPr="00145FBA">
        <w:rPr>
          <w:rFonts w:cs="Arial"/>
        </w:rPr>
        <w:t>_________________</w:t>
      </w:r>
      <w:r w:rsidR="00EB30C2" w:rsidRPr="00145FBA">
        <w:rPr>
          <w:rFonts w:cs="Arial"/>
        </w:rPr>
        <w:t>__</w:t>
      </w:r>
      <w:r w:rsidRPr="00145FBA">
        <w:rPr>
          <w:rFonts w:cs="Arial"/>
        </w:rPr>
        <w:t>Tel.</w:t>
      </w:r>
      <w:r w:rsidR="00B83329" w:rsidRPr="00145FBA">
        <w:rPr>
          <w:rFonts w:cs="Arial"/>
        </w:rPr>
        <w:t xml:space="preserve"> </w:t>
      </w:r>
      <w:r w:rsidR="00EB30C2" w:rsidRPr="00145FBA">
        <w:rPr>
          <w:rFonts w:cs="Arial"/>
        </w:rPr>
        <w:t>__________________</w:t>
      </w:r>
      <w:r w:rsidRPr="00145FBA">
        <w:rPr>
          <w:rFonts w:cs="Arial"/>
        </w:rPr>
        <w:t>e di impegnarsi a comunicare tempestivamente all’Amministrazione eventuali successive variazioni di indirizzo</w:t>
      </w:r>
      <w:r w:rsidR="00A45773" w:rsidRPr="00145FBA">
        <w:rPr>
          <w:rFonts w:cs="Arial"/>
        </w:rPr>
        <w:t>.</w:t>
      </w:r>
    </w:p>
    <w:p w14:paraId="63E2058D" w14:textId="1030612E" w:rsidR="00BF29E8" w:rsidRPr="00145FBA" w:rsidRDefault="00BF29E8" w:rsidP="004112B5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145FBA">
        <w:rPr>
          <w:rFonts w:cs="Arial"/>
        </w:rPr>
        <w:t xml:space="preserve">di essere consapevole che ogni ulteriore comunicazione inerente </w:t>
      </w:r>
      <w:r w:rsidR="00B83329" w:rsidRPr="00145FBA">
        <w:rPr>
          <w:rFonts w:cs="Arial"/>
        </w:rPr>
        <w:t>all’avviso</w:t>
      </w:r>
      <w:r w:rsidRPr="00145FBA">
        <w:rPr>
          <w:rFonts w:cs="Arial"/>
        </w:rPr>
        <w:t xml:space="preserve"> potrà essere inoltrata dall’Amministrazione alla propria PEC.</w:t>
      </w:r>
    </w:p>
    <w:p w14:paraId="70FBEEAD" w14:textId="77777777" w:rsidR="00EB30C2" w:rsidRPr="003143E4" w:rsidRDefault="00EB30C2" w:rsidP="00BF29E8">
      <w:pPr>
        <w:tabs>
          <w:tab w:val="left" w:pos="5670"/>
        </w:tabs>
        <w:jc w:val="both"/>
        <w:rPr>
          <w:rFonts w:cs="Arial"/>
        </w:rPr>
      </w:pPr>
    </w:p>
    <w:p w14:paraId="0C0057BD" w14:textId="5779429D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 w:rsidR="003906B5"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 w:rsidR="003906B5">
        <w:rPr>
          <w:rFonts w:cs="Arial"/>
        </w:rPr>
        <w:t xml:space="preserve"> ________________________________</w:t>
      </w:r>
    </w:p>
    <w:p w14:paraId="7B6F970D" w14:textId="77777777" w:rsidR="00A45773" w:rsidRPr="003143E4" w:rsidRDefault="00A45773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3143E4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143E4" w14:paraId="2DF9BD2B" w14:textId="77777777" w:rsidTr="00042AD3">
        <w:tc>
          <w:tcPr>
            <w:tcW w:w="9779" w:type="dxa"/>
          </w:tcPr>
          <w:p w14:paraId="276D75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2D45043D" w14:textId="77777777" w:rsidR="00BF29E8" w:rsidRPr="003143E4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da parte di pubblico ufficiale.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La domanda può essere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60DAED31" w14:textId="77777777" w:rsidR="00B83329" w:rsidRPr="003143E4" w:rsidRDefault="00B83329" w:rsidP="00BF29E8"/>
    <w:p w14:paraId="49CA5115" w14:textId="77777777" w:rsidR="00B83329" w:rsidRPr="003143E4" w:rsidRDefault="00B83329">
      <w:pPr>
        <w:spacing w:after="0" w:line="240" w:lineRule="auto"/>
      </w:pPr>
      <w:r w:rsidRPr="003143E4">
        <w:br w:type="page"/>
      </w:r>
    </w:p>
    <w:p w14:paraId="71957C20" w14:textId="77777777" w:rsidR="00B83329" w:rsidRPr="003143E4" w:rsidRDefault="00B83329" w:rsidP="00B83329">
      <w:pPr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</w:t>
      </w:r>
      <w:proofErr w:type="spellStart"/>
      <w:r w:rsidRPr="003143E4">
        <w:rPr>
          <w:rFonts w:cs="Arial"/>
        </w:rPr>
        <w:t>Padriciano</w:t>
      </w:r>
      <w:proofErr w:type="spellEnd"/>
      <w:r w:rsidRPr="003143E4">
        <w:rPr>
          <w:rFonts w:cs="Arial"/>
        </w:rPr>
        <w:t xml:space="preserve">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F0E7C" w14:textId="77777777" w:rsidR="0086515F" w:rsidRDefault="0086515F" w:rsidP="00EA00D8">
      <w:pPr>
        <w:spacing w:after="0" w:line="240" w:lineRule="auto"/>
      </w:pPr>
      <w:r>
        <w:separator/>
      </w:r>
    </w:p>
  </w:endnote>
  <w:endnote w:type="continuationSeparator" w:id="0">
    <w:p w14:paraId="27428EFF" w14:textId="77777777" w:rsidR="0086515F" w:rsidRDefault="0086515F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1A8E4A8A" wp14:editId="5FCE5092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5A89D" w14:textId="77777777" w:rsidR="0086515F" w:rsidRDefault="0086515F" w:rsidP="00EA00D8">
      <w:pPr>
        <w:spacing w:after="0" w:line="240" w:lineRule="auto"/>
      </w:pPr>
      <w:r>
        <w:separator/>
      </w:r>
    </w:p>
  </w:footnote>
  <w:footnote w:type="continuationSeparator" w:id="0">
    <w:p w14:paraId="21CD3CB2" w14:textId="77777777" w:rsidR="0086515F" w:rsidRDefault="0086515F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0"/>
  </w:num>
  <w:num w:numId="5">
    <w:abstractNumId w:val="15"/>
  </w:num>
  <w:num w:numId="6">
    <w:abstractNumId w:val="14"/>
  </w:num>
  <w:num w:numId="7">
    <w:abstractNumId w:val="44"/>
  </w:num>
  <w:num w:numId="8">
    <w:abstractNumId w:val="20"/>
  </w:num>
  <w:num w:numId="9">
    <w:abstractNumId w:val="27"/>
  </w:num>
  <w:num w:numId="10">
    <w:abstractNumId w:val="19"/>
  </w:num>
  <w:num w:numId="11">
    <w:abstractNumId w:val="29"/>
  </w:num>
  <w:num w:numId="12">
    <w:abstractNumId w:val="12"/>
  </w:num>
  <w:num w:numId="13">
    <w:abstractNumId w:val="31"/>
  </w:num>
  <w:num w:numId="14">
    <w:abstractNumId w:val="26"/>
  </w:num>
  <w:num w:numId="15">
    <w:abstractNumId w:val="35"/>
  </w:num>
  <w:num w:numId="16">
    <w:abstractNumId w:val="10"/>
  </w:num>
  <w:num w:numId="17">
    <w:abstractNumId w:val="25"/>
  </w:num>
  <w:num w:numId="18">
    <w:abstractNumId w:val="42"/>
  </w:num>
  <w:num w:numId="19">
    <w:abstractNumId w:val="36"/>
  </w:num>
  <w:num w:numId="20">
    <w:abstractNumId w:val="3"/>
  </w:num>
  <w:num w:numId="21">
    <w:abstractNumId w:val="22"/>
  </w:num>
  <w:num w:numId="22">
    <w:abstractNumId w:val="11"/>
  </w:num>
  <w:num w:numId="23">
    <w:abstractNumId w:val="45"/>
  </w:num>
  <w:num w:numId="24">
    <w:abstractNumId w:val="28"/>
  </w:num>
  <w:num w:numId="25">
    <w:abstractNumId w:val="21"/>
  </w:num>
  <w:num w:numId="26">
    <w:abstractNumId w:val="24"/>
  </w:num>
  <w:num w:numId="27">
    <w:abstractNumId w:val="17"/>
  </w:num>
  <w:num w:numId="28">
    <w:abstractNumId w:val="30"/>
  </w:num>
  <w:num w:numId="29">
    <w:abstractNumId w:val="23"/>
  </w:num>
  <w:num w:numId="30">
    <w:abstractNumId w:val="43"/>
  </w:num>
  <w:num w:numId="31">
    <w:abstractNumId w:val="7"/>
  </w:num>
  <w:num w:numId="32">
    <w:abstractNumId w:val="32"/>
  </w:num>
  <w:num w:numId="33">
    <w:abstractNumId w:val="38"/>
  </w:num>
  <w:num w:numId="34">
    <w:abstractNumId w:val="47"/>
  </w:num>
  <w:num w:numId="35">
    <w:abstractNumId w:val="46"/>
  </w:num>
  <w:num w:numId="36">
    <w:abstractNumId w:val="4"/>
  </w:num>
  <w:num w:numId="37">
    <w:abstractNumId w:val="6"/>
  </w:num>
  <w:num w:numId="38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>
    <w:abstractNumId w:val="39"/>
  </w:num>
  <w:num w:numId="40">
    <w:abstractNumId w:val="41"/>
  </w:num>
  <w:num w:numId="41">
    <w:abstractNumId w:val="8"/>
  </w:num>
  <w:num w:numId="42">
    <w:abstractNumId w:val="33"/>
  </w:num>
  <w:num w:numId="43">
    <w:abstractNumId w:val="37"/>
  </w:num>
  <w:num w:numId="44">
    <w:abstractNumId w:val="5"/>
  </w:num>
  <w:num w:numId="45">
    <w:abstractNumId w:val="13"/>
  </w:num>
  <w:num w:numId="46">
    <w:abstractNumId w:val="9"/>
  </w:num>
  <w:num w:numId="47">
    <w:abstractNumId w:val="16"/>
  </w:num>
  <w:num w:numId="48">
    <w:abstractNumId w:val="34"/>
  </w:num>
  <w:num w:numId="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68C6"/>
    <w:rsid w:val="00104CA7"/>
    <w:rsid w:val="00115A27"/>
    <w:rsid w:val="00122523"/>
    <w:rsid w:val="00131819"/>
    <w:rsid w:val="0014069C"/>
    <w:rsid w:val="00145FBA"/>
    <w:rsid w:val="001672F4"/>
    <w:rsid w:val="00177A2B"/>
    <w:rsid w:val="00177CC5"/>
    <w:rsid w:val="001821F2"/>
    <w:rsid w:val="00182836"/>
    <w:rsid w:val="00186060"/>
    <w:rsid w:val="001950C2"/>
    <w:rsid w:val="00196D93"/>
    <w:rsid w:val="001B1995"/>
    <w:rsid w:val="001B71EB"/>
    <w:rsid w:val="001E17E4"/>
    <w:rsid w:val="00204B2D"/>
    <w:rsid w:val="00206DB5"/>
    <w:rsid w:val="00254BE2"/>
    <w:rsid w:val="00270534"/>
    <w:rsid w:val="00272F84"/>
    <w:rsid w:val="00274C6C"/>
    <w:rsid w:val="00284E31"/>
    <w:rsid w:val="002A03F1"/>
    <w:rsid w:val="002B7132"/>
    <w:rsid w:val="002D5686"/>
    <w:rsid w:val="002E11F8"/>
    <w:rsid w:val="002E3809"/>
    <w:rsid w:val="002F05C5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B1FE7"/>
    <w:rsid w:val="003B2F60"/>
    <w:rsid w:val="003C1F12"/>
    <w:rsid w:val="003D2C09"/>
    <w:rsid w:val="003E0102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453DF"/>
    <w:rsid w:val="00445760"/>
    <w:rsid w:val="00453B40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25142"/>
    <w:rsid w:val="00826A63"/>
    <w:rsid w:val="00830628"/>
    <w:rsid w:val="008501DA"/>
    <w:rsid w:val="00855862"/>
    <w:rsid w:val="008572E2"/>
    <w:rsid w:val="00862352"/>
    <w:rsid w:val="00864445"/>
    <w:rsid w:val="0086515F"/>
    <w:rsid w:val="0086555F"/>
    <w:rsid w:val="00875D16"/>
    <w:rsid w:val="00880A60"/>
    <w:rsid w:val="0089757B"/>
    <w:rsid w:val="008A3353"/>
    <w:rsid w:val="008D47CE"/>
    <w:rsid w:val="008E760B"/>
    <w:rsid w:val="008F0952"/>
    <w:rsid w:val="008F3CC6"/>
    <w:rsid w:val="008F508E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D47EB"/>
    <w:rsid w:val="00BE5EE2"/>
    <w:rsid w:val="00BF29E8"/>
    <w:rsid w:val="00BF3ACC"/>
    <w:rsid w:val="00BF4EEC"/>
    <w:rsid w:val="00BF6C35"/>
    <w:rsid w:val="00C060A8"/>
    <w:rsid w:val="00C257B6"/>
    <w:rsid w:val="00C34E91"/>
    <w:rsid w:val="00C458E4"/>
    <w:rsid w:val="00C70D47"/>
    <w:rsid w:val="00C91A59"/>
    <w:rsid w:val="00C93FA5"/>
    <w:rsid w:val="00C96A8A"/>
    <w:rsid w:val="00CA2D1A"/>
    <w:rsid w:val="00CA6C1D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4F964A-781B-4BC1-BC6A-8298E2316109}">
  <ds:schemaRefs>
    <ds:schemaRef ds:uri="http://schemas.microsoft.com/office/2006/metadata/properties"/>
    <ds:schemaRef ds:uri="http://schemas.microsoft.com/office/infopath/2007/PartnerControls"/>
    <ds:schemaRef ds:uri="53A74DB2-3EB1-4FF8-9424-E72CDCA9D245"/>
    <ds:schemaRef ds:uri="http://schemas.microsoft.com/sharepoint/v3"/>
    <ds:schemaRef ds:uri="3d4ffb0d-68bf-4b68-99f7-1eb25ffe2d97"/>
  </ds:schemaRefs>
</ds:datastoreItem>
</file>

<file path=customXml/itemProps3.xml><?xml version="1.0" encoding="utf-8"?>
<ds:datastoreItem xmlns:ds="http://schemas.openxmlformats.org/officeDocument/2006/customXml" ds:itemID="{1E9542C2-47D3-43C5-897F-F9F34A75E33E}"/>
</file>

<file path=customXml/itemProps4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1</TotalTime>
  <Pages>5</Pages>
  <Words>2270</Words>
  <Characters>12941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15181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Croppo Fides</cp:lastModifiedBy>
  <cp:revision>3</cp:revision>
  <cp:lastPrinted>2021-10-01T10:38:00Z</cp:lastPrinted>
  <dcterms:created xsi:type="dcterms:W3CDTF">2021-12-16T11:37:00Z</dcterms:created>
  <dcterms:modified xsi:type="dcterms:W3CDTF">2021-12-16T11:39:00Z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