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A97B14" w14:textId="678F4D8C" w:rsidR="00BF29E8" w:rsidRPr="003143E4" w:rsidRDefault="00BF29E8" w:rsidP="00BF29E8">
      <w:pPr>
        <w:spacing w:after="240"/>
        <w:jc w:val="both"/>
        <w:rPr>
          <w:rFonts w:cs="Arial"/>
          <w:i/>
        </w:rPr>
      </w:pPr>
      <w:r w:rsidRPr="003143E4">
        <w:rPr>
          <w:rFonts w:cs="Arial"/>
          <w:i/>
        </w:rPr>
        <w:t xml:space="preserve">ALLEGATO N. 1 Facsimile di dichiarazione di manifestazione di interesse alla copertura dell’incarico di Presidente/Componente esterno </w:t>
      </w:r>
      <w:r w:rsidR="0067706C" w:rsidRPr="003143E4">
        <w:rPr>
          <w:rFonts w:cs="Arial"/>
          <w:i/>
        </w:rPr>
        <w:t xml:space="preserve">effettivo o supplente </w:t>
      </w:r>
      <w:r w:rsidRPr="003143E4">
        <w:rPr>
          <w:rFonts w:cs="Arial"/>
          <w:i/>
        </w:rPr>
        <w:t>di commissione esaminatrice di procedura selettiva.</w:t>
      </w:r>
    </w:p>
    <w:p w14:paraId="09E3760D" w14:textId="3F30C60E" w:rsidR="00BF29E8" w:rsidRPr="003143E4" w:rsidRDefault="00BF29E8" w:rsidP="00C34E91">
      <w:pPr>
        <w:spacing w:after="240"/>
        <w:jc w:val="both"/>
        <w:rPr>
          <w:rFonts w:cs="Arial"/>
          <w:i/>
        </w:rPr>
      </w:pPr>
      <w:r w:rsidRPr="003143E4">
        <w:rPr>
          <w:rFonts w:cs="Arial"/>
          <w:i/>
        </w:rPr>
        <w:t>(Il presente facsimile costituisce lo schema da seguire nella redazione della dichiarazione di manifestazione di interesse</w:t>
      </w:r>
      <w:r w:rsidR="00007EF1">
        <w:rPr>
          <w:rFonts w:cs="Arial"/>
          <w:i/>
        </w:rPr>
        <w:t>)</w:t>
      </w:r>
    </w:p>
    <w:p w14:paraId="763484A5" w14:textId="77777777" w:rsidR="003E0102" w:rsidRPr="003143E4" w:rsidRDefault="003E0102" w:rsidP="003E0102">
      <w:pPr>
        <w:spacing w:after="0" w:line="260" w:lineRule="exact"/>
        <w:ind w:left="4395"/>
        <w:rPr>
          <w:rFonts w:asciiTheme="minorHAnsi" w:hAnsiTheme="minorHAnsi"/>
        </w:rPr>
      </w:pPr>
      <w:r w:rsidRPr="003143E4">
        <w:rPr>
          <w:rFonts w:asciiTheme="minorHAnsi" w:hAnsiTheme="minorHAnsi"/>
        </w:rPr>
        <w:t>All’Area di Ricerca Scientifica e Tecnologica di Trieste -</w:t>
      </w:r>
    </w:p>
    <w:p w14:paraId="57D1A96C" w14:textId="77777777" w:rsidR="003E0102" w:rsidRPr="003143E4" w:rsidRDefault="003E0102" w:rsidP="003E0102">
      <w:pPr>
        <w:spacing w:after="0" w:line="260" w:lineRule="exact"/>
        <w:ind w:left="4395"/>
        <w:rPr>
          <w:rFonts w:asciiTheme="minorHAnsi" w:hAnsiTheme="minorHAnsi"/>
        </w:rPr>
      </w:pPr>
      <w:r w:rsidRPr="003143E4">
        <w:rPr>
          <w:rFonts w:asciiTheme="minorHAnsi" w:hAnsiTheme="minorHAnsi"/>
        </w:rPr>
        <w:t>Area Science Park</w:t>
      </w:r>
    </w:p>
    <w:p w14:paraId="215D7B43" w14:textId="47976CC1" w:rsidR="003E0102" w:rsidRPr="003143E4" w:rsidRDefault="003E0102" w:rsidP="003E0102">
      <w:pPr>
        <w:spacing w:after="0" w:line="260" w:lineRule="exact"/>
        <w:ind w:left="4395"/>
        <w:rPr>
          <w:rFonts w:asciiTheme="minorHAnsi" w:hAnsiTheme="minorHAnsi"/>
        </w:rPr>
      </w:pPr>
      <w:r w:rsidRPr="003143E4">
        <w:rPr>
          <w:rFonts w:asciiTheme="minorHAnsi" w:hAnsiTheme="minorHAnsi"/>
        </w:rPr>
        <w:t>Ufficio Risorse Umane</w:t>
      </w:r>
    </w:p>
    <w:p w14:paraId="1A4E89D1" w14:textId="77777777" w:rsidR="003E0102" w:rsidRPr="003143E4" w:rsidRDefault="003E0102" w:rsidP="003E0102">
      <w:pPr>
        <w:spacing w:after="0" w:line="260" w:lineRule="exact"/>
        <w:ind w:left="4395"/>
        <w:rPr>
          <w:rFonts w:asciiTheme="minorHAnsi" w:hAnsiTheme="minorHAnsi"/>
        </w:rPr>
      </w:pPr>
      <w:r w:rsidRPr="003143E4">
        <w:rPr>
          <w:rFonts w:asciiTheme="minorHAnsi" w:hAnsiTheme="minorHAnsi"/>
        </w:rPr>
        <w:t>Padriciano, 99</w:t>
      </w:r>
    </w:p>
    <w:p w14:paraId="5209CD8C" w14:textId="1733F478" w:rsidR="003E0102" w:rsidRDefault="003E0102" w:rsidP="003E0102">
      <w:pPr>
        <w:spacing w:after="120" w:line="260" w:lineRule="exact"/>
        <w:ind w:left="4395"/>
        <w:rPr>
          <w:rFonts w:asciiTheme="minorHAnsi" w:hAnsiTheme="minorHAnsi"/>
        </w:rPr>
      </w:pPr>
      <w:r w:rsidRPr="003143E4">
        <w:rPr>
          <w:rFonts w:asciiTheme="minorHAnsi" w:hAnsiTheme="minorHAnsi"/>
        </w:rPr>
        <w:t>34149 TRIESTE</w:t>
      </w:r>
    </w:p>
    <w:p w14:paraId="3F365697" w14:textId="473298C1" w:rsidR="00C34E91" w:rsidRDefault="00C34E91" w:rsidP="003E0102">
      <w:pPr>
        <w:spacing w:after="120" w:line="260" w:lineRule="exact"/>
        <w:ind w:left="4395"/>
        <w:rPr>
          <w:rFonts w:cs="Arial"/>
        </w:rPr>
      </w:pPr>
      <w:r w:rsidRPr="00A30B2B">
        <w:rPr>
          <w:rFonts w:asciiTheme="minorHAnsi" w:hAnsiTheme="minorHAnsi"/>
        </w:rPr>
        <w:t xml:space="preserve">A mezzo </w:t>
      </w:r>
      <w:r w:rsidR="00EF7429">
        <w:rPr>
          <w:rFonts w:asciiTheme="minorHAnsi" w:hAnsiTheme="minorHAnsi"/>
        </w:rPr>
        <w:t>PEC:</w:t>
      </w:r>
      <w:r w:rsidRPr="00A30B2B">
        <w:rPr>
          <w:rFonts w:asciiTheme="minorHAnsi" w:hAnsiTheme="minorHAnsi"/>
        </w:rPr>
        <w:t xml:space="preserve"> </w:t>
      </w:r>
      <w:hyperlink r:id="rId12" w:history="1">
        <w:r w:rsidR="00EF7429" w:rsidRPr="00824CAE">
          <w:rPr>
            <w:rStyle w:val="Collegamentoipertestuale"/>
            <w:rFonts w:cs="Arial"/>
          </w:rPr>
          <w:t>protocollo@pec.areasciencepark.it</w:t>
        </w:r>
      </w:hyperlink>
    </w:p>
    <w:p w14:paraId="5D1F5DA8" w14:textId="22761DA2" w:rsidR="00BF29E8" w:rsidRPr="003143E4" w:rsidRDefault="00BF29E8" w:rsidP="00BF29E8">
      <w:pPr>
        <w:jc w:val="both"/>
        <w:rPr>
          <w:rFonts w:cs="Arial"/>
        </w:rPr>
      </w:pPr>
      <w:r w:rsidRPr="003143E4">
        <w:rPr>
          <w:rFonts w:cs="Arial"/>
        </w:rPr>
        <w:t>Il/La sottoscritto/a (nome e cognome)</w:t>
      </w:r>
      <w:r w:rsidR="002304D4">
        <w:rPr>
          <w:rFonts w:cs="Arial"/>
        </w:rPr>
        <w:t xml:space="preserve"> </w:t>
      </w:r>
      <w:r w:rsidRPr="003143E4">
        <w:rPr>
          <w:rFonts w:cs="Arial"/>
        </w:rPr>
        <w:t xml:space="preserve">.......................……………............................................................. </w:t>
      </w:r>
    </w:p>
    <w:p w14:paraId="1758E228" w14:textId="77777777" w:rsidR="00BF29E8" w:rsidRPr="00BA02AD" w:rsidRDefault="00BF29E8" w:rsidP="00B83329">
      <w:pPr>
        <w:numPr>
          <w:ilvl w:val="0"/>
          <w:numId w:val="41"/>
        </w:numPr>
        <w:spacing w:after="0" w:line="240" w:lineRule="auto"/>
        <w:jc w:val="both"/>
        <w:rPr>
          <w:rFonts w:cs="Arial"/>
        </w:rPr>
      </w:pPr>
      <w:r w:rsidRPr="00BA02AD">
        <w:rPr>
          <w:rFonts w:cs="Arial"/>
        </w:rPr>
        <w:t xml:space="preserve">dato atto di aver ricevuto </w:t>
      </w:r>
      <w:r w:rsidR="006432DA" w:rsidRPr="00BA02AD">
        <w:rPr>
          <w:rFonts w:cs="Arial"/>
        </w:rPr>
        <w:t>da</w:t>
      </w:r>
      <w:r w:rsidR="003E0102" w:rsidRPr="00BA02AD">
        <w:rPr>
          <w:rFonts w:cs="Arial"/>
        </w:rPr>
        <w:t>ll’Area di Ricerca Scientifica e Tecnologica di Trieste - Area Science Park</w:t>
      </w:r>
      <w:r w:rsidR="00B83329" w:rsidRPr="00BA02AD">
        <w:rPr>
          <w:rFonts w:cs="Arial"/>
        </w:rPr>
        <w:t xml:space="preserve"> </w:t>
      </w:r>
      <w:r w:rsidRPr="00BA02AD">
        <w:rPr>
          <w:rFonts w:cs="Arial"/>
        </w:rPr>
        <w:t xml:space="preserve">l’informativa prevista dall’art. 13 </w:t>
      </w:r>
      <w:r w:rsidR="006432DA" w:rsidRPr="00BA02AD">
        <w:rPr>
          <w:rFonts w:cs="Arial"/>
        </w:rPr>
        <w:t xml:space="preserve">del Regolamento UE 2016/679 (Regolamento Generale sulla Protezione dei Dati – RGPD) </w:t>
      </w:r>
      <w:r w:rsidRPr="00BA02AD">
        <w:rPr>
          <w:rFonts w:cs="Arial"/>
        </w:rPr>
        <w:t>relativa al trattamento dei dati personali conferiti nell’ambito della procedura di acquisizione di disponibilità per l’incarico Presidente/Componente esterno di commissione esaminatrice di selezione pubblica oggetto della presente domanda ed espresso, per quanto necessario, il relativo consenso al trattamento;</w:t>
      </w:r>
    </w:p>
    <w:p w14:paraId="47E8D021" w14:textId="77777777" w:rsidR="00BF29E8" w:rsidRPr="003143E4" w:rsidRDefault="00BF29E8" w:rsidP="00BF29E8">
      <w:pPr>
        <w:numPr>
          <w:ilvl w:val="0"/>
          <w:numId w:val="41"/>
        </w:numPr>
        <w:spacing w:after="0" w:line="240" w:lineRule="auto"/>
        <w:jc w:val="both"/>
        <w:rPr>
          <w:rFonts w:cs="Arial"/>
        </w:rPr>
      </w:pPr>
      <w:r w:rsidRPr="003143E4">
        <w:rPr>
          <w:rFonts w:cs="Arial"/>
        </w:rPr>
        <w:t>ai sensi degli articoli 46 e 47 del D.P.R. 28 dicembre 2000, n. 445 (dichiarazione sostitutiva di certificazione e dichiarazione sostitutiva dell’atto di notorietà) e consapevole della responsabilità penale cui può andare incontro in caso di dichiarazione mendace, ai sensi dell’art. 76 della medesima norma;</w:t>
      </w:r>
    </w:p>
    <w:p w14:paraId="49855349" w14:textId="77777777" w:rsidR="00BF29E8" w:rsidRPr="003143E4" w:rsidRDefault="00BF29E8" w:rsidP="00BF29E8">
      <w:pPr>
        <w:numPr>
          <w:ilvl w:val="0"/>
          <w:numId w:val="41"/>
        </w:numPr>
        <w:spacing w:after="0" w:line="240" w:lineRule="auto"/>
        <w:jc w:val="both"/>
        <w:rPr>
          <w:rFonts w:cs="Arial"/>
        </w:rPr>
      </w:pPr>
      <w:r w:rsidRPr="003143E4">
        <w:rPr>
          <w:rFonts w:cs="Arial"/>
        </w:rPr>
        <w:t>consapevole che, se, in seguito a verifica effettuata dall’Amministrazione, la dichiarazione resa dal sottoscritto dovesse rivelarsi mendace, ciò comporterebbe la decadenza dal beneficio conseguito ai sensi dell’art. 75 del D.P.R. 28 dicembre 2000, n. 445;</w:t>
      </w:r>
    </w:p>
    <w:p w14:paraId="1AD8F46F" w14:textId="77777777" w:rsidR="00BF29E8" w:rsidRPr="003143E4" w:rsidRDefault="00BF29E8" w:rsidP="00BF29E8">
      <w:pPr>
        <w:spacing w:before="240" w:after="240"/>
        <w:jc w:val="center"/>
        <w:rPr>
          <w:rFonts w:cs="Arial"/>
          <w:b/>
        </w:rPr>
      </w:pPr>
      <w:r w:rsidRPr="003143E4">
        <w:rPr>
          <w:rFonts w:cs="Arial"/>
          <w:b/>
        </w:rPr>
        <w:t>MANIFESTA INTERESSE</w:t>
      </w:r>
    </w:p>
    <w:p w14:paraId="102602CB" w14:textId="77777777" w:rsidR="003E0102" w:rsidRPr="003143E4" w:rsidRDefault="00BF29E8" w:rsidP="00BF29E8">
      <w:pPr>
        <w:spacing w:before="120"/>
        <w:jc w:val="both"/>
        <w:rPr>
          <w:rFonts w:cs="Arial"/>
        </w:rPr>
      </w:pPr>
      <w:r w:rsidRPr="003143E4">
        <w:rPr>
          <w:rFonts w:cs="Arial"/>
        </w:rPr>
        <w:t xml:space="preserve">alla copertura dell’incarico </w:t>
      </w:r>
      <w:r w:rsidR="0067706C" w:rsidRPr="003143E4">
        <w:rPr>
          <w:rFonts w:cs="Arial"/>
        </w:rPr>
        <w:t>di:</w:t>
      </w:r>
      <w:r w:rsidR="003E0102" w:rsidRPr="003143E4">
        <w:rPr>
          <w:rFonts w:cs="Arial"/>
        </w:rPr>
        <w:t xml:space="preserve">  </w:t>
      </w:r>
      <w:r w:rsidR="0067706C" w:rsidRPr="003143E4">
        <w:rPr>
          <w:rFonts w:cs="Arial"/>
        </w:rPr>
        <w:sym w:font="Symbol" w:char="F0F0"/>
      </w:r>
      <w:r w:rsidR="0067706C" w:rsidRPr="00BE1BE0">
        <w:rPr>
          <w:rFonts w:cs="Arial"/>
        </w:rPr>
        <w:t xml:space="preserve"> </w:t>
      </w:r>
      <w:r w:rsidRPr="00BE1BE0">
        <w:rPr>
          <w:rFonts w:cs="Arial"/>
        </w:rPr>
        <w:t>Presidente</w:t>
      </w:r>
      <w:r w:rsidR="003E0102" w:rsidRPr="00BE1BE0">
        <w:rPr>
          <w:rFonts w:cs="Arial"/>
        </w:rPr>
        <w:t xml:space="preserve">  </w:t>
      </w:r>
      <w:r w:rsidR="0067706C" w:rsidRPr="003143E4">
        <w:rPr>
          <w:rFonts w:cs="Arial"/>
        </w:rPr>
        <w:sym w:font="Symbol" w:char="F0F0"/>
      </w:r>
      <w:r w:rsidR="0067706C" w:rsidRPr="003143E4">
        <w:rPr>
          <w:rFonts w:cs="Arial"/>
        </w:rPr>
        <w:t xml:space="preserve"> </w:t>
      </w:r>
      <w:r w:rsidRPr="003143E4">
        <w:rPr>
          <w:rFonts w:cs="Arial"/>
        </w:rPr>
        <w:t xml:space="preserve">Componente esterno della commissione esaminatrice </w:t>
      </w:r>
      <w:r w:rsidR="003E0102" w:rsidRPr="003143E4">
        <w:rPr>
          <w:rFonts w:cs="Arial"/>
        </w:rPr>
        <w:t>del:</w:t>
      </w:r>
    </w:p>
    <w:p w14:paraId="02214CCF" w14:textId="46CC3DE7" w:rsidR="002304D4" w:rsidRPr="00075B84" w:rsidRDefault="002304D4" w:rsidP="002304D4">
      <w:pPr>
        <w:spacing w:after="120" w:line="260" w:lineRule="exact"/>
        <w:jc w:val="both"/>
        <w:rPr>
          <w:rFonts w:asciiTheme="minorHAnsi" w:hAnsiTheme="minorHAnsi" w:cs="Arial"/>
          <w:b/>
        </w:rPr>
      </w:pPr>
      <w:r w:rsidRPr="00075B84">
        <w:rPr>
          <w:rFonts w:asciiTheme="minorHAnsi" w:hAnsiTheme="minorHAnsi" w:cs="Arial"/>
          <w:b/>
        </w:rPr>
        <w:t>CONCORSO PUBBLICO, PER TITOLI ED ESAMI, PER L’ASSUNZIONE CON CONTRATTO DI LAVORO A TEMPO PIENO E INDETERMINATO, DI N. 3 COLLABORATORI TECNICI ENTI DI RICERCA (C.T.E.R.) DI VI LIVELLO PROFESSIONALE DEL C.C.N.L. DEGLI E.P.R.. PROFILO: A) PROGRAMMATORE INFORMATIC</w:t>
      </w:r>
      <w:r w:rsidRPr="00EF3CC0">
        <w:rPr>
          <w:rFonts w:asciiTheme="minorHAnsi" w:hAnsiTheme="minorHAnsi" w:cs="Arial"/>
          <w:b/>
        </w:rPr>
        <w:t>O;</w:t>
      </w:r>
      <w:r w:rsidRPr="00075B84">
        <w:rPr>
          <w:rFonts w:asciiTheme="minorHAnsi" w:hAnsiTheme="minorHAnsi" w:cs="Arial"/>
          <w:b/>
        </w:rPr>
        <w:t xml:space="preserve"> PROFILO B) PROGRAMMATORE INFORMATICO A CARATTERE SCIENTIFICO.</w:t>
      </w:r>
      <w:r w:rsidR="00C457DA">
        <w:rPr>
          <w:rFonts w:asciiTheme="minorHAnsi" w:hAnsiTheme="minorHAnsi" w:cs="Arial"/>
          <w:b/>
        </w:rPr>
        <w:t xml:space="preserve"> </w:t>
      </w:r>
      <w:r w:rsidR="00C457DA" w:rsidRPr="00075B84">
        <w:rPr>
          <w:rFonts w:asciiTheme="minorHAnsi" w:hAnsiTheme="minorHAnsi" w:cs="Arial"/>
          <w:b/>
        </w:rPr>
        <w:t>BANDO N. 3/2022.</w:t>
      </w:r>
    </w:p>
    <w:p w14:paraId="1F06AAB6" w14:textId="77777777" w:rsidR="00BF29E8" w:rsidRPr="003143E4" w:rsidRDefault="00BF29E8" w:rsidP="00BF29E8">
      <w:pPr>
        <w:rPr>
          <w:rFonts w:cs="Arial"/>
        </w:rPr>
      </w:pPr>
      <w:r w:rsidRPr="003143E4">
        <w:rPr>
          <w:rFonts w:cs="Arial"/>
        </w:rPr>
        <w:t>A tal fine dichiara:</w:t>
      </w:r>
    </w:p>
    <w:p w14:paraId="5DCFDCEF" w14:textId="77A65FDA" w:rsidR="00BF29E8" w:rsidRPr="003143E4" w:rsidRDefault="00BF29E8" w:rsidP="00BF29E8">
      <w:pPr>
        <w:numPr>
          <w:ilvl w:val="0"/>
          <w:numId w:val="37"/>
        </w:numPr>
        <w:spacing w:line="240" w:lineRule="auto"/>
        <w:jc w:val="both"/>
        <w:rPr>
          <w:rFonts w:cs="Arial"/>
          <w:i/>
        </w:rPr>
      </w:pPr>
      <w:r w:rsidRPr="003143E4">
        <w:rPr>
          <w:rFonts w:cs="Arial"/>
        </w:rPr>
        <w:t>di essere nato/a a ………………………………….………………………………….(prov. di………………………………………</w:t>
      </w:r>
      <w:r w:rsidR="00B83329" w:rsidRPr="003143E4">
        <w:rPr>
          <w:rFonts w:cs="Arial"/>
        </w:rPr>
        <w:t>….</w:t>
      </w:r>
      <w:r w:rsidRPr="003143E4">
        <w:rPr>
          <w:rFonts w:cs="Arial"/>
        </w:rPr>
        <w:t xml:space="preserve">…). </w:t>
      </w:r>
      <w:r w:rsidR="006B7072">
        <w:rPr>
          <w:rFonts w:cs="Arial"/>
        </w:rPr>
        <w:t xml:space="preserve"> </w:t>
      </w:r>
      <w:r w:rsidR="00B83329" w:rsidRPr="003143E4">
        <w:rPr>
          <w:rFonts w:cs="Arial"/>
        </w:rPr>
        <w:t>I</w:t>
      </w:r>
      <w:r w:rsidRPr="003143E4">
        <w:rPr>
          <w:rFonts w:cs="Arial"/>
        </w:rPr>
        <w:t>l</w:t>
      </w:r>
      <w:r w:rsidR="00B83329" w:rsidRPr="003143E4">
        <w:rPr>
          <w:rFonts w:cs="Arial"/>
        </w:rPr>
        <w:t xml:space="preserve"> </w:t>
      </w:r>
      <w:r w:rsidRPr="003143E4">
        <w:rPr>
          <w:rFonts w:cs="Arial"/>
        </w:rPr>
        <w:t>…………………………</w:t>
      </w:r>
      <w:r w:rsidR="003531C6" w:rsidRPr="003143E4">
        <w:rPr>
          <w:rFonts w:cs="Arial"/>
        </w:rPr>
        <w:t>……………………………………………………………………………………………..</w:t>
      </w:r>
      <w:r w:rsidRPr="003143E4">
        <w:rPr>
          <w:rFonts w:cs="Arial"/>
        </w:rPr>
        <w:t>……………………………..….;</w:t>
      </w:r>
    </w:p>
    <w:p w14:paraId="0A5BAE58" w14:textId="77777777" w:rsidR="00BF29E8" w:rsidRPr="003143E4" w:rsidRDefault="00BF29E8" w:rsidP="00BF29E8">
      <w:pPr>
        <w:numPr>
          <w:ilvl w:val="0"/>
          <w:numId w:val="38"/>
        </w:numPr>
        <w:spacing w:line="240" w:lineRule="auto"/>
        <w:jc w:val="both"/>
        <w:rPr>
          <w:rFonts w:cs="Arial"/>
          <w:i/>
        </w:rPr>
      </w:pPr>
      <w:r w:rsidRPr="003143E4">
        <w:rPr>
          <w:rFonts w:cs="Arial"/>
        </w:rPr>
        <w:t>di essere in possesso del diploma di laurea in .................................................... conseguito in data ......................... presso……………………………………………………………</w:t>
      </w:r>
      <w:r w:rsidR="003531C6" w:rsidRPr="003143E4">
        <w:rPr>
          <w:rFonts w:cs="Arial"/>
        </w:rPr>
        <w:t>……………………………………………</w:t>
      </w:r>
      <w:r w:rsidRPr="003143E4">
        <w:rPr>
          <w:rFonts w:cs="Arial"/>
        </w:rPr>
        <w:t>…………………</w:t>
      </w:r>
    </w:p>
    <w:p w14:paraId="7A3C208F" w14:textId="77777777" w:rsidR="00BF29E8" w:rsidRPr="003143E4" w:rsidRDefault="00BF29E8" w:rsidP="00BF29E8">
      <w:pPr>
        <w:numPr>
          <w:ilvl w:val="0"/>
          <w:numId w:val="38"/>
        </w:numPr>
        <w:spacing w:line="240" w:lineRule="auto"/>
        <w:jc w:val="both"/>
        <w:rPr>
          <w:rFonts w:cs="Arial"/>
        </w:rPr>
      </w:pPr>
      <w:r w:rsidRPr="003143E4">
        <w:rPr>
          <w:rFonts w:cs="Arial"/>
        </w:rPr>
        <w:t>di allegare alla domanda la seguente documentazione dimostrativa del possesso dei requisiti e dei titoli professionali:</w:t>
      </w:r>
    </w:p>
    <w:p w14:paraId="6FBA0FCC" w14:textId="77777777" w:rsidR="00BF29E8" w:rsidRPr="003143E4" w:rsidRDefault="00BF29E8" w:rsidP="00BF29E8">
      <w:pPr>
        <w:pStyle w:val="Paragrafoelenco"/>
        <w:numPr>
          <w:ilvl w:val="0"/>
          <w:numId w:val="42"/>
        </w:numPr>
        <w:spacing w:line="240" w:lineRule="auto"/>
        <w:ind w:left="1560" w:hanging="284"/>
        <w:contextualSpacing w:val="0"/>
        <w:jc w:val="both"/>
        <w:rPr>
          <w:rFonts w:cs="Arial"/>
        </w:rPr>
      </w:pPr>
      <w:r w:rsidRPr="003143E4">
        <w:rPr>
          <w:rFonts w:cs="Arial"/>
        </w:rPr>
        <w:lastRenderedPageBreak/>
        <w:t>il curriculum studi e professionale dimostrativo del possesso della necessaria competenza e conoscenza;</w:t>
      </w:r>
    </w:p>
    <w:p w14:paraId="4FFCFD12" w14:textId="77777777" w:rsidR="00BF29E8" w:rsidRPr="003143E4" w:rsidRDefault="00BF29E8" w:rsidP="00BF29E8">
      <w:pPr>
        <w:pStyle w:val="Paragrafoelenco"/>
        <w:numPr>
          <w:ilvl w:val="0"/>
          <w:numId w:val="42"/>
        </w:numPr>
        <w:spacing w:line="240" w:lineRule="auto"/>
        <w:ind w:left="1560" w:hanging="284"/>
        <w:contextualSpacing w:val="0"/>
        <w:jc w:val="both"/>
        <w:rPr>
          <w:rFonts w:cs="Arial"/>
        </w:rPr>
      </w:pPr>
      <w:r w:rsidRPr="003143E4">
        <w:rPr>
          <w:rFonts w:cs="Arial"/>
        </w:rPr>
        <w:t>ogni ulteriore elemento curricolare che l’interessato ritenga rilevante ai fini della valutazione;</w:t>
      </w:r>
    </w:p>
    <w:p w14:paraId="37856E09" w14:textId="77777777" w:rsidR="00BF29E8" w:rsidRPr="003143E4" w:rsidRDefault="00BF29E8" w:rsidP="00BF29E8">
      <w:pPr>
        <w:pStyle w:val="Paragrafoelenco"/>
        <w:numPr>
          <w:ilvl w:val="0"/>
          <w:numId w:val="42"/>
        </w:numPr>
        <w:spacing w:line="240" w:lineRule="auto"/>
        <w:ind w:left="1560" w:hanging="284"/>
        <w:contextualSpacing w:val="0"/>
        <w:jc w:val="both"/>
        <w:rPr>
          <w:rFonts w:cs="Arial"/>
        </w:rPr>
      </w:pPr>
      <w:r w:rsidRPr="003143E4">
        <w:rPr>
          <w:rFonts w:cs="Arial"/>
        </w:rPr>
        <w:t>la fotocopia del documento d’identità.</w:t>
      </w:r>
    </w:p>
    <w:p w14:paraId="14DB2896" w14:textId="77777777" w:rsidR="00BF29E8" w:rsidRPr="003143E4" w:rsidRDefault="00BF29E8" w:rsidP="00EB30C2">
      <w:pPr>
        <w:numPr>
          <w:ilvl w:val="0"/>
          <w:numId w:val="38"/>
        </w:numPr>
        <w:spacing w:line="240" w:lineRule="auto"/>
        <w:ind w:left="426" w:hanging="426"/>
        <w:jc w:val="both"/>
        <w:rPr>
          <w:rFonts w:cs="Arial"/>
        </w:rPr>
      </w:pPr>
      <w:r w:rsidRPr="003143E4">
        <w:rPr>
          <w:rFonts w:cs="Arial"/>
        </w:rPr>
        <w:t>di avere maturato l’esperienza lavorativa, professionale o accademica richiesta dall’invito a manifestare interesse, come dimostrato dalla documentazione allegata;</w:t>
      </w:r>
    </w:p>
    <w:p w14:paraId="36B0C9C0" w14:textId="77777777" w:rsidR="00BF29E8" w:rsidRPr="003143E4" w:rsidRDefault="00BF29E8" w:rsidP="003E0102">
      <w:pPr>
        <w:numPr>
          <w:ilvl w:val="0"/>
          <w:numId w:val="38"/>
        </w:numPr>
        <w:spacing w:line="240" w:lineRule="auto"/>
        <w:ind w:left="426" w:hanging="426"/>
        <w:jc w:val="both"/>
        <w:rPr>
          <w:rFonts w:cs="Arial"/>
        </w:rPr>
      </w:pPr>
      <w:r w:rsidRPr="003143E4">
        <w:rPr>
          <w:rFonts w:cs="Arial"/>
        </w:rPr>
        <w:t>di non essere componente dell'organo di direzione politica</w:t>
      </w:r>
      <w:r w:rsidR="003E0102" w:rsidRPr="003143E4">
        <w:rPr>
          <w:rFonts w:cs="Arial"/>
        </w:rPr>
        <w:t xml:space="preserve"> di Area di Ricerca Scientifica e Tecnologica di Trieste - Area Science Park </w:t>
      </w:r>
      <w:r w:rsidRPr="003143E4">
        <w:rPr>
          <w:rFonts w:cs="Arial"/>
        </w:rPr>
        <w:t>di non ricoprire cariche politiche e di non essere rappresentante sindacale o designato dalle confederazioni ed organizzazioni sindacali o dalle associazioni professionali (art. 35, comma 3, let. e), del D.Lgs. n. 165/2001);</w:t>
      </w:r>
    </w:p>
    <w:p w14:paraId="3CD5E352" w14:textId="77777777" w:rsidR="00A366B6" w:rsidRDefault="00A366B6" w:rsidP="00A366B6">
      <w:pPr>
        <w:numPr>
          <w:ilvl w:val="0"/>
          <w:numId w:val="38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>
        <w:rPr>
          <w:rFonts w:cs="Arial"/>
        </w:rPr>
        <w:t>di obbligarsi a segnalare le eventuali cause di incompatibilità o conflitti di interesse, nonché le relazioni di parentela/affinità entro il quarto grado o di coniugio, rispetto ai candidati alla selezione non appena il relativo elenco gli verrà reso noto;</w:t>
      </w:r>
    </w:p>
    <w:p w14:paraId="77E53EF9" w14:textId="77777777" w:rsidR="00BF29E8" w:rsidRPr="003143E4" w:rsidRDefault="00BF29E8" w:rsidP="00BF29E8">
      <w:pPr>
        <w:numPr>
          <w:ilvl w:val="0"/>
          <w:numId w:val="39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3143E4">
        <w:rPr>
          <w:rFonts w:cs="Arial"/>
        </w:rPr>
        <w:t>di non essere stato condannato, anche con sentenza non passata in giudicato, per i reati previsti nel capo I del titolo II del libro secondo del codice penale (Delitti contro la Pubblica Amministrazione);</w:t>
      </w:r>
    </w:p>
    <w:p w14:paraId="30ADBF95" w14:textId="2745514E" w:rsidR="00BF6C35" w:rsidRPr="00B539D5" w:rsidRDefault="00D30F53" w:rsidP="00BF29E8">
      <w:pPr>
        <w:numPr>
          <w:ilvl w:val="0"/>
          <w:numId w:val="39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3143E4">
        <w:rPr>
          <w:rFonts w:cs="Arial"/>
        </w:rPr>
        <w:sym w:font="Symbol" w:char="F0F0"/>
      </w:r>
      <w:r w:rsidRPr="003143E4">
        <w:rPr>
          <w:rFonts w:cs="Arial"/>
        </w:rPr>
        <w:t xml:space="preserve"> </w:t>
      </w:r>
      <w:r w:rsidR="00BF6C35" w:rsidRPr="003143E4">
        <w:rPr>
          <w:rFonts w:cs="Arial"/>
          <w:i/>
        </w:rPr>
        <w:t xml:space="preserve">(in </w:t>
      </w:r>
      <w:r w:rsidR="00BF6C35" w:rsidRPr="00B539D5">
        <w:rPr>
          <w:rFonts w:cs="Arial"/>
          <w:i/>
        </w:rPr>
        <w:t>caso di soggetto in quiescenza</w:t>
      </w:r>
      <w:r w:rsidR="00BF6C35" w:rsidRPr="00B539D5">
        <w:rPr>
          <w:rFonts w:cs="Arial"/>
        </w:rPr>
        <w:t xml:space="preserve">) </w:t>
      </w:r>
      <w:r w:rsidR="005E383A" w:rsidRPr="00B539D5">
        <w:rPr>
          <w:rFonts w:cs="Arial"/>
        </w:rPr>
        <w:t xml:space="preserve">fermo restando il possesso dei requisiti di qualificata esperienza richiesti, </w:t>
      </w:r>
      <w:r w:rsidR="00284E31" w:rsidRPr="00B539D5">
        <w:rPr>
          <w:rFonts w:cs="Arial"/>
        </w:rPr>
        <w:t xml:space="preserve">di essere stato in servizio, rivestendo i ruoli indicati dall’interpello, </w:t>
      </w:r>
      <w:r w:rsidR="005E383A" w:rsidRPr="00B539D5">
        <w:rPr>
          <w:rFonts w:cs="Arial"/>
        </w:rPr>
        <w:t xml:space="preserve">di essere in quiescenza da non più di </w:t>
      </w:r>
      <w:r w:rsidR="009A002A" w:rsidRPr="00B539D5">
        <w:rPr>
          <w:rFonts w:cs="Arial"/>
        </w:rPr>
        <w:t>quattro</w:t>
      </w:r>
      <w:r w:rsidR="005E383A" w:rsidRPr="00B539D5">
        <w:rPr>
          <w:rFonts w:cs="Arial"/>
        </w:rPr>
        <w:t xml:space="preserve"> anni dalla data di pubblicazione del bando di selezione, e che il rapporto di servizio non è stato risolto per motivi disciplinari, per ragioni di salute o per decadenza dall’impiego</w:t>
      </w:r>
      <w:r w:rsidR="00284E31" w:rsidRPr="00B539D5">
        <w:rPr>
          <w:rFonts w:cs="Arial"/>
        </w:rPr>
        <w:t xml:space="preserve"> </w:t>
      </w:r>
      <w:r w:rsidRPr="00B539D5">
        <w:rPr>
          <w:rFonts w:cs="Arial"/>
        </w:rPr>
        <w:t xml:space="preserve">comunque determinata; </w:t>
      </w:r>
    </w:p>
    <w:p w14:paraId="149B8AFA" w14:textId="6B5BFE8B" w:rsidR="00BF29E8" w:rsidRPr="00B539D5" w:rsidRDefault="00BF29E8" w:rsidP="00BF29E8">
      <w:pPr>
        <w:numPr>
          <w:ilvl w:val="0"/>
          <w:numId w:val="39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B539D5">
        <w:rPr>
          <w:rFonts w:cs="Arial"/>
        </w:rPr>
        <w:t xml:space="preserve">di essere immediatamente disponibile a ricoprire l’incarico e allo svolgimento dello stesso in modo da </w:t>
      </w:r>
      <w:r w:rsidR="00501BBF" w:rsidRPr="00B539D5">
        <w:rPr>
          <w:rFonts w:cs="Arial"/>
        </w:rPr>
        <w:t>poter</w:t>
      </w:r>
      <w:r w:rsidRPr="00B539D5">
        <w:rPr>
          <w:rFonts w:cs="Arial"/>
        </w:rPr>
        <w:t xml:space="preserve"> concludere le operazioni di selezione rimesse alla commissione </w:t>
      </w:r>
      <w:r w:rsidR="00501BBF" w:rsidRPr="00B539D5">
        <w:rPr>
          <w:rFonts w:cs="Arial"/>
        </w:rPr>
        <w:t>esaminatrice</w:t>
      </w:r>
      <w:r w:rsidRPr="00B539D5">
        <w:rPr>
          <w:rFonts w:cs="Arial"/>
        </w:rPr>
        <w:t xml:space="preserve"> entro il giorn</w:t>
      </w:r>
      <w:r w:rsidRPr="009554FF">
        <w:rPr>
          <w:rFonts w:cs="Arial"/>
        </w:rPr>
        <w:t xml:space="preserve">o </w:t>
      </w:r>
      <w:r w:rsidR="00007EF1" w:rsidRPr="009554FF">
        <w:rPr>
          <w:rFonts w:cs="Arial"/>
        </w:rPr>
        <w:t xml:space="preserve">31 </w:t>
      </w:r>
      <w:r w:rsidR="00C457DA">
        <w:rPr>
          <w:rFonts w:cs="Arial"/>
        </w:rPr>
        <w:t>ottobre</w:t>
      </w:r>
      <w:r w:rsidR="001B1995" w:rsidRPr="00B539D5">
        <w:rPr>
          <w:rFonts w:cs="Arial"/>
        </w:rPr>
        <w:t xml:space="preserve"> </w:t>
      </w:r>
      <w:r w:rsidR="00A1440F" w:rsidRPr="00B539D5">
        <w:rPr>
          <w:rFonts w:cs="Arial"/>
        </w:rPr>
        <w:t>2022</w:t>
      </w:r>
      <w:r w:rsidRPr="00B539D5">
        <w:rPr>
          <w:rFonts w:cs="Arial"/>
        </w:rPr>
        <w:t>;</w:t>
      </w:r>
    </w:p>
    <w:p w14:paraId="2E2F561D" w14:textId="77777777" w:rsidR="00BF29E8" w:rsidRPr="009D7E8B" w:rsidRDefault="00BF29E8" w:rsidP="00BF29E8">
      <w:pPr>
        <w:numPr>
          <w:ilvl w:val="0"/>
          <w:numId w:val="39"/>
        </w:numPr>
        <w:spacing w:line="240" w:lineRule="auto"/>
        <w:jc w:val="both"/>
        <w:rPr>
          <w:rFonts w:cs="Arial"/>
        </w:rPr>
      </w:pPr>
      <w:r w:rsidRPr="009D7E8B">
        <w:rPr>
          <w:rFonts w:cs="Arial"/>
          <w:i/>
        </w:rPr>
        <w:t>(</w:t>
      </w:r>
      <w:r w:rsidRPr="009D7E8B">
        <w:rPr>
          <w:rFonts w:cs="Arial"/>
          <w:i/>
          <w:u w:val="single"/>
        </w:rPr>
        <w:t xml:space="preserve">da compilare </w:t>
      </w:r>
      <w:r w:rsidR="00D30F53" w:rsidRPr="009D7E8B">
        <w:rPr>
          <w:rFonts w:cs="Arial"/>
          <w:i/>
          <w:u w:val="single"/>
        </w:rPr>
        <w:t>se in possesso di questa qualifica e obbligatoriamente pe</w:t>
      </w:r>
      <w:r w:rsidR="00B83329" w:rsidRPr="009D7E8B">
        <w:rPr>
          <w:rFonts w:cs="Arial"/>
          <w:i/>
          <w:u w:val="single"/>
        </w:rPr>
        <w:t>r</w:t>
      </w:r>
      <w:r w:rsidRPr="009D7E8B">
        <w:rPr>
          <w:rFonts w:cs="Arial"/>
          <w:i/>
          <w:u w:val="single"/>
        </w:rPr>
        <w:t xml:space="preserve"> il ruolo di Presidente</w:t>
      </w:r>
      <w:r w:rsidRPr="009D7E8B">
        <w:rPr>
          <w:rFonts w:cs="Arial"/>
          <w:i/>
        </w:rPr>
        <w:t xml:space="preserve">) </w:t>
      </w:r>
      <w:r w:rsidRPr="009D7E8B">
        <w:rPr>
          <w:rFonts w:cs="Arial"/>
        </w:rPr>
        <w:t>di essere</w:t>
      </w:r>
      <w:r w:rsidR="00D30F53" w:rsidRPr="009D7E8B">
        <w:rPr>
          <w:rFonts w:cs="Arial"/>
        </w:rPr>
        <w:t xml:space="preserve">: </w:t>
      </w:r>
    </w:p>
    <w:p w14:paraId="69076056" w14:textId="27CA2387" w:rsidR="00BF29E8" w:rsidRPr="009D7E8B" w:rsidRDefault="00C70D47" w:rsidP="00C70D47">
      <w:pPr>
        <w:spacing w:line="240" w:lineRule="auto"/>
        <w:ind w:left="851"/>
        <w:jc w:val="both"/>
        <w:rPr>
          <w:rFonts w:cs="Arial"/>
        </w:rPr>
      </w:pPr>
      <w:r w:rsidRPr="009D7E8B">
        <w:rPr>
          <w:rFonts w:cs="Arial"/>
        </w:rPr>
        <w:sym w:font="Symbol" w:char="F0F0"/>
      </w:r>
      <w:r w:rsidRPr="009D7E8B">
        <w:rPr>
          <w:rFonts w:cs="Arial"/>
        </w:rPr>
        <w:t xml:space="preserve"> </w:t>
      </w:r>
      <w:r w:rsidR="00BF29E8" w:rsidRPr="009D7E8B">
        <w:rPr>
          <w:rFonts w:cs="Arial"/>
        </w:rPr>
        <w:t xml:space="preserve">dirigente di </w:t>
      </w:r>
      <w:r w:rsidR="00BF29E8" w:rsidRPr="00B34D8F">
        <w:rPr>
          <w:rFonts w:cs="Arial"/>
        </w:rPr>
        <w:t>ricerca</w:t>
      </w:r>
      <w:r w:rsidR="00B34D8F" w:rsidRPr="00B34D8F">
        <w:rPr>
          <w:rFonts w:cs="Arial"/>
        </w:rPr>
        <w:t xml:space="preserve">, </w:t>
      </w:r>
      <w:r w:rsidR="00B34D8F" w:rsidRPr="00B34D8F">
        <w:rPr>
          <w:rFonts w:cs="Arial"/>
        </w:rPr>
        <w:t>con comprovata esperienza internazionale</w:t>
      </w:r>
      <w:r w:rsidR="00B34D8F" w:rsidRPr="00B34D8F">
        <w:rPr>
          <w:rFonts w:cs="Arial"/>
        </w:rPr>
        <w:t>,</w:t>
      </w:r>
      <w:r w:rsidR="00BF29E8" w:rsidRPr="00B34D8F">
        <w:rPr>
          <w:rFonts w:cs="Arial"/>
        </w:rPr>
        <w:t xml:space="preserve"> dipendente </w:t>
      </w:r>
      <w:r w:rsidR="00BF29E8" w:rsidRPr="009D7E8B">
        <w:rPr>
          <w:rFonts w:cs="Arial"/>
        </w:rPr>
        <w:t>del __________________________</w:t>
      </w:r>
      <w:r w:rsidR="005A21D2">
        <w:rPr>
          <w:rFonts w:cs="Arial"/>
        </w:rPr>
        <w:t xml:space="preserve"> </w:t>
      </w:r>
      <w:r w:rsidR="00BF29E8" w:rsidRPr="009D7E8B">
        <w:rPr>
          <w:rFonts w:cs="Arial"/>
        </w:rPr>
        <w:t>(specificare l’Ente pubblico di ricerca) con decorrenza dal ________________________________________________;</w:t>
      </w:r>
    </w:p>
    <w:p w14:paraId="5B07C039" w14:textId="106D391D" w:rsidR="00BF29E8" w:rsidRPr="009D7E8B" w:rsidRDefault="00C70D47" w:rsidP="00C70D47">
      <w:pPr>
        <w:spacing w:line="240" w:lineRule="auto"/>
        <w:ind w:left="851"/>
        <w:jc w:val="both"/>
        <w:rPr>
          <w:rFonts w:cs="Arial"/>
        </w:rPr>
      </w:pPr>
      <w:r w:rsidRPr="009D7E8B">
        <w:rPr>
          <w:rFonts w:cs="Arial"/>
        </w:rPr>
        <w:sym w:font="Symbol" w:char="F0F0"/>
      </w:r>
      <w:r w:rsidRPr="009D7E8B">
        <w:rPr>
          <w:rFonts w:cs="Arial"/>
        </w:rPr>
        <w:t xml:space="preserve"> </w:t>
      </w:r>
      <w:r w:rsidR="00EB30C2" w:rsidRPr="009D7E8B">
        <w:rPr>
          <w:rFonts w:cs="Arial"/>
        </w:rPr>
        <w:t xml:space="preserve">dirigente </w:t>
      </w:r>
      <w:r w:rsidR="00BF29E8" w:rsidRPr="009D7E8B">
        <w:rPr>
          <w:rFonts w:cs="Arial"/>
        </w:rPr>
        <w:t>tecnologo</w:t>
      </w:r>
      <w:r w:rsidR="00B34D8F">
        <w:rPr>
          <w:rFonts w:cs="Arial"/>
        </w:rPr>
        <w:t xml:space="preserve">, </w:t>
      </w:r>
      <w:r w:rsidR="00B34D8F" w:rsidRPr="00B34D8F">
        <w:rPr>
          <w:rFonts w:cs="Arial"/>
        </w:rPr>
        <w:t>con comprovata esperienza internazionale</w:t>
      </w:r>
      <w:r w:rsidR="00B34D8F">
        <w:rPr>
          <w:rFonts w:cs="Arial"/>
        </w:rPr>
        <w:t>,</w:t>
      </w:r>
      <w:r w:rsidR="00BF29E8" w:rsidRPr="009D7E8B">
        <w:rPr>
          <w:rFonts w:cs="Arial"/>
        </w:rPr>
        <w:t xml:space="preserve"> dipendente del _______________________</w:t>
      </w:r>
      <w:r w:rsidR="00B83329" w:rsidRPr="009D7E8B">
        <w:rPr>
          <w:rFonts w:cs="Arial"/>
        </w:rPr>
        <w:t xml:space="preserve"> </w:t>
      </w:r>
      <w:r w:rsidR="00BF29E8" w:rsidRPr="009D7E8B">
        <w:rPr>
          <w:rFonts w:cs="Arial"/>
        </w:rPr>
        <w:t>(specificare l’Ente pubblico di ricerca) con decorrenza dal ________________________________________________________;</w:t>
      </w:r>
    </w:p>
    <w:p w14:paraId="536623A5" w14:textId="4934C1AF" w:rsidR="00BF29E8" w:rsidRDefault="00C70D47" w:rsidP="00C70D47">
      <w:pPr>
        <w:spacing w:line="240" w:lineRule="auto"/>
        <w:ind w:left="851"/>
        <w:jc w:val="both"/>
        <w:rPr>
          <w:rFonts w:cs="Arial"/>
        </w:rPr>
      </w:pPr>
      <w:r w:rsidRPr="003D2C09">
        <w:rPr>
          <w:rFonts w:cs="Arial"/>
        </w:rPr>
        <w:sym w:font="Symbol" w:char="F0F0"/>
      </w:r>
      <w:r w:rsidR="00AB6CB7" w:rsidRPr="003D2C09">
        <w:rPr>
          <w:rFonts w:cs="Arial"/>
        </w:rPr>
        <w:t xml:space="preserve"> </w:t>
      </w:r>
      <w:r w:rsidR="00BF29E8" w:rsidRPr="003D2C09">
        <w:rPr>
          <w:rFonts w:cs="Arial"/>
        </w:rPr>
        <w:t>professore universitario ordinario presso _____________________________, con decorrenza dal __________________________________</w:t>
      </w:r>
      <w:r w:rsidR="00AB6CB7" w:rsidRPr="003D2C09">
        <w:rPr>
          <w:rFonts w:cs="Arial"/>
        </w:rPr>
        <w:t>;</w:t>
      </w:r>
    </w:p>
    <w:p w14:paraId="6C3DC9D1" w14:textId="07F7409A" w:rsidR="00AB6CB7" w:rsidRDefault="00AB6CB7" w:rsidP="00AB6CB7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cs="Arial"/>
        </w:rPr>
        <w:sym w:font="Symbol" w:char="F0F0"/>
      </w:r>
      <w:r w:rsidRPr="00145FBA">
        <w:rPr>
          <w:rFonts w:cs="Arial"/>
        </w:rPr>
        <w:t xml:space="preserve"> esperto </w:t>
      </w:r>
      <w:r w:rsidR="00A45773" w:rsidRPr="00145FBA">
        <w:rPr>
          <w:rFonts w:cs="Arial"/>
        </w:rPr>
        <w:t>del</w:t>
      </w:r>
      <w:r w:rsidRPr="00145FBA">
        <w:rPr>
          <w:rFonts w:cs="Arial"/>
        </w:rPr>
        <w:t xml:space="preserve"> settore privato </w:t>
      </w:r>
      <w:r w:rsidR="00A45773" w:rsidRPr="00145FBA">
        <w:rPr>
          <w:rFonts w:cs="Arial"/>
        </w:rPr>
        <w:t xml:space="preserve">presso </w:t>
      </w:r>
      <w:r w:rsidRPr="00145FBA">
        <w:rPr>
          <w:rFonts w:cs="Arial"/>
        </w:rPr>
        <w:t>_____________________________, con decorrenza dal __________________________________;</w:t>
      </w:r>
    </w:p>
    <w:p w14:paraId="36497937" w14:textId="1DD8FBFF" w:rsidR="005A21D2" w:rsidRDefault="005A21D2" w:rsidP="005A21D2">
      <w:pPr>
        <w:spacing w:line="240" w:lineRule="auto"/>
        <w:ind w:left="851"/>
        <w:jc w:val="both"/>
        <w:rPr>
          <w:rFonts w:cs="Arial"/>
        </w:rPr>
      </w:pPr>
      <w:r w:rsidRPr="003D2C09">
        <w:rPr>
          <w:rFonts w:cs="Arial"/>
        </w:rPr>
        <w:sym w:font="Symbol" w:char="F0F0"/>
      </w:r>
      <w:r w:rsidRPr="003D2C09">
        <w:rPr>
          <w:rFonts w:cs="Arial"/>
        </w:rPr>
        <w:t xml:space="preserve"> professore </w:t>
      </w:r>
      <w:r>
        <w:rPr>
          <w:rFonts w:cs="Arial"/>
        </w:rPr>
        <w:t>associato</w:t>
      </w:r>
      <w:r w:rsidRPr="003D2C09">
        <w:rPr>
          <w:rFonts w:cs="Arial"/>
        </w:rPr>
        <w:t xml:space="preserve"> presso _____________________________, con decorrenza dal __________________________________;</w:t>
      </w:r>
    </w:p>
    <w:p w14:paraId="750BB042" w14:textId="731B506D" w:rsidR="005A21D2" w:rsidRDefault="005A21D2" w:rsidP="005A21D2">
      <w:pPr>
        <w:spacing w:line="240" w:lineRule="auto"/>
        <w:ind w:left="851"/>
        <w:jc w:val="both"/>
        <w:rPr>
          <w:rFonts w:cs="Arial"/>
        </w:rPr>
      </w:pPr>
      <w:r w:rsidRPr="003D2C09">
        <w:rPr>
          <w:rFonts w:cs="Arial"/>
        </w:rPr>
        <w:sym w:font="Symbol" w:char="F0F0"/>
      </w:r>
      <w:r w:rsidRPr="003D2C09">
        <w:rPr>
          <w:rFonts w:cs="Arial"/>
        </w:rPr>
        <w:t xml:space="preserve"> </w:t>
      </w:r>
      <w:r>
        <w:rPr>
          <w:rFonts w:cs="Arial"/>
        </w:rPr>
        <w:t>ricercatore</w:t>
      </w:r>
      <w:r w:rsidRPr="003D2C09">
        <w:rPr>
          <w:rFonts w:cs="Arial"/>
        </w:rPr>
        <w:t xml:space="preserve"> </w:t>
      </w:r>
      <w:r>
        <w:rPr>
          <w:rFonts w:cs="Arial"/>
        </w:rPr>
        <w:t>universitario</w:t>
      </w:r>
      <w:r w:rsidRPr="003D2C09">
        <w:rPr>
          <w:rFonts w:cs="Arial"/>
        </w:rPr>
        <w:t xml:space="preserve"> presso _____________________________, con decorrenza dal __________________________________;</w:t>
      </w:r>
    </w:p>
    <w:p w14:paraId="089A4ABE" w14:textId="25CF97D1" w:rsidR="005A21D2" w:rsidRDefault="005A21D2" w:rsidP="005A21D2">
      <w:pPr>
        <w:spacing w:line="240" w:lineRule="auto"/>
        <w:ind w:left="851"/>
        <w:jc w:val="both"/>
        <w:rPr>
          <w:rFonts w:cs="Arial"/>
        </w:rPr>
      </w:pPr>
      <w:r w:rsidRPr="003D2C09">
        <w:rPr>
          <w:rFonts w:cs="Arial"/>
        </w:rPr>
        <w:lastRenderedPageBreak/>
        <w:sym w:font="Symbol" w:char="F0F0"/>
      </w:r>
      <w:r w:rsidRPr="003D2C09">
        <w:rPr>
          <w:rFonts w:cs="Arial"/>
        </w:rPr>
        <w:t xml:space="preserve"> </w:t>
      </w:r>
      <w:r>
        <w:rPr>
          <w:rFonts w:cs="Arial"/>
        </w:rPr>
        <w:t xml:space="preserve">dipendente dell’Ente di ricerca </w:t>
      </w:r>
      <w:r w:rsidRPr="009D7E8B">
        <w:rPr>
          <w:rFonts w:cs="Arial"/>
        </w:rPr>
        <w:t>(specificare l’Ente pubblico di ricerca)</w:t>
      </w:r>
      <w:r w:rsidRPr="003D2C09">
        <w:rPr>
          <w:rFonts w:cs="Arial"/>
        </w:rPr>
        <w:t xml:space="preserve"> _____________________________</w:t>
      </w:r>
      <w:r>
        <w:rPr>
          <w:rFonts w:cs="Arial"/>
        </w:rPr>
        <w:t xml:space="preserve"> con profilo di (specificare se dirigente amministrativo, tecnologo o ricercatore)</w:t>
      </w:r>
      <w:r w:rsidR="00E117D1">
        <w:rPr>
          <w:rFonts w:cs="Arial"/>
        </w:rPr>
        <w:t xml:space="preserve"> ______________________</w:t>
      </w:r>
      <w:r w:rsidRPr="003D2C09">
        <w:rPr>
          <w:rFonts w:cs="Arial"/>
        </w:rPr>
        <w:t>, con decorrenza dal ________________________;</w:t>
      </w:r>
    </w:p>
    <w:p w14:paraId="10726216" w14:textId="77777777" w:rsidR="00D30F53" w:rsidRPr="00145FBA" w:rsidRDefault="00D30F53" w:rsidP="00D30F53">
      <w:pPr>
        <w:spacing w:line="240" w:lineRule="auto"/>
        <w:jc w:val="both"/>
        <w:rPr>
          <w:rFonts w:cs="Arial"/>
          <w:i/>
        </w:rPr>
      </w:pPr>
      <w:r w:rsidRPr="00145FBA">
        <w:rPr>
          <w:rFonts w:cs="Arial"/>
          <w:i/>
        </w:rPr>
        <w:t xml:space="preserve">Oppure </w:t>
      </w:r>
    </w:p>
    <w:p w14:paraId="0F29A41C" w14:textId="2CCE07A0" w:rsidR="00D30F53" w:rsidRPr="00145FBA" w:rsidRDefault="00C70D47" w:rsidP="00C70D47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cs="Arial"/>
        </w:rPr>
        <w:sym w:font="Symbol" w:char="F0F0"/>
      </w:r>
      <w:r w:rsidR="00D30F53" w:rsidRPr="00145FBA">
        <w:rPr>
          <w:rFonts w:cs="Arial"/>
        </w:rPr>
        <w:tab/>
      </w:r>
      <w:r w:rsidR="008572E2" w:rsidRPr="00145FBA">
        <w:rPr>
          <w:rFonts w:cs="Arial"/>
        </w:rPr>
        <w:t xml:space="preserve">già </w:t>
      </w:r>
      <w:r w:rsidR="00D30F53" w:rsidRPr="00145FBA">
        <w:rPr>
          <w:rFonts w:cs="Arial"/>
        </w:rPr>
        <w:t>dirigente di ricerca</w:t>
      </w:r>
      <w:r w:rsidR="00B34D8F">
        <w:rPr>
          <w:rFonts w:cs="Arial"/>
        </w:rPr>
        <w:t xml:space="preserve">, </w:t>
      </w:r>
      <w:r w:rsidR="00B34D8F" w:rsidRPr="00B34D8F">
        <w:rPr>
          <w:rFonts w:cs="Arial"/>
        </w:rPr>
        <w:t>con comprovata esperienza internazionale</w:t>
      </w:r>
      <w:r w:rsidR="00B34D8F">
        <w:rPr>
          <w:rFonts w:cs="Arial"/>
        </w:rPr>
        <w:t xml:space="preserve">, </w:t>
      </w:r>
      <w:r w:rsidR="00B34D8F" w:rsidRPr="00B34D8F">
        <w:rPr>
          <w:rFonts w:cs="Arial"/>
        </w:rPr>
        <w:t>con comprovata esperienza internazionale</w:t>
      </w:r>
      <w:r w:rsidR="00B34D8F">
        <w:rPr>
          <w:rFonts w:cs="Arial"/>
        </w:rPr>
        <w:t>,</w:t>
      </w:r>
      <w:r w:rsidR="00D30F53" w:rsidRPr="00145FBA">
        <w:rPr>
          <w:rFonts w:cs="Arial"/>
        </w:rPr>
        <w:t xml:space="preserve"> dipendente del __________________________</w:t>
      </w:r>
      <w:r w:rsidR="00B83329" w:rsidRPr="00145FBA">
        <w:rPr>
          <w:rFonts w:cs="Arial"/>
        </w:rPr>
        <w:t xml:space="preserve"> </w:t>
      </w:r>
      <w:r w:rsidR="00D30F53" w:rsidRPr="00145FBA">
        <w:rPr>
          <w:rFonts w:cs="Arial"/>
        </w:rPr>
        <w:t>(specificare l’Ente pubblico di ricerca) con decorrenza dal ________________________________________________, in quiescenza dal ___________________________;</w:t>
      </w:r>
    </w:p>
    <w:p w14:paraId="4B898FE7" w14:textId="5FA5C8C8" w:rsidR="00D30F53" w:rsidRPr="00145FBA" w:rsidRDefault="00C70D47" w:rsidP="00C70D47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cs="Arial"/>
        </w:rPr>
        <w:sym w:font="Symbol" w:char="F0F0"/>
      </w:r>
      <w:r w:rsidR="00D30F53" w:rsidRPr="00145FBA">
        <w:rPr>
          <w:rFonts w:cs="Arial"/>
        </w:rPr>
        <w:tab/>
      </w:r>
      <w:r w:rsidR="008572E2" w:rsidRPr="00145FBA">
        <w:rPr>
          <w:rFonts w:cs="Arial"/>
        </w:rPr>
        <w:t xml:space="preserve">già </w:t>
      </w:r>
      <w:r w:rsidR="00D30F53" w:rsidRPr="00145FBA">
        <w:rPr>
          <w:rFonts w:cs="Arial"/>
        </w:rPr>
        <w:t>dirigente tecnologo</w:t>
      </w:r>
      <w:r w:rsidR="00B34D8F">
        <w:rPr>
          <w:rFonts w:cs="Arial"/>
        </w:rPr>
        <w:t xml:space="preserve">, </w:t>
      </w:r>
      <w:r w:rsidR="00B34D8F" w:rsidRPr="00B34D8F">
        <w:rPr>
          <w:rFonts w:cs="Arial"/>
        </w:rPr>
        <w:t>con comprovata esperienza internazionale</w:t>
      </w:r>
      <w:r w:rsidR="00B34D8F">
        <w:rPr>
          <w:rFonts w:cs="Arial"/>
        </w:rPr>
        <w:t>,</w:t>
      </w:r>
      <w:r w:rsidR="00D30F53" w:rsidRPr="00145FBA">
        <w:rPr>
          <w:rFonts w:cs="Arial"/>
        </w:rPr>
        <w:t xml:space="preserve"> dipendente del __________________________</w:t>
      </w:r>
      <w:r w:rsidR="00B83329" w:rsidRPr="00145FBA">
        <w:rPr>
          <w:rFonts w:cs="Arial"/>
        </w:rPr>
        <w:t xml:space="preserve"> </w:t>
      </w:r>
      <w:r w:rsidR="00D30F53" w:rsidRPr="00145FBA">
        <w:rPr>
          <w:rFonts w:cs="Arial"/>
        </w:rPr>
        <w:t xml:space="preserve">(specificare l’Ente pubblico di ricerca) con decorrenza dal </w:t>
      </w:r>
      <w:bookmarkStart w:id="0" w:name="_Hlk57633379"/>
      <w:r w:rsidR="00D30F53" w:rsidRPr="00145FBA">
        <w:rPr>
          <w:rFonts w:cs="Arial"/>
        </w:rPr>
        <w:t>_____________________________________________</w:t>
      </w:r>
      <w:r w:rsidR="00445760" w:rsidRPr="00145FBA">
        <w:rPr>
          <w:rFonts w:cs="Arial"/>
        </w:rPr>
        <w:t xml:space="preserve">, </w:t>
      </w:r>
      <w:r w:rsidR="00D30F53" w:rsidRPr="00145FBA">
        <w:rPr>
          <w:rFonts w:cs="Arial"/>
        </w:rPr>
        <w:t>in quiescenza dal ____________________________;</w:t>
      </w:r>
    </w:p>
    <w:bookmarkEnd w:id="0"/>
    <w:p w14:paraId="77626090" w14:textId="6B994435" w:rsidR="00D30F53" w:rsidRPr="00145FBA" w:rsidRDefault="00C70D47" w:rsidP="00C70D47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cs="Arial"/>
        </w:rPr>
        <w:sym w:font="Symbol" w:char="F0F0"/>
      </w:r>
      <w:r w:rsidR="00D30F53" w:rsidRPr="00145FBA">
        <w:rPr>
          <w:rFonts w:cs="Arial"/>
        </w:rPr>
        <w:tab/>
      </w:r>
      <w:r w:rsidR="008572E2" w:rsidRPr="00145FBA">
        <w:rPr>
          <w:rFonts w:cs="Arial"/>
        </w:rPr>
        <w:t xml:space="preserve">già </w:t>
      </w:r>
      <w:r w:rsidR="00D30F53" w:rsidRPr="00145FBA">
        <w:rPr>
          <w:rFonts w:cs="Arial"/>
        </w:rPr>
        <w:t>professore universitario ordinario</w:t>
      </w:r>
      <w:r w:rsidR="00B34D8F">
        <w:rPr>
          <w:rFonts w:cs="Arial"/>
        </w:rPr>
        <w:t xml:space="preserve"> </w:t>
      </w:r>
      <w:r w:rsidR="00D30F53" w:rsidRPr="00145FBA">
        <w:rPr>
          <w:rFonts w:cs="Arial"/>
        </w:rPr>
        <w:t>presso _____________________________, con decorrenza dal __________________________________, in quiescenza dal _____________________________</w:t>
      </w:r>
      <w:r w:rsidR="00AB6CB7" w:rsidRPr="00145FBA">
        <w:rPr>
          <w:rFonts w:cs="Arial"/>
        </w:rPr>
        <w:t>;</w:t>
      </w:r>
    </w:p>
    <w:p w14:paraId="72A10953" w14:textId="71DA9C2A" w:rsidR="00A45773" w:rsidRPr="00145FBA" w:rsidRDefault="00A45773" w:rsidP="00E52909">
      <w:pPr>
        <w:spacing w:line="240" w:lineRule="auto"/>
        <w:ind w:left="851"/>
        <w:jc w:val="both"/>
        <w:rPr>
          <w:rFonts w:cs="Arial"/>
        </w:rPr>
      </w:pPr>
      <w:r w:rsidRPr="00145FBA">
        <w:rPr>
          <w:rFonts w:cs="Arial"/>
        </w:rPr>
        <w:sym w:font="Symbol" w:char="F0F0"/>
      </w:r>
      <w:r w:rsidRPr="00145FBA">
        <w:rPr>
          <w:rFonts w:cs="Arial"/>
        </w:rPr>
        <w:t xml:space="preserve"> </w:t>
      </w:r>
      <w:r w:rsidR="00E52909" w:rsidRPr="00145FBA">
        <w:rPr>
          <w:rFonts w:cs="Arial"/>
        </w:rPr>
        <w:t xml:space="preserve">già </w:t>
      </w:r>
      <w:r w:rsidRPr="00145FBA">
        <w:rPr>
          <w:rFonts w:cs="Arial"/>
        </w:rPr>
        <w:t>esperto del settore privato presso _____________________________, con decorrenza dal __________________________________</w:t>
      </w:r>
      <w:r w:rsidR="00E52909" w:rsidRPr="00145FBA">
        <w:rPr>
          <w:rFonts w:cs="Arial"/>
        </w:rPr>
        <w:t>_____________________________________________, in quiescenza dal ____________________________;</w:t>
      </w:r>
    </w:p>
    <w:p w14:paraId="5F09A5F4" w14:textId="77777777" w:rsidR="00145FBA" w:rsidRDefault="00BF29E8" w:rsidP="00145FBA">
      <w:pPr>
        <w:numPr>
          <w:ilvl w:val="0"/>
          <w:numId w:val="39"/>
        </w:numPr>
        <w:spacing w:line="240" w:lineRule="auto"/>
        <w:jc w:val="both"/>
        <w:rPr>
          <w:rFonts w:cs="Arial"/>
        </w:rPr>
      </w:pPr>
      <w:r w:rsidRPr="00A45773">
        <w:rPr>
          <w:rFonts w:cs="Arial"/>
        </w:rPr>
        <w:t xml:space="preserve">di essere residente a </w:t>
      </w:r>
      <w:r w:rsidR="00EB30C2" w:rsidRPr="00A45773">
        <w:rPr>
          <w:rFonts w:cs="Arial"/>
        </w:rPr>
        <w:t>_________________________________</w:t>
      </w:r>
      <w:r w:rsidRPr="00A45773">
        <w:rPr>
          <w:rFonts w:cs="Arial"/>
        </w:rPr>
        <w:t xml:space="preserve">, al seguente indirizzo </w:t>
      </w:r>
      <w:r w:rsidR="00EB30C2" w:rsidRPr="00A45773">
        <w:rPr>
          <w:rFonts w:cs="Arial"/>
        </w:rPr>
        <w:t>________________________</w:t>
      </w:r>
      <w:r w:rsidR="003531C6" w:rsidRPr="00A45773">
        <w:rPr>
          <w:rFonts w:cs="Arial"/>
        </w:rPr>
        <w:t>____________________________________________</w:t>
      </w:r>
      <w:r w:rsidR="00EB30C2" w:rsidRPr="00A45773">
        <w:rPr>
          <w:rFonts w:cs="Arial"/>
        </w:rPr>
        <w:t>_____</w:t>
      </w:r>
      <w:r w:rsidR="00565464" w:rsidRPr="00A45773">
        <w:rPr>
          <w:rFonts w:cs="Arial"/>
        </w:rPr>
        <w:t>________</w:t>
      </w:r>
      <w:r w:rsidR="00EB30C2" w:rsidRPr="00A45773">
        <w:rPr>
          <w:rFonts w:cs="Arial"/>
        </w:rPr>
        <w:t>___</w:t>
      </w:r>
      <w:r w:rsidR="00145FBA">
        <w:rPr>
          <w:rFonts w:cs="Arial"/>
        </w:rPr>
        <w:t>;</w:t>
      </w:r>
    </w:p>
    <w:p w14:paraId="16415837" w14:textId="02F07D75" w:rsidR="00BF29E8" w:rsidRPr="00145FBA" w:rsidRDefault="00BF29E8" w:rsidP="00145FBA">
      <w:pPr>
        <w:numPr>
          <w:ilvl w:val="0"/>
          <w:numId w:val="39"/>
        </w:numPr>
        <w:spacing w:line="240" w:lineRule="auto"/>
        <w:jc w:val="both"/>
        <w:rPr>
          <w:rFonts w:cs="Arial"/>
        </w:rPr>
      </w:pPr>
      <w:r w:rsidRPr="00145FBA">
        <w:rPr>
          <w:rFonts w:cs="Arial"/>
        </w:rPr>
        <w:t>di richiedere che tutte le comunicazioni relative al presente avviso siano inoltrate al seguente indirizzo:</w:t>
      </w:r>
      <w:r w:rsidR="00EB30C2" w:rsidRPr="00145FBA">
        <w:rPr>
          <w:rFonts w:cs="Arial"/>
        </w:rPr>
        <w:t xml:space="preserve"> _______________________________</w:t>
      </w:r>
      <w:r w:rsidR="00565464" w:rsidRPr="00145FBA">
        <w:rPr>
          <w:rFonts w:cs="Arial"/>
        </w:rPr>
        <w:t>_________________</w:t>
      </w:r>
      <w:r w:rsidR="00EB30C2" w:rsidRPr="00145FBA">
        <w:rPr>
          <w:rFonts w:cs="Arial"/>
        </w:rPr>
        <w:t>__</w:t>
      </w:r>
      <w:r w:rsidRPr="00145FBA">
        <w:rPr>
          <w:rFonts w:cs="Arial"/>
        </w:rPr>
        <w:t>Tel.</w:t>
      </w:r>
      <w:r w:rsidR="00B83329" w:rsidRPr="00145FBA">
        <w:rPr>
          <w:rFonts w:cs="Arial"/>
        </w:rPr>
        <w:t xml:space="preserve"> </w:t>
      </w:r>
      <w:r w:rsidR="00EB30C2" w:rsidRPr="00145FBA">
        <w:rPr>
          <w:rFonts w:cs="Arial"/>
        </w:rPr>
        <w:t>__________________</w:t>
      </w:r>
      <w:r w:rsidRPr="00145FBA">
        <w:rPr>
          <w:rFonts w:cs="Arial"/>
        </w:rPr>
        <w:t>e di impegnarsi a comunicare tempestivamente all’Amministrazione eventuali successive variazioni di indirizzo</w:t>
      </w:r>
      <w:r w:rsidR="00A45773" w:rsidRPr="00145FBA">
        <w:rPr>
          <w:rFonts w:cs="Arial"/>
        </w:rPr>
        <w:t>.</w:t>
      </w:r>
    </w:p>
    <w:p w14:paraId="63E2058D" w14:textId="1030612E" w:rsidR="00BF29E8" w:rsidRPr="00145FBA" w:rsidRDefault="00BF29E8" w:rsidP="00BF29E8">
      <w:pPr>
        <w:pStyle w:val="Paragrafoelenco"/>
        <w:widowControl w:val="0"/>
        <w:numPr>
          <w:ilvl w:val="0"/>
          <w:numId w:val="39"/>
        </w:numPr>
        <w:autoSpaceDE w:val="0"/>
        <w:autoSpaceDN w:val="0"/>
        <w:adjustRightInd w:val="0"/>
        <w:spacing w:line="254" w:lineRule="exact"/>
        <w:ind w:right="48"/>
        <w:contextualSpacing w:val="0"/>
        <w:jc w:val="both"/>
        <w:rPr>
          <w:rFonts w:cs="Arial"/>
        </w:rPr>
      </w:pPr>
      <w:r w:rsidRPr="00145FBA">
        <w:rPr>
          <w:rFonts w:cs="Arial"/>
        </w:rPr>
        <w:t xml:space="preserve">di essere consapevole che ogni ulteriore comunicazione inerente </w:t>
      </w:r>
      <w:r w:rsidR="00B83329" w:rsidRPr="00145FBA">
        <w:rPr>
          <w:rFonts w:cs="Arial"/>
        </w:rPr>
        <w:t>all’avviso</w:t>
      </w:r>
      <w:r w:rsidRPr="00145FBA">
        <w:rPr>
          <w:rFonts w:cs="Arial"/>
        </w:rPr>
        <w:t xml:space="preserve"> potrà essere inoltrata dall’Amministrazione alla propria PEC.</w:t>
      </w:r>
    </w:p>
    <w:p w14:paraId="0C0057BD" w14:textId="5779429D" w:rsidR="00BF29E8" w:rsidRDefault="00BF29E8" w:rsidP="00BF29E8">
      <w:pPr>
        <w:tabs>
          <w:tab w:val="left" w:pos="5670"/>
        </w:tabs>
        <w:jc w:val="both"/>
        <w:rPr>
          <w:rFonts w:cs="Arial"/>
        </w:rPr>
      </w:pPr>
      <w:r w:rsidRPr="003143E4">
        <w:rPr>
          <w:rFonts w:cs="Arial"/>
        </w:rPr>
        <w:t>Data</w:t>
      </w:r>
      <w:r w:rsidR="003906B5">
        <w:rPr>
          <w:rFonts w:cs="Arial"/>
        </w:rPr>
        <w:t xml:space="preserve"> ________________________</w:t>
      </w:r>
      <w:r w:rsidRPr="003143E4">
        <w:rPr>
          <w:rFonts w:cs="Arial"/>
        </w:rPr>
        <w:tab/>
        <w:t>Firma</w:t>
      </w:r>
      <w:r w:rsidR="003906B5">
        <w:rPr>
          <w:rFonts w:cs="Arial"/>
        </w:rPr>
        <w:t xml:space="preserve"> ________________________________</w:t>
      </w:r>
    </w:p>
    <w:p w14:paraId="0432AEED" w14:textId="77777777" w:rsidR="00BF29E8" w:rsidRPr="003143E4" w:rsidRDefault="00BF29E8" w:rsidP="00BF29E8">
      <w:pPr>
        <w:rPr>
          <w:rFonts w:cs="Arial"/>
          <w:vanish/>
        </w:rPr>
      </w:pPr>
    </w:p>
    <w:tbl>
      <w:tblPr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BF29E8" w:rsidRPr="003143E4" w14:paraId="2DF9BD2B" w14:textId="77777777" w:rsidTr="00042AD3">
        <w:tc>
          <w:tcPr>
            <w:tcW w:w="9779" w:type="dxa"/>
          </w:tcPr>
          <w:p w14:paraId="276D7598" w14:textId="77777777" w:rsidR="00BF29E8" w:rsidRPr="003143E4" w:rsidRDefault="00BF29E8" w:rsidP="00042AD3">
            <w:pPr>
              <w:pStyle w:val="Titolo"/>
              <w:jc w:val="left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AVVERTENZE </w:t>
            </w:r>
          </w:p>
          <w:p w14:paraId="2D45043D" w14:textId="77777777" w:rsidR="00BF29E8" w:rsidRPr="003143E4" w:rsidRDefault="00BF29E8" w:rsidP="00A366B6">
            <w:pPr>
              <w:pStyle w:val="Titolo"/>
              <w:spacing w:line="240" w:lineRule="exact"/>
              <w:jc w:val="both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Le dichiarazioni contenute nella domanda non richiedono autenticazione della sottoscrizione </w:t>
            </w:r>
            <w:r w:rsidR="0030447F"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da parte di pubblico ufficiale. </w:t>
            </w: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>La domanda può essere</w:t>
            </w:r>
            <w:r w:rsidR="0030447F"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 </w:t>
            </w: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>sottoscritta direttamente dal dichiarante e inviata all’amministrazione procedente unitamente a fotocopia di documento di identità senza ulteriori formalità.</w:t>
            </w:r>
          </w:p>
          <w:p w14:paraId="4BC05E98" w14:textId="77777777" w:rsidR="00BF29E8" w:rsidRPr="003143E4" w:rsidRDefault="00BF29E8" w:rsidP="00042AD3">
            <w:pPr>
              <w:pStyle w:val="Titolo"/>
              <w:jc w:val="left"/>
              <w:rPr>
                <w:rFonts w:ascii="Calibri" w:hAnsi="Calibri" w:cs="Arial"/>
                <w:b w:val="0"/>
                <w:sz w:val="22"/>
                <w:szCs w:val="22"/>
              </w:rPr>
            </w:pPr>
          </w:p>
        </w:tc>
      </w:tr>
    </w:tbl>
    <w:p w14:paraId="49CA5115" w14:textId="77777777" w:rsidR="00B83329" w:rsidRPr="003143E4" w:rsidRDefault="00B83329">
      <w:pPr>
        <w:spacing w:after="0" w:line="240" w:lineRule="auto"/>
      </w:pPr>
      <w:r w:rsidRPr="003143E4">
        <w:br w:type="page"/>
      </w:r>
    </w:p>
    <w:p w14:paraId="71957C20" w14:textId="77777777" w:rsidR="00B83329" w:rsidRPr="003143E4" w:rsidRDefault="00B83329" w:rsidP="00B83329">
      <w:pPr>
        <w:rPr>
          <w:b/>
        </w:rPr>
      </w:pPr>
      <w:r w:rsidRPr="003143E4">
        <w:rPr>
          <w:b/>
        </w:rPr>
        <w:lastRenderedPageBreak/>
        <w:t>INFORMATIVA PRIVACY</w:t>
      </w:r>
    </w:p>
    <w:p w14:paraId="0EC7CE3D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>Ai sensi dell’art. 13 del Regolamento UE 2016/679 (Regolamento Generale sulla Protezione dei Dati – RGPD) e in relazione ai dati personali forniti dai concorrenti in sede di partecipazione alla gara, o comunque acquisiti l’Amministrazione fornisce ai candidati le seguenti informazioni:</w:t>
      </w:r>
    </w:p>
    <w:p w14:paraId="223FC251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1) Identità e dati di contatto del titolare del trattamento - Il titolare del trattamento dei dati personali dei candidati è l’Area di Ricerca Scientifica e Tecnologica di Trieste – Area Science Park, avente sede in Trieste, Padriciano, 99. I candidati, in qualità di interessati, potranno rivolgersi al titolare del trattamento scrivendo all’indirizzo sopra riportato o inviando un’e-mail ai seguenti indirizzi di posta elettronica: urp@areasciencepark.it - PEC protocollo@pec.areasciencepark.it. </w:t>
      </w:r>
    </w:p>
    <w:p w14:paraId="030E7432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2) Dati di contatto del Responsabile della protezione dei dati - Presso Area Science Park è presente il Responsabile della protezione dei dati, nominato ai sensi dell’art. 37 del RGPD, che può essere contattato al seguente indirizzo e-mail: rpd@areasciencepark.it. </w:t>
      </w:r>
    </w:p>
    <w:p w14:paraId="5C8C62AD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3) Finalità del trattamento e base giuridica del trattamento - I dati saranno trattati per finalità di individuazione del candidato da incaricare, nonché di instaurazione, di gestione e di estinzione del rapporto con il Presidente/componente di commissione esaminatrice designato, inerenti, a titolo meramente esemplificativo e non esaustivo, l’adempimento di obblighi stabiliti dalla legge o dal contratto individuale, il pagamento del corrispettivo, la pianificazione della prestazione, l’esercizio e il godimento, individuale o collettivo, dei diritti e dei vantaggi connessi all’incarico o la cessazione del medesimo. </w:t>
      </w:r>
    </w:p>
    <w:p w14:paraId="10B26FC1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Oltre ai dati anagrafici, fiscali e ad altri dati comuni, il trattamento potrà riguardare anche, nei limiti in cui sarà necessario per ottemperare agli obblighi previsti dalla legge, dai regolamenti e dalla normativa comunitaria, i dati sensibili e/o giudiziari del Presidente/componente di commissione esaminatrice analiticamente individuati nelle schede A, B e C del Regolamento per il trattamento dei dati sensibili e giudiziari dell’Ente, adottato con Determinazione presidenziale n. 4 del 14 luglio 2006 e pubblicato sulla G.U.R.I., Serie Generale, del 4 agosto 2006, n. 180, e avverrà in adempimento degli obblighi e dei compiti previsti dalle fonti normative in base alle quali il trattamento stesso è effettuato. </w:t>
      </w:r>
    </w:p>
    <w:p w14:paraId="2875EE9F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>La base giuridica del trattamento dei dati personali si rinviene, oltre che nel consenso dell’interessato per quanto necessario, nelle norme che disciplinano l’instaurazione, la gestione e la cessazione di rapporti di lavoro di qualunque tipo, dipendente o autonomo, anche non retribuito o onorario a tempo parziale o temporaneo, e di altre forme di impiego che non comportano la costituzione di un rapporto di lavoro subordinato, nonché nell’art. 9 del D.Lgs. 381/1999 e nell’art. 3 del D.Lgs. 218/2016, che attribuiscono autonomia statutaria ad Area Science Park e disciplinano il contenuto dello Statuto, che all’art. 3, comma 2, lett. l) autorizza l’Ente a compiere ogni atto utile per il conseguimento delle proprie finalità istituzionali.</w:t>
      </w:r>
    </w:p>
    <w:p w14:paraId="4F500362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4) Destinatari e categorie di destinatari dei dati personali - I dati personali oggetto del trattamento potranno venire comunicati ai seguenti soggetti: enti previdenziali, assistenziali e sanitari istituzionalmente preposti dallo Stato, compagnie di assicurazione selezionate per specifiche coperture di rischi, istituti di credito e/o finanziari per il pagamento del corrispettivo, organi dell’Ente, anche di controllo, soggetti titolari del diritto di accesso e soggetti coinvolti a vario titolo nelle attività istituzionali di Area Science Park. Con specifico riguardo ai dati sensibili e giudiziari, essi potranno essere comunicati ai soggetti e per le finalità individuati dal succitato Regolamento per il trattamento dei dati sensibili e giudiziari dell’Ente. I dati personali potranno essere trasferiti verso Paesi terzi o organizzazioni nazionali e internazionali con sede all’estero, ma a condizione che sia garantito un adeguato livello di protezione delle persone fisiche. I dati potranno altresì essere diffusi mediante pubblicazione all’albo dell’Ente e sul sito istituzionale di Area Science Park. </w:t>
      </w:r>
    </w:p>
    <w:p w14:paraId="4B9E943A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5) Periodo di conservazione dei dati - I dati oggetto di trattamento saranno conservati per il periodo necessario in base alla vigente normativa in materia di archivi, applicabile agli enti pubblici, salva l’autorizzazione allo scarto. </w:t>
      </w:r>
    </w:p>
    <w:p w14:paraId="1DA955CE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6) Diritti dell’interessato - In riferimento ai dati personali conferiti, i candidati sono detentori dei seguenti diritti: </w:t>
      </w:r>
    </w:p>
    <w:p w14:paraId="044D866C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lastRenderedPageBreak/>
        <w:t xml:space="preserve">a) di accesso ai dati personali; </w:t>
      </w:r>
    </w:p>
    <w:p w14:paraId="2D2A94C2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b) di rettifica o cancellazione degli stessi o limitazione del trattamento; </w:t>
      </w:r>
    </w:p>
    <w:p w14:paraId="5599A0CE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c) di opposizione al trattamento; </w:t>
      </w:r>
    </w:p>
    <w:p w14:paraId="01BADFDF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d) di portabilità dei dati (diritto applicabile ai soli dati in formato elettronico), così come disciplinato dall’art. 20 del RGPD; </w:t>
      </w:r>
    </w:p>
    <w:p w14:paraId="792B2A1A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e) di revoca del consenso in qualsiasi momento; </w:t>
      </w:r>
    </w:p>
    <w:p w14:paraId="07FB1B37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f) di proporre reclamo all'autorità di controllo. </w:t>
      </w:r>
    </w:p>
    <w:p w14:paraId="474FC973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Si precisa che per esercitare i diritti di cui alle lettere da a) a e) i candidati potranno inviare un’e-mail al seguente indirizzo: rpd@areasciencepark.it. Area Science Park è tenuta a fornire una risposta entro il termine di un mese dalla richiesta, estensibile fino a tre mesi in caso di particolare complessità della richiesta. </w:t>
      </w:r>
    </w:p>
    <w:p w14:paraId="5AF00AA8" w14:textId="77777777" w:rsidR="00FC300A" w:rsidRPr="003143E4" w:rsidRDefault="00FC300A" w:rsidP="00FC300A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3143E4">
        <w:rPr>
          <w:rFonts w:cs="Arial"/>
        </w:rPr>
        <w:t xml:space="preserve">7) Natura obbligatoria o facoltativa del conferimento dei dati e conseguenze di un’eventuale mancata comunicazione dei dati - Il conferimento di tali dati è necessario per partecipare alla procedura di valutazione comparativa e per l’eventuale stipula del contratto e gestione del rapporto; la loro mancata indicazione può precludere le suddette attività. </w:t>
      </w:r>
    </w:p>
    <w:p w14:paraId="45D5AC9E" w14:textId="77777777" w:rsidR="00DC6047" w:rsidRPr="003143E4" w:rsidRDefault="00DC6047" w:rsidP="00B83329">
      <w:pPr>
        <w:jc w:val="both"/>
      </w:pPr>
    </w:p>
    <w:p w14:paraId="314BFE38" w14:textId="7D767B16" w:rsidR="006432DA" w:rsidRDefault="006432DA" w:rsidP="006432DA">
      <w:pPr>
        <w:tabs>
          <w:tab w:val="left" w:pos="5670"/>
        </w:tabs>
        <w:jc w:val="both"/>
        <w:rPr>
          <w:rFonts w:cs="Arial"/>
        </w:rPr>
      </w:pPr>
      <w:r w:rsidRPr="003143E4">
        <w:rPr>
          <w:rFonts w:cs="Arial"/>
        </w:rPr>
        <w:t>Il</w:t>
      </w:r>
      <w:r w:rsidR="00A56EB5" w:rsidRPr="003143E4">
        <w:rPr>
          <w:rFonts w:cs="Arial"/>
        </w:rPr>
        <w:t>/la</w:t>
      </w:r>
      <w:r w:rsidRPr="003143E4">
        <w:rPr>
          <w:rFonts w:cs="Arial"/>
        </w:rPr>
        <w:t xml:space="preserve"> sottoscritto</w:t>
      </w:r>
      <w:r w:rsidR="00A56EB5" w:rsidRPr="003143E4">
        <w:rPr>
          <w:rFonts w:cs="Arial"/>
        </w:rPr>
        <w:t>/a</w:t>
      </w:r>
      <w:r w:rsidRPr="003143E4">
        <w:rPr>
          <w:rFonts w:cs="Arial"/>
        </w:rPr>
        <w:t xml:space="preserve"> ______________________________presta il consenso al trattamento dei propri dati personali</w:t>
      </w:r>
      <w:r w:rsidR="00A56EB5" w:rsidRPr="003143E4">
        <w:rPr>
          <w:rFonts w:cs="Arial"/>
        </w:rPr>
        <w:t xml:space="preserve"> alle condizioni e nei termini riportati nella presente informativa.</w:t>
      </w:r>
    </w:p>
    <w:p w14:paraId="455CE850" w14:textId="77777777" w:rsidR="009E720F" w:rsidRPr="003143E4" w:rsidRDefault="009E720F" w:rsidP="006432DA">
      <w:pPr>
        <w:tabs>
          <w:tab w:val="left" w:pos="5670"/>
        </w:tabs>
        <w:jc w:val="both"/>
        <w:rPr>
          <w:rFonts w:cs="Arial"/>
        </w:rPr>
      </w:pPr>
    </w:p>
    <w:p w14:paraId="432C31DB" w14:textId="77777777" w:rsidR="00D03FFE" w:rsidRDefault="00D03FFE" w:rsidP="00D03FFE">
      <w:pPr>
        <w:tabs>
          <w:tab w:val="left" w:pos="5670"/>
        </w:tabs>
        <w:jc w:val="both"/>
        <w:rPr>
          <w:rFonts w:cs="Arial"/>
        </w:rPr>
      </w:pPr>
      <w:r w:rsidRPr="003143E4">
        <w:rPr>
          <w:rFonts w:cs="Arial"/>
        </w:rPr>
        <w:t>Data</w:t>
      </w:r>
      <w:r>
        <w:rPr>
          <w:rFonts w:cs="Arial"/>
        </w:rPr>
        <w:t xml:space="preserve"> ________________________</w:t>
      </w:r>
      <w:r w:rsidRPr="003143E4">
        <w:rPr>
          <w:rFonts w:cs="Arial"/>
        </w:rPr>
        <w:tab/>
        <w:t>Firma</w:t>
      </w:r>
      <w:r>
        <w:rPr>
          <w:rFonts w:cs="Arial"/>
        </w:rPr>
        <w:t xml:space="preserve"> ________________________________</w:t>
      </w:r>
    </w:p>
    <w:p w14:paraId="6DCA1AE3" w14:textId="77777777" w:rsidR="009E720F" w:rsidRPr="003143E4" w:rsidRDefault="009E720F" w:rsidP="00B83329">
      <w:pPr>
        <w:tabs>
          <w:tab w:val="left" w:pos="5670"/>
        </w:tabs>
        <w:jc w:val="both"/>
        <w:rPr>
          <w:rFonts w:cs="Arial"/>
        </w:rPr>
      </w:pPr>
    </w:p>
    <w:p w14:paraId="67FC6A18" w14:textId="77777777" w:rsidR="00B83329" w:rsidRPr="003143E4" w:rsidRDefault="00B83329" w:rsidP="00B83329">
      <w:pPr>
        <w:rPr>
          <w:rFonts w:cs="Arial"/>
          <w:vanish/>
        </w:rPr>
      </w:pPr>
    </w:p>
    <w:tbl>
      <w:tblPr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B83329" w:rsidRPr="002F05C5" w14:paraId="53239EEE" w14:textId="77777777" w:rsidTr="00061019">
        <w:tc>
          <w:tcPr>
            <w:tcW w:w="9779" w:type="dxa"/>
          </w:tcPr>
          <w:p w14:paraId="597EF634" w14:textId="77777777" w:rsidR="00B83329" w:rsidRPr="003143E4" w:rsidRDefault="00B83329" w:rsidP="00061019">
            <w:pPr>
              <w:pStyle w:val="Titolo"/>
              <w:jc w:val="left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AVVERTENZE </w:t>
            </w:r>
          </w:p>
          <w:p w14:paraId="76B820C6" w14:textId="74DFCEE8" w:rsidR="00B83329" w:rsidRPr="002F05C5" w:rsidRDefault="00B83329" w:rsidP="00061019">
            <w:pPr>
              <w:pStyle w:val="Titolo"/>
              <w:jc w:val="both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La presente informativa </w:t>
            </w:r>
            <w:r w:rsidR="00BB6A44"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ha natura </w:t>
            </w:r>
            <w:r w:rsidR="00A56EB5" w:rsidRPr="003143E4">
              <w:rPr>
                <w:rFonts w:ascii="Calibri" w:hAnsi="Calibri" w:cs="Arial"/>
                <w:b w:val="0"/>
                <w:sz w:val="22"/>
                <w:szCs w:val="22"/>
              </w:rPr>
              <w:t>necessaria</w:t>
            </w:r>
            <w:r w:rsidR="00BB6A44" w:rsidRPr="003143E4">
              <w:rPr>
                <w:rFonts w:ascii="Calibri" w:hAnsi="Calibri" w:cs="Arial"/>
                <w:b w:val="0"/>
                <w:sz w:val="22"/>
                <w:szCs w:val="22"/>
              </w:rPr>
              <w:t>. I</w:t>
            </w:r>
            <w:r w:rsidR="002304D4">
              <w:rPr>
                <w:rFonts w:ascii="Calibri" w:hAnsi="Calibri" w:cs="Arial"/>
                <w:b w:val="0"/>
                <w:sz w:val="22"/>
                <w:szCs w:val="22"/>
              </w:rPr>
              <w:t>l</w:t>
            </w:r>
            <w:r w:rsidR="00BB6A44"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 mancato conferimento dei dati e la sua mancata sottoscrizione da parte del </w:t>
            </w: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 xml:space="preserve">dichiarante </w:t>
            </w:r>
            <w:r w:rsidR="00BB6A44" w:rsidRPr="003143E4">
              <w:rPr>
                <w:rFonts w:ascii="Calibri" w:hAnsi="Calibri" w:cs="Arial"/>
                <w:b w:val="0"/>
                <w:sz w:val="22"/>
                <w:szCs w:val="22"/>
              </w:rPr>
              <w:t>precludono alla partecipazione alla procedura di selezione</w:t>
            </w:r>
            <w:r w:rsidRPr="003143E4">
              <w:rPr>
                <w:rFonts w:ascii="Calibri" w:hAnsi="Calibri" w:cs="Arial"/>
                <w:b w:val="0"/>
                <w:sz w:val="22"/>
                <w:szCs w:val="22"/>
              </w:rPr>
              <w:t>.</w:t>
            </w:r>
          </w:p>
          <w:p w14:paraId="10CE3DC0" w14:textId="77777777" w:rsidR="00B83329" w:rsidRPr="002F05C5" w:rsidRDefault="00B83329" w:rsidP="00061019">
            <w:pPr>
              <w:pStyle w:val="Titolo"/>
              <w:jc w:val="left"/>
              <w:rPr>
                <w:rFonts w:ascii="Calibri" w:hAnsi="Calibri" w:cs="Arial"/>
                <w:b w:val="0"/>
                <w:sz w:val="22"/>
                <w:szCs w:val="22"/>
              </w:rPr>
            </w:pPr>
          </w:p>
        </w:tc>
      </w:tr>
    </w:tbl>
    <w:p w14:paraId="1894E26F" w14:textId="77777777" w:rsidR="00B83329" w:rsidRPr="002F05C5" w:rsidRDefault="00B83329" w:rsidP="00B83329"/>
    <w:sectPr w:rsidR="00B83329" w:rsidRPr="002F05C5" w:rsidSect="00565464">
      <w:headerReference w:type="even" r:id="rId13"/>
      <w:headerReference w:type="default" r:id="rId14"/>
      <w:headerReference w:type="first" r:id="rId15"/>
      <w:footerReference w:type="first" r:id="rId16"/>
      <w:pgSz w:w="11907" w:h="16840" w:code="9"/>
      <w:pgMar w:top="229" w:right="992" w:bottom="964" w:left="1134" w:header="28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ADF91E" w14:textId="77777777" w:rsidR="008E760B" w:rsidRDefault="008E760B" w:rsidP="00EA00D8">
      <w:pPr>
        <w:spacing w:after="0" w:line="240" w:lineRule="auto"/>
      </w:pPr>
      <w:r>
        <w:separator/>
      </w:r>
    </w:p>
  </w:endnote>
  <w:endnote w:type="continuationSeparator" w:id="0">
    <w:p w14:paraId="04873BCD" w14:textId="77777777" w:rsidR="008E760B" w:rsidRDefault="008E760B" w:rsidP="00EA00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@MS Mincho"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New York">
    <w:altName w:val="Times New Roman"/>
    <w:panose1 w:val="02040503060506020304"/>
    <w:charset w:val="00"/>
    <w:family w:val="roman"/>
    <w:pitch w:val="variable"/>
    <w:sig w:usb0="00000003" w:usb1="00000000" w:usb2="00000000" w:usb3="00000000" w:csb0="00000001" w:csb1="00000000"/>
  </w:font>
  <w:font w:name="Univers 45 Ligh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10EAA2" w14:textId="77777777" w:rsidR="00A75FC2" w:rsidRPr="00B6466D" w:rsidRDefault="00A75FC2" w:rsidP="00A75FC2">
    <w:pPr>
      <w:pStyle w:val="Pidipagina"/>
      <w:ind w:firstLine="1560"/>
      <w:rPr>
        <w:rFonts w:ascii="Arial" w:hAnsi="Arial" w:cs="Arial"/>
        <w:sz w:val="18"/>
        <w:szCs w:val="18"/>
      </w:rPr>
    </w:pPr>
  </w:p>
  <w:p w14:paraId="5C05FF79" w14:textId="77777777" w:rsidR="00A75FC2" w:rsidRDefault="004453DF" w:rsidP="004153C0">
    <w:pPr>
      <w:pStyle w:val="Pidipagina"/>
    </w:pPr>
    <w:r>
      <w:rPr>
        <w:noProof/>
        <w:lang w:eastAsia="it-IT"/>
      </w:rPr>
      <w:drawing>
        <wp:inline distT="0" distB="0" distL="0" distR="0" wp14:anchorId="1A8E4A8A" wp14:editId="5FCE5092">
          <wp:extent cx="5310505" cy="791744"/>
          <wp:effectExtent l="0" t="0" r="4445" b="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:\DGE\Comune\URP\Footer Carta Intestata 2018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310505" cy="7917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BF8B3A" w14:textId="77777777" w:rsidR="008E760B" w:rsidRDefault="008E760B" w:rsidP="00EA00D8">
      <w:pPr>
        <w:spacing w:after="0" w:line="240" w:lineRule="auto"/>
      </w:pPr>
      <w:r>
        <w:separator/>
      </w:r>
    </w:p>
  </w:footnote>
  <w:footnote w:type="continuationSeparator" w:id="0">
    <w:p w14:paraId="074C11D1" w14:textId="77777777" w:rsidR="008E760B" w:rsidRDefault="008E760B" w:rsidP="00EA00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A965B" w14:textId="77777777" w:rsidR="00EA00D8" w:rsidRDefault="00EA00D8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14:paraId="60C6F9C6" w14:textId="77777777" w:rsidR="00EA00D8" w:rsidRDefault="00EA00D8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14:paraId="4C68FD2A" w14:textId="77777777" w:rsidR="00EA00D8" w:rsidRDefault="00EA00D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2D1F0E" w14:textId="77777777" w:rsidR="00EA00D8" w:rsidRDefault="00091638" w:rsidP="004153C0">
    <w:pPr>
      <w:pStyle w:val="Intestazione"/>
      <w:pBdr>
        <w:between w:val="single" w:sz="4" w:space="1" w:color="4F81BD"/>
      </w:pBdr>
      <w:spacing w:line="276" w:lineRule="auto"/>
      <w:rPr>
        <w:rFonts w:ascii="Cambria" w:hAnsi="Cambria"/>
      </w:rPr>
    </w:pPr>
    <w:r>
      <w:rPr>
        <w:rFonts w:ascii="Cambria" w:hAnsi="Cambria"/>
        <w:noProof/>
        <w:lang w:eastAsia="it-IT"/>
      </w:rPr>
      <w:drawing>
        <wp:inline distT="0" distB="0" distL="0" distR="0" wp14:anchorId="432DF1D5" wp14:editId="54A350A5">
          <wp:extent cx="6172200" cy="885825"/>
          <wp:effectExtent l="0" t="0" r="0" b="9525"/>
          <wp:docPr id="2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72200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2C1835" w14:textId="77777777" w:rsidR="00651594" w:rsidRDefault="00091638" w:rsidP="00A54999">
    <w:pPr>
      <w:pStyle w:val="Intestazione"/>
      <w:tabs>
        <w:tab w:val="clear" w:pos="9638"/>
        <w:tab w:val="left" w:pos="284"/>
        <w:tab w:val="right" w:pos="9781"/>
      </w:tabs>
    </w:pPr>
    <w:r>
      <w:rPr>
        <w:noProof/>
        <w:lang w:eastAsia="it-IT"/>
      </w:rPr>
      <w:drawing>
        <wp:inline distT="0" distB="0" distL="0" distR="0" wp14:anchorId="1859B05F" wp14:editId="43CFEB9A">
          <wp:extent cx="6172200" cy="885825"/>
          <wp:effectExtent l="0" t="0" r="0" b="9525"/>
          <wp:docPr id="1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72200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8E501F5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5F613E"/>
    <w:multiLevelType w:val="hybridMultilevel"/>
    <w:tmpl w:val="30326EB2"/>
    <w:lvl w:ilvl="0" w:tplc="B4606618">
      <w:start w:val="3"/>
      <w:numFmt w:val="bullet"/>
      <w:lvlText w:val="-"/>
      <w:lvlJc w:val="left"/>
      <w:pPr>
        <w:ind w:left="644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00A5661B"/>
    <w:multiLevelType w:val="hybridMultilevel"/>
    <w:tmpl w:val="E6223AB4"/>
    <w:lvl w:ilvl="0" w:tplc="D960C304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" w15:restartNumberingAfterBreak="0">
    <w:nsid w:val="06BD3D6A"/>
    <w:multiLevelType w:val="hybridMultilevel"/>
    <w:tmpl w:val="9A8A181A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F36729"/>
    <w:multiLevelType w:val="hybridMultilevel"/>
    <w:tmpl w:val="D0D04C1C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050A24"/>
    <w:multiLevelType w:val="hybridMultilevel"/>
    <w:tmpl w:val="88A24508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 w15:restartNumberingAfterBreak="0">
    <w:nsid w:val="149F4588"/>
    <w:multiLevelType w:val="singleLevel"/>
    <w:tmpl w:val="47F4C214"/>
    <w:lvl w:ilvl="0">
      <w:start w:val="1"/>
      <w:numFmt w:val="decimal"/>
      <w:lvlText w:val="%1)"/>
      <w:legacy w:legacy="1" w:legacySpace="0" w:legacyIndent="454"/>
      <w:lvlJc w:val="left"/>
      <w:pPr>
        <w:ind w:left="454" w:hanging="454"/>
      </w:pPr>
      <w:rPr>
        <w:b w:val="0"/>
        <w:i w:val="0"/>
      </w:rPr>
    </w:lvl>
  </w:abstractNum>
  <w:abstractNum w:abstractNumId="7" w15:restartNumberingAfterBreak="0">
    <w:nsid w:val="17B77C34"/>
    <w:multiLevelType w:val="hybridMultilevel"/>
    <w:tmpl w:val="65D654C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5E3745"/>
    <w:multiLevelType w:val="hybridMultilevel"/>
    <w:tmpl w:val="0CA0B798"/>
    <w:lvl w:ilvl="0" w:tplc="D0FC04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903CB1"/>
    <w:multiLevelType w:val="hybridMultilevel"/>
    <w:tmpl w:val="0BE0CB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1079E7"/>
    <w:multiLevelType w:val="hybridMultilevel"/>
    <w:tmpl w:val="AAA85C0C"/>
    <w:lvl w:ilvl="0" w:tplc="2A58EF2C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8C0A88"/>
    <w:multiLevelType w:val="hybridMultilevel"/>
    <w:tmpl w:val="93325F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3736AB"/>
    <w:multiLevelType w:val="hybridMultilevel"/>
    <w:tmpl w:val="EDD224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BC308A"/>
    <w:multiLevelType w:val="hybridMultilevel"/>
    <w:tmpl w:val="C5A02856"/>
    <w:lvl w:ilvl="0" w:tplc="081ECC40">
      <w:numFmt w:val="bullet"/>
      <w:lvlText w:val="-"/>
      <w:lvlJc w:val="left"/>
      <w:pPr>
        <w:ind w:left="765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4" w15:restartNumberingAfterBreak="0">
    <w:nsid w:val="22EB58FD"/>
    <w:multiLevelType w:val="hybridMultilevel"/>
    <w:tmpl w:val="763EAFFC"/>
    <w:lvl w:ilvl="0" w:tplc="CAE8B6E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325703B"/>
    <w:multiLevelType w:val="hybridMultilevel"/>
    <w:tmpl w:val="D10A14D6"/>
    <w:lvl w:ilvl="0" w:tplc="756C0BF0">
      <w:numFmt w:val="bullet"/>
      <w:lvlText w:val="-"/>
      <w:lvlJc w:val="left"/>
      <w:pPr>
        <w:tabs>
          <w:tab w:val="num" w:pos="1004"/>
        </w:tabs>
        <w:ind w:left="1004" w:hanging="360"/>
      </w:pPr>
      <w:rPr>
        <w:rFonts w:ascii="@MS Mincho" w:eastAsia="MS Mincho" w:hAnsi="@MS Mincho" w:cs="@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221F54"/>
    <w:multiLevelType w:val="hybridMultilevel"/>
    <w:tmpl w:val="2A36C2D0"/>
    <w:lvl w:ilvl="0" w:tplc="FFFFFFFF">
      <w:numFmt w:val="bullet"/>
      <w:lvlText w:val="-"/>
      <w:lvlJc w:val="left"/>
      <w:pPr>
        <w:ind w:left="720" w:hanging="360"/>
      </w:pPr>
      <w:rPr>
        <w:rFonts w:ascii="New York" w:eastAsia="New York" w:hAnsi="New York" w:cs="New York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5B075E"/>
    <w:multiLevelType w:val="hybridMultilevel"/>
    <w:tmpl w:val="8206C5D0"/>
    <w:lvl w:ilvl="0" w:tplc="213C6D20">
      <w:start w:val="3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74454E"/>
    <w:multiLevelType w:val="hybridMultilevel"/>
    <w:tmpl w:val="4B52DF80"/>
    <w:lvl w:ilvl="0" w:tplc="FDC2BB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6B2A24"/>
    <w:multiLevelType w:val="hybridMultilevel"/>
    <w:tmpl w:val="F94C617A"/>
    <w:lvl w:ilvl="0" w:tplc="0410000F">
      <w:start w:val="1"/>
      <w:numFmt w:val="decimal"/>
      <w:lvlText w:val="%1."/>
      <w:lvlJc w:val="left"/>
      <w:pPr>
        <w:ind w:left="765" w:hanging="360"/>
      </w:pPr>
    </w:lvl>
    <w:lvl w:ilvl="1" w:tplc="04100019" w:tentative="1">
      <w:start w:val="1"/>
      <w:numFmt w:val="lowerLetter"/>
      <w:lvlText w:val="%2."/>
      <w:lvlJc w:val="left"/>
      <w:pPr>
        <w:ind w:left="1485" w:hanging="360"/>
      </w:pPr>
    </w:lvl>
    <w:lvl w:ilvl="2" w:tplc="0410001B" w:tentative="1">
      <w:start w:val="1"/>
      <w:numFmt w:val="lowerRoman"/>
      <w:lvlText w:val="%3."/>
      <w:lvlJc w:val="right"/>
      <w:pPr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0" w15:restartNumberingAfterBreak="0">
    <w:nsid w:val="2E942E68"/>
    <w:multiLevelType w:val="hybridMultilevel"/>
    <w:tmpl w:val="0570DDC4"/>
    <w:lvl w:ilvl="0" w:tplc="7EA4C9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10B3449"/>
    <w:multiLevelType w:val="hybridMultilevel"/>
    <w:tmpl w:val="23280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AA6E46"/>
    <w:multiLevelType w:val="hybridMultilevel"/>
    <w:tmpl w:val="65D29DEC"/>
    <w:lvl w:ilvl="0" w:tplc="756C0BF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Univers 45 Light" w:eastAsia="MS Mincho" w:hAnsi="Univers 45 Light" w:cs="Univers 45 Light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9646EF3"/>
    <w:multiLevelType w:val="hybridMultilevel"/>
    <w:tmpl w:val="B10CA25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A92DA1"/>
    <w:multiLevelType w:val="hybridMultilevel"/>
    <w:tmpl w:val="627CBA48"/>
    <w:lvl w:ilvl="0" w:tplc="319EF96C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574213"/>
    <w:multiLevelType w:val="hybridMultilevel"/>
    <w:tmpl w:val="C58AEE60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2FC051E"/>
    <w:multiLevelType w:val="hybridMultilevel"/>
    <w:tmpl w:val="0F3CF5DC"/>
    <w:lvl w:ilvl="0" w:tplc="7EA4C9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4F50645F"/>
    <w:multiLevelType w:val="hybridMultilevel"/>
    <w:tmpl w:val="A02AFC30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1945355"/>
    <w:multiLevelType w:val="hybridMultilevel"/>
    <w:tmpl w:val="2FE01368"/>
    <w:lvl w:ilvl="0" w:tplc="CAE8B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0B0EBF"/>
    <w:multiLevelType w:val="hybridMultilevel"/>
    <w:tmpl w:val="F352355A"/>
    <w:lvl w:ilvl="0" w:tplc="04100017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73303B4"/>
    <w:multiLevelType w:val="hybridMultilevel"/>
    <w:tmpl w:val="621088F6"/>
    <w:lvl w:ilvl="0" w:tplc="319EF96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C756BB"/>
    <w:multiLevelType w:val="hybridMultilevel"/>
    <w:tmpl w:val="F81CD03A"/>
    <w:lvl w:ilvl="0" w:tplc="2A58EF2C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B625E4"/>
    <w:multiLevelType w:val="hybridMultilevel"/>
    <w:tmpl w:val="8AF8CC62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284604"/>
    <w:multiLevelType w:val="hybridMultilevel"/>
    <w:tmpl w:val="8432DA06"/>
    <w:lvl w:ilvl="0" w:tplc="FFFFFFFF">
      <w:numFmt w:val="bullet"/>
      <w:lvlText w:val="-"/>
      <w:lvlJc w:val="left"/>
      <w:pPr>
        <w:ind w:left="360" w:hanging="360"/>
      </w:pPr>
      <w:rPr>
        <w:rFonts w:ascii="New York" w:eastAsia="New York" w:hAnsi="New York" w:cs="New York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EA47469"/>
    <w:multiLevelType w:val="hybridMultilevel"/>
    <w:tmpl w:val="8200DB72"/>
    <w:lvl w:ilvl="0" w:tplc="906883E2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5EC50602"/>
    <w:multiLevelType w:val="hybridMultilevel"/>
    <w:tmpl w:val="68CAAF84"/>
    <w:lvl w:ilvl="0" w:tplc="7EA4C9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 w15:restartNumberingAfterBreak="0">
    <w:nsid w:val="60D9414F"/>
    <w:multiLevelType w:val="singleLevel"/>
    <w:tmpl w:val="6F3E356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7" w15:restartNumberingAfterBreak="0">
    <w:nsid w:val="68084697"/>
    <w:multiLevelType w:val="hybridMultilevel"/>
    <w:tmpl w:val="B804F1BC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8AF5D7A"/>
    <w:multiLevelType w:val="hybridMultilevel"/>
    <w:tmpl w:val="D004CF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98D0D57"/>
    <w:multiLevelType w:val="singleLevel"/>
    <w:tmpl w:val="D7E408BE"/>
    <w:lvl w:ilvl="0">
      <w:start w:val="7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40" w15:restartNumberingAfterBreak="0">
    <w:nsid w:val="69C754AF"/>
    <w:multiLevelType w:val="hybridMultilevel"/>
    <w:tmpl w:val="E63C45A6"/>
    <w:lvl w:ilvl="0" w:tplc="4D8EA1FE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C24688F"/>
    <w:multiLevelType w:val="hybridMultilevel"/>
    <w:tmpl w:val="6082D3AC"/>
    <w:lvl w:ilvl="0" w:tplc="518A9444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2" w15:restartNumberingAfterBreak="0">
    <w:nsid w:val="6EDA6F97"/>
    <w:multiLevelType w:val="hybridMultilevel"/>
    <w:tmpl w:val="824C389C"/>
    <w:lvl w:ilvl="0" w:tplc="213C6D20">
      <w:start w:val="3"/>
      <w:numFmt w:val="bullet"/>
      <w:lvlText w:val="-"/>
      <w:lvlJc w:val="left"/>
      <w:pPr>
        <w:tabs>
          <w:tab w:val="num" w:pos="500"/>
        </w:tabs>
        <w:ind w:left="50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09E2CA7"/>
    <w:multiLevelType w:val="hybridMultilevel"/>
    <w:tmpl w:val="59162CF8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cs="MS Mincho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6A03518"/>
    <w:multiLevelType w:val="hybridMultilevel"/>
    <w:tmpl w:val="83DAC628"/>
    <w:lvl w:ilvl="0" w:tplc="2D846D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6B36FD4"/>
    <w:multiLevelType w:val="hybridMultilevel"/>
    <w:tmpl w:val="78D4DDC4"/>
    <w:lvl w:ilvl="0" w:tplc="ACB2AEE8"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7B496CAA"/>
    <w:multiLevelType w:val="hybridMultilevel"/>
    <w:tmpl w:val="0DF6107C"/>
    <w:lvl w:ilvl="0" w:tplc="E0129F3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F721D7E"/>
    <w:multiLevelType w:val="hybridMultilevel"/>
    <w:tmpl w:val="2A380992"/>
    <w:lvl w:ilvl="0" w:tplc="6F3E356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5661571">
    <w:abstractNumId w:val="0"/>
  </w:num>
  <w:num w:numId="2" w16cid:durableId="1387221013">
    <w:abstractNumId w:val="2"/>
  </w:num>
  <w:num w:numId="3" w16cid:durableId="1927885271">
    <w:abstractNumId w:val="1"/>
  </w:num>
  <w:num w:numId="4" w16cid:durableId="643658073">
    <w:abstractNumId w:val="40"/>
  </w:num>
  <w:num w:numId="5" w16cid:durableId="70976191">
    <w:abstractNumId w:val="15"/>
  </w:num>
  <w:num w:numId="6" w16cid:durableId="52891109">
    <w:abstractNumId w:val="14"/>
  </w:num>
  <w:num w:numId="7" w16cid:durableId="1007094840">
    <w:abstractNumId w:val="44"/>
  </w:num>
  <w:num w:numId="8" w16cid:durableId="1686710676">
    <w:abstractNumId w:val="20"/>
  </w:num>
  <w:num w:numId="9" w16cid:durableId="1311712851">
    <w:abstractNumId w:val="27"/>
  </w:num>
  <w:num w:numId="10" w16cid:durableId="2010327518">
    <w:abstractNumId w:val="19"/>
  </w:num>
  <w:num w:numId="11" w16cid:durableId="1336877889">
    <w:abstractNumId w:val="29"/>
  </w:num>
  <w:num w:numId="12" w16cid:durableId="289478102">
    <w:abstractNumId w:val="12"/>
  </w:num>
  <w:num w:numId="13" w16cid:durableId="866454295">
    <w:abstractNumId w:val="31"/>
  </w:num>
  <w:num w:numId="14" w16cid:durableId="260529488">
    <w:abstractNumId w:val="26"/>
  </w:num>
  <w:num w:numId="15" w16cid:durableId="945816304">
    <w:abstractNumId w:val="35"/>
  </w:num>
  <w:num w:numId="16" w16cid:durableId="578054390">
    <w:abstractNumId w:val="10"/>
  </w:num>
  <w:num w:numId="17" w16cid:durableId="1098481475">
    <w:abstractNumId w:val="25"/>
  </w:num>
  <w:num w:numId="18" w16cid:durableId="926964164">
    <w:abstractNumId w:val="42"/>
  </w:num>
  <w:num w:numId="19" w16cid:durableId="1992981152">
    <w:abstractNumId w:val="36"/>
  </w:num>
  <w:num w:numId="20" w16cid:durableId="776755275">
    <w:abstractNumId w:val="3"/>
  </w:num>
  <w:num w:numId="21" w16cid:durableId="1397044899">
    <w:abstractNumId w:val="22"/>
  </w:num>
  <w:num w:numId="22" w16cid:durableId="1302810396">
    <w:abstractNumId w:val="11"/>
  </w:num>
  <w:num w:numId="23" w16cid:durableId="141581029">
    <w:abstractNumId w:val="45"/>
  </w:num>
  <w:num w:numId="24" w16cid:durableId="1030378262">
    <w:abstractNumId w:val="28"/>
  </w:num>
  <w:num w:numId="25" w16cid:durableId="1655261940">
    <w:abstractNumId w:val="21"/>
  </w:num>
  <w:num w:numId="26" w16cid:durableId="830563986">
    <w:abstractNumId w:val="24"/>
  </w:num>
  <w:num w:numId="27" w16cid:durableId="201987895">
    <w:abstractNumId w:val="17"/>
  </w:num>
  <w:num w:numId="28" w16cid:durableId="1885679272">
    <w:abstractNumId w:val="30"/>
  </w:num>
  <w:num w:numId="29" w16cid:durableId="1576937265">
    <w:abstractNumId w:val="23"/>
  </w:num>
  <w:num w:numId="30" w16cid:durableId="1934505618">
    <w:abstractNumId w:val="43"/>
  </w:num>
  <w:num w:numId="31" w16cid:durableId="1277760177">
    <w:abstractNumId w:val="7"/>
  </w:num>
  <w:num w:numId="32" w16cid:durableId="346912684">
    <w:abstractNumId w:val="32"/>
  </w:num>
  <w:num w:numId="33" w16cid:durableId="1204516115">
    <w:abstractNumId w:val="38"/>
  </w:num>
  <w:num w:numId="34" w16cid:durableId="1392725641">
    <w:abstractNumId w:val="47"/>
  </w:num>
  <w:num w:numId="35" w16cid:durableId="775834793">
    <w:abstractNumId w:val="46"/>
  </w:num>
  <w:num w:numId="36" w16cid:durableId="102380919">
    <w:abstractNumId w:val="4"/>
  </w:num>
  <w:num w:numId="37" w16cid:durableId="525019225">
    <w:abstractNumId w:val="6"/>
  </w:num>
  <w:num w:numId="38" w16cid:durableId="1438477790">
    <w:abstractNumId w:val="6"/>
    <w:lvlOverride w:ilvl="0">
      <w:lvl w:ilvl="0">
        <w:start w:val="2"/>
        <w:numFmt w:val="decimal"/>
        <w:lvlText w:val="%1)"/>
        <w:legacy w:legacy="1" w:legacySpace="0" w:legacyIndent="454"/>
        <w:lvlJc w:val="left"/>
        <w:pPr>
          <w:ind w:left="454" w:hanging="454"/>
        </w:pPr>
        <w:rPr>
          <w:b w:val="0"/>
          <w:i w:val="0"/>
        </w:rPr>
      </w:lvl>
    </w:lvlOverride>
  </w:num>
  <w:num w:numId="39" w16cid:durableId="2018998606">
    <w:abstractNumId w:val="39"/>
  </w:num>
  <w:num w:numId="40" w16cid:durableId="955795721">
    <w:abstractNumId w:val="41"/>
  </w:num>
  <w:num w:numId="41" w16cid:durableId="2046053333">
    <w:abstractNumId w:val="8"/>
  </w:num>
  <w:num w:numId="42" w16cid:durableId="1670526219">
    <w:abstractNumId w:val="33"/>
  </w:num>
  <w:num w:numId="43" w16cid:durableId="1511137629">
    <w:abstractNumId w:val="37"/>
  </w:num>
  <w:num w:numId="44" w16cid:durableId="897203793">
    <w:abstractNumId w:val="5"/>
  </w:num>
  <w:num w:numId="45" w16cid:durableId="60713323">
    <w:abstractNumId w:val="13"/>
  </w:num>
  <w:num w:numId="46" w16cid:durableId="806161738">
    <w:abstractNumId w:val="9"/>
  </w:num>
  <w:num w:numId="47" w16cid:durableId="1000931828">
    <w:abstractNumId w:val="16"/>
  </w:num>
  <w:num w:numId="48" w16cid:durableId="715397318">
    <w:abstractNumId w:val="34"/>
  </w:num>
  <w:num w:numId="49" w16cid:durableId="183960934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hyphenationZone w:val="283"/>
  <w:characterSpacingControl w:val="doNotCompress"/>
  <w:hdrShapeDefaults>
    <o:shapedefaults v:ext="edit" spidmax="1013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1DA"/>
    <w:rsid w:val="00001F6E"/>
    <w:rsid w:val="00005B81"/>
    <w:rsid w:val="0000789D"/>
    <w:rsid w:val="00007EF1"/>
    <w:rsid w:val="00022AF2"/>
    <w:rsid w:val="00024286"/>
    <w:rsid w:val="000250C9"/>
    <w:rsid w:val="00026E4C"/>
    <w:rsid w:val="00030FC8"/>
    <w:rsid w:val="00042AD3"/>
    <w:rsid w:val="00050EE1"/>
    <w:rsid w:val="000568FC"/>
    <w:rsid w:val="00063153"/>
    <w:rsid w:val="000632BD"/>
    <w:rsid w:val="0006690F"/>
    <w:rsid w:val="00072E73"/>
    <w:rsid w:val="00081071"/>
    <w:rsid w:val="000818E6"/>
    <w:rsid w:val="00083A4F"/>
    <w:rsid w:val="00084F27"/>
    <w:rsid w:val="00091638"/>
    <w:rsid w:val="0009174A"/>
    <w:rsid w:val="0009737A"/>
    <w:rsid w:val="000B69D5"/>
    <w:rsid w:val="000C2362"/>
    <w:rsid w:val="000E086B"/>
    <w:rsid w:val="000E5811"/>
    <w:rsid w:val="000F68C6"/>
    <w:rsid w:val="00104CA7"/>
    <w:rsid w:val="00115A27"/>
    <w:rsid w:val="00122523"/>
    <w:rsid w:val="00131819"/>
    <w:rsid w:val="0014069C"/>
    <w:rsid w:val="00145FBA"/>
    <w:rsid w:val="001672F4"/>
    <w:rsid w:val="00177A2B"/>
    <w:rsid w:val="00177CC5"/>
    <w:rsid w:val="001821F2"/>
    <w:rsid w:val="00182836"/>
    <w:rsid w:val="00186060"/>
    <w:rsid w:val="001950C2"/>
    <w:rsid w:val="00196D93"/>
    <w:rsid w:val="001B1995"/>
    <w:rsid w:val="001B71EB"/>
    <w:rsid w:val="001E17E4"/>
    <w:rsid w:val="00204B2D"/>
    <w:rsid w:val="00206DB5"/>
    <w:rsid w:val="002304D4"/>
    <w:rsid w:val="00254BE2"/>
    <w:rsid w:val="00270534"/>
    <w:rsid w:val="00272F84"/>
    <w:rsid w:val="00274C6C"/>
    <w:rsid w:val="00284E31"/>
    <w:rsid w:val="002A03F1"/>
    <w:rsid w:val="002B7132"/>
    <w:rsid w:val="002D5686"/>
    <w:rsid w:val="002E11F8"/>
    <w:rsid w:val="002E3809"/>
    <w:rsid w:val="002F05C5"/>
    <w:rsid w:val="0030447F"/>
    <w:rsid w:val="00304C94"/>
    <w:rsid w:val="00305EE0"/>
    <w:rsid w:val="00310A22"/>
    <w:rsid w:val="0031122D"/>
    <w:rsid w:val="003143E4"/>
    <w:rsid w:val="00320772"/>
    <w:rsid w:val="00323263"/>
    <w:rsid w:val="00323EDD"/>
    <w:rsid w:val="00331C7D"/>
    <w:rsid w:val="00333FB6"/>
    <w:rsid w:val="003358CE"/>
    <w:rsid w:val="003531C6"/>
    <w:rsid w:val="00385ECD"/>
    <w:rsid w:val="003906B5"/>
    <w:rsid w:val="0039235C"/>
    <w:rsid w:val="00396862"/>
    <w:rsid w:val="003A5860"/>
    <w:rsid w:val="003B1FE7"/>
    <w:rsid w:val="003C1F12"/>
    <w:rsid w:val="003D2C09"/>
    <w:rsid w:val="003E0102"/>
    <w:rsid w:val="00403DEC"/>
    <w:rsid w:val="0040475A"/>
    <w:rsid w:val="00406398"/>
    <w:rsid w:val="004071CB"/>
    <w:rsid w:val="00411835"/>
    <w:rsid w:val="004153C0"/>
    <w:rsid w:val="00415899"/>
    <w:rsid w:val="0041641A"/>
    <w:rsid w:val="0042540A"/>
    <w:rsid w:val="00425902"/>
    <w:rsid w:val="004267E9"/>
    <w:rsid w:val="00430D68"/>
    <w:rsid w:val="004453DF"/>
    <w:rsid w:val="00445760"/>
    <w:rsid w:val="00453B40"/>
    <w:rsid w:val="00471408"/>
    <w:rsid w:val="004733A7"/>
    <w:rsid w:val="00475F54"/>
    <w:rsid w:val="00481668"/>
    <w:rsid w:val="004834C3"/>
    <w:rsid w:val="004973E5"/>
    <w:rsid w:val="0049760F"/>
    <w:rsid w:val="004A5064"/>
    <w:rsid w:val="004B782F"/>
    <w:rsid w:val="004C13BB"/>
    <w:rsid w:val="004C758D"/>
    <w:rsid w:val="004D0FE3"/>
    <w:rsid w:val="004D136A"/>
    <w:rsid w:val="004D5964"/>
    <w:rsid w:val="004E25D3"/>
    <w:rsid w:val="004F43E9"/>
    <w:rsid w:val="004F6D20"/>
    <w:rsid w:val="00501BBF"/>
    <w:rsid w:val="00503668"/>
    <w:rsid w:val="00516578"/>
    <w:rsid w:val="005169E3"/>
    <w:rsid w:val="00523D44"/>
    <w:rsid w:val="00525D79"/>
    <w:rsid w:val="00527B27"/>
    <w:rsid w:val="00530CBE"/>
    <w:rsid w:val="00545826"/>
    <w:rsid w:val="00556F67"/>
    <w:rsid w:val="00557559"/>
    <w:rsid w:val="00565464"/>
    <w:rsid w:val="00577602"/>
    <w:rsid w:val="00582E2E"/>
    <w:rsid w:val="00583DB9"/>
    <w:rsid w:val="00594B17"/>
    <w:rsid w:val="00596870"/>
    <w:rsid w:val="00597600"/>
    <w:rsid w:val="005A08EB"/>
    <w:rsid w:val="005A21D2"/>
    <w:rsid w:val="005A4BD7"/>
    <w:rsid w:val="005B5E7B"/>
    <w:rsid w:val="005B6A7D"/>
    <w:rsid w:val="005C2391"/>
    <w:rsid w:val="005C4AE7"/>
    <w:rsid w:val="005C5036"/>
    <w:rsid w:val="005E383A"/>
    <w:rsid w:val="005F1142"/>
    <w:rsid w:val="005F2943"/>
    <w:rsid w:val="005F35DD"/>
    <w:rsid w:val="006204BC"/>
    <w:rsid w:val="00620DC3"/>
    <w:rsid w:val="006247DC"/>
    <w:rsid w:val="00633C01"/>
    <w:rsid w:val="00635D80"/>
    <w:rsid w:val="006361E1"/>
    <w:rsid w:val="00636329"/>
    <w:rsid w:val="006432DA"/>
    <w:rsid w:val="00647A7E"/>
    <w:rsid w:val="00651594"/>
    <w:rsid w:val="00652245"/>
    <w:rsid w:val="00664303"/>
    <w:rsid w:val="00672137"/>
    <w:rsid w:val="0067706C"/>
    <w:rsid w:val="006946D3"/>
    <w:rsid w:val="00695B42"/>
    <w:rsid w:val="00696C44"/>
    <w:rsid w:val="006A3BD7"/>
    <w:rsid w:val="006B7072"/>
    <w:rsid w:val="006D4020"/>
    <w:rsid w:val="006E3E7E"/>
    <w:rsid w:val="006E47AF"/>
    <w:rsid w:val="006F42B0"/>
    <w:rsid w:val="00700F3A"/>
    <w:rsid w:val="00705D71"/>
    <w:rsid w:val="0070638B"/>
    <w:rsid w:val="00710C47"/>
    <w:rsid w:val="007218D8"/>
    <w:rsid w:val="00726A34"/>
    <w:rsid w:val="00733102"/>
    <w:rsid w:val="0073688A"/>
    <w:rsid w:val="0074030D"/>
    <w:rsid w:val="00742727"/>
    <w:rsid w:val="00757216"/>
    <w:rsid w:val="00763662"/>
    <w:rsid w:val="007750BC"/>
    <w:rsid w:val="00777B85"/>
    <w:rsid w:val="007809AB"/>
    <w:rsid w:val="00781D8F"/>
    <w:rsid w:val="00784D82"/>
    <w:rsid w:val="007875F3"/>
    <w:rsid w:val="00794D4B"/>
    <w:rsid w:val="007A314D"/>
    <w:rsid w:val="007A3DB5"/>
    <w:rsid w:val="007A428E"/>
    <w:rsid w:val="007A6728"/>
    <w:rsid w:val="007B4002"/>
    <w:rsid w:val="007C0034"/>
    <w:rsid w:val="007E6C5C"/>
    <w:rsid w:val="00810068"/>
    <w:rsid w:val="00825142"/>
    <w:rsid w:val="00826A63"/>
    <w:rsid w:val="00830628"/>
    <w:rsid w:val="008501DA"/>
    <w:rsid w:val="00855862"/>
    <w:rsid w:val="008572E2"/>
    <w:rsid w:val="00862352"/>
    <w:rsid w:val="00864445"/>
    <w:rsid w:val="0086555F"/>
    <w:rsid w:val="00875D16"/>
    <w:rsid w:val="00880A60"/>
    <w:rsid w:val="0089757B"/>
    <w:rsid w:val="008A3353"/>
    <w:rsid w:val="008D47CE"/>
    <w:rsid w:val="008E760B"/>
    <w:rsid w:val="008F0952"/>
    <w:rsid w:val="008F3CC6"/>
    <w:rsid w:val="008F508E"/>
    <w:rsid w:val="00904533"/>
    <w:rsid w:val="009178E1"/>
    <w:rsid w:val="00930A7E"/>
    <w:rsid w:val="00942295"/>
    <w:rsid w:val="009554FF"/>
    <w:rsid w:val="00963041"/>
    <w:rsid w:val="0098142B"/>
    <w:rsid w:val="00991863"/>
    <w:rsid w:val="0099500D"/>
    <w:rsid w:val="009A002A"/>
    <w:rsid w:val="009B35F9"/>
    <w:rsid w:val="009B6371"/>
    <w:rsid w:val="009B6620"/>
    <w:rsid w:val="009B77A3"/>
    <w:rsid w:val="009C5789"/>
    <w:rsid w:val="009D636A"/>
    <w:rsid w:val="009D7E8B"/>
    <w:rsid w:val="009E720F"/>
    <w:rsid w:val="009E7855"/>
    <w:rsid w:val="009F00D1"/>
    <w:rsid w:val="00A0063F"/>
    <w:rsid w:val="00A13D6A"/>
    <w:rsid w:val="00A1440F"/>
    <w:rsid w:val="00A14F91"/>
    <w:rsid w:val="00A24E7E"/>
    <w:rsid w:val="00A30B2B"/>
    <w:rsid w:val="00A33D48"/>
    <w:rsid w:val="00A341F5"/>
    <w:rsid w:val="00A366B6"/>
    <w:rsid w:val="00A45773"/>
    <w:rsid w:val="00A50197"/>
    <w:rsid w:val="00A54999"/>
    <w:rsid w:val="00A55A5D"/>
    <w:rsid w:val="00A56EB5"/>
    <w:rsid w:val="00A571B2"/>
    <w:rsid w:val="00A6243A"/>
    <w:rsid w:val="00A739F5"/>
    <w:rsid w:val="00A749DD"/>
    <w:rsid w:val="00A75FC2"/>
    <w:rsid w:val="00AA3C7A"/>
    <w:rsid w:val="00AA5B8C"/>
    <w:rsid w:val="00AA5DA1"/>
    <w:rsid w:val="00AB6CB7"/>
    <w:rsid w:val="00AC379B"/>
    <w:rsid w:val="00AC3BBF"/>
    <w:rsid w:val="00AC59A7"/>
    <w:rsid w:val="00AD1214"/>
    <w:rsid w:val="00AE24C5"/>
    <w:rsid w:val="00AE6100"/>
    <w:rsid w:val="00AF3F46"/>
    <w:rsid w:val="00B00D8E"/>
    <w:rsid w:val="00B030B9"/>
    <w:rsid w:val="00B102FE"/>
    <w:rsid w:val="00B217AC"/>
    <w:rsid w:val="00B338CF"/>
    <w:rsid w:val="00B34D8F"/>
    <w:rsid w:val="00B41142"/>
    <w:rsid w:val="00B539D5"/>
    <w:rsid w:val="00B55A52"/>
    <w:rsid w:val="00B56EA7"/>
    <w:rsid w:val="00B604BD"/>
    <w:rsid w:val="00B720CD"/>
    <w:rsid w:val="00B80A74"/>
    <w:rsid w:val="00B83329"/>
    <w:rsid w:val="00B83B6C"/>
    <w:rsid w:val="00B96B0C"/>
    <w:rsid w:val="00BA02AD"/>
    <w:rsid w:val="00BA3B01"/>
    <w:rsid w:val="00BA5C08"/>
    <w:rsid w:val="00BB6A44"/>
    <w:rsid w:val="00BC53DF"/>
    <w:rsid w:val="00BD47EB"/>
    <w:rsid w:val="00BE1BE0"/>
    <w:rsid w:val="00BE5EE2"/>
    <w:rsid w:val="00BF29E8"/>
    <w:rsid w:val="00BF3ACC"/>
    <w:rsid w:val="00BF4EEC"/>
    <w:rsid w:val="00BF6C35"/>
    <w:rsid w:val="00C060A8"/>
    <w:rsid w:val="00C257B6"/>
    <w:rsid w:val="00C34E91"/>
    <w:rsid w:val="00C457DA"/>
    <w:rsid w:val="00C458E4"/>
    <w:rsid w:val="00C70D47"/>
    <w:rsid w:val="00C91A59"/>
    <w:rsid w:val="00C96A8A"/>
    <w:rsid w:val="00CA2D1A"/>
    <w:rsid w:val="00CF03FE"/>
    <w:rsid w:val="00D03FFE"/>
    <w:rsid w:val="00D13C0A"/>
    <w:rsid w:val="00D25F6F"/>
    <w:rsid w:val="00D30F53"/>
    <w:rsid w:val="00D32154"/>
    <w:rsid w:val="00D358C4"/>
    <w:rsid w:val="00D46F87"/>
    <w:rsid w:val="00D51800"/>
    <w:rsid w:val="00D65719"/>
    <w:rsid w:val="00D73FB1"/>
    <w:rsid w:val="00D74CCE"/>
    <w:rsid w:val="00D75EAB"/>
    <w:rsid w:val="00D96A0B"/>
    <w:rsid w:val="00DA527F"/>
    <w:rsid w:val="00DA6CF9"/>
    <w:rsid w:val="00DA75F0"/>
    <w:rsid w:val="00DB1FA6"/>
    <w:rsid w:val="00DC2D6F"/>
    <w:rsid w:val="00DC6047"/>
    <w:rsid w:val="00DC7B86"/>
    <w:rsid w:val="00DE2D7D"/>
    <w:rsid w:val="00DE7BC9"/>
    <w:rsid w:val="00DF5215"/>
    <w:rsid w:val="00E021E8"/>
    <w:rsid w:val="00E04D0C"/>
    <w:rsid w:val="00E04F61"/>
    <w:rsid w:val="00E05D51"/>
    <w:rsid w:val="00E06AF4"/>
    <w:rsid w:val="00E07E70"/>
    <w:rsid w:val="00E117D1"/>
    <w:rsid w:val="00E12183"/>
    <w:rsid w:val="00E154D3"/>
    <w:rsid w:val="00E16A10"/>
    <w:rsid w:val="00E178FE"/>
    <w:rsid w:val="00E52909"/>
    <w:rsid w:val="00E67639"/>
    <w:rsid w:val="00E83948"/>
    <w:rsid w:val="00E846FD"/>
    <w:rsid w:val="00EA00D8"/>
    <w:rsid w:val="00EA4EF9"/>
    <w:rsid w:val="00EB1F65"/>
    <w:rsid w:val="00EB30C2"/>
    <w:rsid w:val="00EB3205"/>
    <w:rsid w:val="00EC4B9C"/>
    <w:rsid w:val="00EC77D9"/>
    <w:rsid w:val="00EC7B91"/>
    <w:rsid w:val="00EE0AE8"/>
    <w:rsid w:val="00EF4B88"/>
    <w:rsid w:val="00EF5B26"/>
    <w:rsid w:val="00EF7429"/>
    <w:rsid w:val="00EF7FB2"/>
    <w:rsid w:val="00F039FD"/>
    <w:rsid w:val="00F2530C"/>
    <w:rsid w:val="00F35A35"/>
    <w:rsid w:val="00F428A4"/>
    <w:rsid w:val="00F4756D"/>
    <w:rsid w:val="00F621D1"/>
    <w:rsid w:val="00F63AF5"/>
    <w:rsid w:val="00F718F0"/>
    <w:rsid w:val="00F81962"/>
    <w:rsid w:val="00F86874"/>
    <w:rsid w:val="00F97FBE"/>
    <w:rsid w:val="00FB280E"/>
    <w:rsid w:val="00FB7258"/>
    <w:rsid w:val="00FC031C"/>
    <w:rsid w:val="00FC06EB"/>
    <w:rsid w:val="00FC300A"/>
    <w:rsid w:val="00FC71DA"/>
    <w:rsid w:val="00FD4BD0"/>
    <w:rsid w:val="00FE2660"/>
    <w:rsid w:val="00FE4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1377"/>
    <o:shapelayout v:ext="edit">
      <o:idmap v:ext="edit" data="1"/>
    </o:shapelayout>
  </w:shapeDefaults>
  <w:decimalSymbol w:val=","/>
  <w:listSeparator w:val=";"/>
  <w14:docId w14:val="104D2E24"/>
  <w15:docId w15:val="{C615B1E8-EAF9-487E-A9FB-19E4646BD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itolo4">
    <w:name w:val="heading 4"/>
    <w:basedOn w:val="Normale"/>
    <w:next w:val="Normale"/>
    <w:link w:val="Titolo4Carattere"/>
    <w:qFormat/>
    <w:rsid w:val="00BF29E8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iPriority w:val="99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rsid w:val="00BA3B01"/>
    <w:rPr>
      <w:lang w:eastAsia="en-US"/>
    </w:rPr>
  </w:style>
  <w:style w:type="character" w:styleId="Rimandonotaapidipagina">
    <w:name w:val="footnote reference"/>
    <w:unhideWhenUsed/>
    <w:rsid w:val="00BA3B01"/>
    <w:rPr>
      <w:vertAlign w:val="superscript"/>
    </w:rPr>
  </w:style>
  <w:style w:type="paragraph" w:styleId="Nessunaspaziatura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001F6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link w:val="Corpotesto"/>
    <w:uiPriority w:val="1"/>
    <w:rsid w:val="00001F6E"/>
    <w:rPr>
      <w:rFonts w:ascii="Times New Roman" w:eastAsia="Times New Roman" w:hAnsi="Times New Roman"/>
      <w:sz w:val="24"/>
    </w:rPr>
  </w:style>
  <w:style w:type="paragraph" w:customStyle="1" w:styleId="1PARAGRAFORIENTRATO">
    <w:name w:val="1°PARAGRAFO RIENTRATO"/>
    <w:basedOn w:val="Normale"/>
    <w:rsid w:val="00001F6E"/>
    <w:pPr>
      <w:spacing w:after="240" w:line="240" w:lineRule="auto"/>
      <w:ind w:left="170" w:hanging="170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aliases w:val="Elenco puntato"/>
    <w:basedOn w:val="Normale"/>
    <w:link w:val="ParagrafoelencoCarattere"/>
    <w:uiPriority w:val="34"/>
    <w:qFormat/>
    <w:rsid w:val="00001F6E"/>
    <w:pPr>
      <w:ind w:left="720"/>
      <w:contextualSpacing/>
    </w:pPr>
  </w:style>
  <w:style w:type="paragraph" w:customStyle="1" w:styleId="provvr0">
    <w:name w:val="provv_r0"/>
    <w:basedOn w:val="Normale"/>
    <w:rsid w:val="00001F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001F6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link w:val="Corpodeltesto3"/>
    <w:uiPriority w:val="99"/>
    <w:semiHidden/>
    <w:rsid w:val="00001F6E"/>
    <w:rPr>
      <w:sz w:val="16"/>
      <w:szCs w:val="16"/>
      <w:lang w:eastAsia="en-US"/>
    </w:rPr>
  </w:style>
  <w:style w:type="paragraph" w:customStyle="1" w:styleId="Default">
    <w:name w:val="Default"/>
    <w:rsid w:val="00733102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paragraph" w:customStyle="1" w:styleId="OGGETTO">
    <w:name w:val="OGGETTO"/>
    <w:basedOn w:val="Normale"/>
    <w:rsid w:val="001821F2"/>
    <w:pPr>
      <w:spacing w:before="720" w:after="240" w:line="240" w:lineRule="auto"/>
      <w:ind w:left="1276" w:hanging="1276"/>
      <w:jc w:val="both"/>
    </w:pPr>
    <w:rPr>
      <w:rFonts w:ascii="Times New Roman" w:eastAsia="Times New Roman" w:hAnsi="Times New Roman"/>
      <w:caps/>
      <w:sz w:val="24"/>
      <w:szCs w:val="20"/>
      <w:lang w:eastAsia="it-IT"/>
    </w:rPr>
  </w:style>
  <w:style w:type="paragraph" w:styleId="Testonormale">
    <w:name w:val="Plain Text"/>
    <w:basedOn w:val="Normale"/>
    <w:link w:val="TestonormaleCarattere"/>
    <w:rsid w:val="008F3CC6"/>
    <w:pPr>
      <w:spacing w:before="120" w:after="0" w:line="240" w:lineRule="auto"/>
      <w:jc w:val="both"/>
    </w:pPr>
    <w:rPr>
      <w:rFonts w:ascii="Courier New" w:eastAsia="Times New Roman" w:hAnsi="Courier New"/>
      <w:sz w:val="20"/>
      <w:szCs w:val="20"/>
      <w:lang w:eastAsia="it-IT"/>
    </w:rPr>
  </w:style>
  <w:style w:type="character" w:customStyle="1" w:styleId="TestonormaleCarattere">
    <w:name w:val="Testo normale Carattere"/>
    <w:link w:val="Testonormale"/>
    <w:rsid w:val="008F3CC6"/>
    <w:rPr>
      <w:rFonts w:ascii="Courier New" w:eastAsia="Times New Roman" w:hAnsi="Courier New"/>
    </w:rPr>
  </w:style>
  <w:style w:type="character" w:customStyle="1" w:styleId="Titolo4Carattere">
    <w:name w:val="Titolo 4 Carattere"/>
    <w:link w:val="Titolo4"/>
    <w:rsid w:val="00BF29E8"/>
    <w:rPr>
      <w:rFonts w:ascii="Times New Roman" w:eastAsia="Times New Roman" w:hAnsi="Times New Roman"/>
      <w:b/>
      <w:sz w:val="24"/>
    </w:rPr>
  </w:style>
  <w:style w:type="paragraph" w:styleId="Titolo">
    <w:name w:val="Title"/>
    <w:basedOn w:val="Normale"/>
    <w:link w:val="TitoloCarattere"/>
    <w:qFormat/>
    <w:rsid w:val="00BF29E8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link w:val="Titolo"/>
    <w:rsid w:val="00BF29E8"/>
    <w:rPr>
      <w:rFonts w:ascii="Times New Roman" w:eastAsia="Times New Roman" w:hAnsi="Times New Roman"/>
      <w:b/>
    </w:rPr>
  </w:style>
  <w:style w:type="character" w:customStyle="1" w:styleId="s1">
    <w:name w:val="s1"/>
    <w:rsid w:val="004E25D3"/>
  </w:style>
  <w:style w:type="character" w:styleId="Collegamentovisitato">
    <w:name w:val="FollowedHyperlink"/>
    <w:basedOn w:val="Carpredefinitoparagrafo"/>
    <w:uiPriority w:val="99"/>
    <w:semiHidden/>
    <w:unhideWhenUsed/>
    <w:rsid w:val="00565464"/>
    <w:rPr>
      <w:color w:val="800080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C2362"/>
    <w:rPr>
      <w:color w:val="605E5C"/>
      <w:shd w:val="clear" w:color="auto" w:fill="E1DFDD"/>
    </w:r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E12183"/>
    <w:rPr>
      <w:sz w:val="22"/>
      <w:szCs w:val="22"/>
      <w:lang w:eastAsia="en-US"/>
    </w:rPr>
  </w:style>
  <w:style w:type="character" w:styleId="Rimandocommento">
    <w:name w:val="annotation reference"/>
    <w:basedOn w:val="Carpredefinitoparagrafo"/>
    <w:uiPriority w:val="99"/>
    <w:semiHidden/>
    <w:unhideWhenUsed/>
    <w:rsid w:val="00B96B0C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B96B0C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B96B0C"/>
    <w:rPr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B96B0C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B96B0C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5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3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2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protocollo@pec.areasciencepark.it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3.xml"/><Relationship Id="rId10" Type="http://schemas.openxmlformats.org/officeDocument/2006/relationships/footnotes" Target="footnotes.xml"/><Relationship Id="rId14" Type="http://schemas.openxmlformats.org/officeDocument/2006/relationships/header" Target="header2.xml"/><Relationship Id="rId9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oppo\AppData\Local\Microsoft\Windows\Temporary%20Internet%20Files\Content.Outlook\U1JDXNWF\Modello%20Disposizion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24DA753B13EF84F9424E72CDCA9D245" ma:contentTypeVersion="4" ma:contentTypeDescription="Creare un nuovo documento." ma:contentTypeScope="" ma:versionID="5345d0cefc6d46e0a769a896aaff3802">
  <xsd:schema xmlns:xsd="http://www.w3.org/2001/XMLSchema" xmlns:xs="http://www.w3.org/2001/XMLSchema" xmlns:p="http://schemas.microsoft.com/office/2006/metadata/properties" xmlns:ns1="http://schemas.microsoft.com/sharepoint/v3" xmlns:ns2="53A74DB2-3EB1-4FF8-9424-E72CDCA9D245" xmlns:ns3="3d4ffb0d-68bf-4b68-99f7-1eb25ffe2d97" targetNamespace="http://schemas.microsoft.com/office/2006/metadata/properties" ma:root="true" ma:fieldsID="0e6b1ddea59a4a8439e9d5924f89e07f" ns1:_="" ns2:_="" ns3:_="">
    <xsd:import namespace="http://schemas.microsoft.com/sharepoint/v3"/>
    <xsd:import namespace="53A74DB2-3EB1-4FF8-9424-E72CDCA9D245"/>
    <xsd:import namespace="3d4ffb0d-68bf-4b68-99f7-1eb25ffe2d97"/>
    <xsd:element name="properties">
      <xsd:complexType>
        <xsd:sequence>
          <xsd:element name="documentManagement">
            <xsd:complexType>
              <xsd:all>
                <xsd:element ref="ns2:Istruzione_x0020_operativa" minOccurs="0"/>
                <xsd:element ref="ns2:Allegati" minOccurs="0"/>
                <xsd:element ref="ns2:SPSDescription" minOccurs="0"/>
                <xsd:element ref="ns2:Status" minOccurs="0"/>
                <xsd:element ref="ns1:_ModerationComments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ContentTypeId" minOccurs="0"/>
                <xsd:element ref="ns2:TemplateUrl" minOccurs="0"/>
                <xsd:element ref="ns2:xd_ProgID" minOccurs="0"/>
                <xsd:element ref="ns1: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3:_dlc_DocId" minOccurs="0"/>
                <xsd:element ref="ns3:_dlc_DocIdUrl" minOccurs="0"/>
                <xsd:element ref="ns3:_dlc_DocIdPersistId" minOccurs="0"/>
                <xsd:element ref="ns3:Referente" minOccurs="0"/>
                <xsd:element ref="ns3:Data_Document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ModerationComments" ma:index="6" nillable="true" ma:displayName="Commenti responsabile approvazione" ma:hidden="true" ma:internalName="_ModerationComments" ma:readOnly="true">
      <xsd:simpleType>
        <xsd:restriction base="dms:Note"/>
      </xsd:simpleType>
    </xsd:element>
    <xsd:element name="File_x0020_Type" ma:index="9" nillable="true" ma:displayName="Tipo file" ma:hidden="true" ma:internalName="File_x0020_Type" ma:readOnly="true">
      <xsd:simpleType>
        <xsd:restriction base="dms:Text"/>
      </xsd:simpleType>
    </xsd:element>
    <xsd:element name="HTML_x0020_File_x0020_Type" ma:index="10" nillable="true" ma:displayName="Tipo di file HTML" ma:hidden="true" ma:internalName="HTML_x0020_File_x0020_Type" ma:readOnly="true">
      <xsd:simpleType>
        <xsd:restriction base="dms:Text"/>
      </xsd:simpleType>
    </xsd:element>
    <xsd:element name="_SourceUrl" ma:index="11" nillable="true" ma:displayName="URL di origine" ma:hidden="true" ma:internalName="_SourceUrl">
      <xsd:simpleType>
        <xsd:restriction base="dms:Text"/>
      </xsd:simpleType>
    </xsd:element>
    <xsd:element name="_SharedFileIndex" ma:index="12" nillable="true" ma:displayName="Indice file condiviso" ma:hidden="true" ma:internalName="_SharedFileIndex">
      <xsd:simpleType>
        <xsd:restriction base="dms:Text"/>
      </xsd:simpleType>
    </xsd:element>
    <xsd:element name="ContentTypeId" ma:index="13" nillable="true" ma:displayName="ID tipo di contenuto" ma:hidden="true" ma:internalName="ContentTypeId" ma:readOnly="true">
      <xsd:simpleType>
        <xsd:restriction base="dms:Unknown"/>
      </xsd:simpleType>
    </xsd:element>
    <xsd:element name="ID" ma:index="18" nillable="true" ma:displayName="ID" ma:internalName="ID" ma:readOnly="true">
      <xsd:simpleType>
        <xsd:restriction base="dms:Unknown"/>
      </xsd:simpleType>
    </xsd:element>
    <xsd:element name="Author" ma:index="21" nillable="true" ma:displayName="Autore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23" nillable="true" ma:displayName="Autore ultima modifica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24" nillable="true" ma:displayName="Con destinazioni di copia" ma:hidden="true" ma:internalName="_HasCopyDestinations" ma:readOnly="true">
      <xsd:simpleType>
        <xsd:restriction base="dms:Boolean"/>
      </xsd:simpleType>
    </xsd:element>
    <xsd:element name="_CopySource" ma:index="25" nillable="true" ma:displayName="Copia origine" ma:internalName="_CopySource" ma:readOnly="true">
      <xsd:simpleType>
        <xsd:restriction base="dms:Text"/>
      </xsd:simpleType>
    </xsd:element>
    <xsd:element name="_ModerationStatus" ma:index="26" nillable="true" ma:displayName="Stato approvazione" ma:default="0" ma:hidden="true" ma:internalName="_ModerationStatus" ma:readOnly="true">
      <xsd:simpleType>
        <xsd:restriction base="dms:Unknown"/>
      </xsd:simpleType>
    </xsd:element>
    <xsd:element name="FileRef" ma:index="27" nillable="true" ma:displayName="Percorso URL" ma:hidden="true" ma:list="Docs" ma:internalName="FileRef" ma:readOnly="true" ma:showField="FullUrl">
      <xsd:simpleType>
        <xsd:restriction base="dms:Lookup"/>
      </xsd:simpleType>
    </xsd:element>
    <xsd:element name="FileDirRef" ma:index="28" nillable="true" ma:displayName="Percorso" ma:hidden="true" ma:list="Docs" ma:internalName="FileDirRef" ma:readOnly="true" ma:showField="DirName">
      <xsd:simpleType>
        <xsd:restriction base="dms:Lookup"/>
      </xsd:simpleType>
    </xsd:element>
    <xsd:element name="Last_x0020_Modified" ma:index="29" nillable="true" ma:displayName="Data/ora modifica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30" nillable="true" ma:displayName="Data/ora creazione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31" nillable="true" ma:displayName="Dimensioni file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32" nillable="true" ma:displayName="Tipo di elemento" ma:hidden="true" ma:list="Docs" ma:internalName="FSObjType" ma:readOnly="true" ma:showField="FSType">
      <xsd:simpleType>
        <xsd:restriction base="dms:Lookup"/>
      </xsd:simpleType>
    </xsd:element>
    <xsd:element name="SortBehavior" ma:index="33" nillable="true" ma:displayName="Tipo ordinamento" ma:hidden="true" ma:list="Docs" ma:internalName="SortBehavior" ma:readOnly="true" ma:showField="SortBehavior">
      <xsd:simpleType>
        <xsd:restriction base="dms:Lookup"/>
      </xsd:simpleType>
    </xsd:element>
    <xsd:element name="CheckedOutUserId" ma:index="35" nillable="true" ma:displayName="ID dell'utente che ha estratto l'elemento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36" nillable="true" ma:displayName="Estratto in local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37" nillable="true" ma:displayName="Estratto da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38" nillable="true" ma:displayName="ID univoco" ma:hidden="true" ma:list="Docs" ma:internalName="UniqueId" ma:readOnly="true" ma:showField="UniqueId">
      <xsd:simpleType>
        <xsd:restriction base="dms:Lookup"/>
      </xsd:simpleType>
    </xsd:element>
    <xsd:element name="SyncClientId" ma:index="39" nillable="true" ma:displayName="ID client" ma:hidden="true" ma:list="Docs" ma:internalName="SyncClientId" ma:readOnly="true" ma:showField="SyncClientId">
      <xsd:simpleType>
        <xsd:restriction base="dms:Lookup"/>
      </xsd:simpleType>
    </xsd:element>
    <xsd:element name="ProgId" ma:index="40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41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42" nillable="true" ma:displayName="Stato virus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43" nillable="true" ma:displayName="Estratto da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44" nillable="true" ma:displayName="Commento archiviazione" ma:format="TRUE" ma:list="Docs" ma:internalName="_CheckinComment" ma:readOnly="true" ma:showField="CheckinComment">
      <xsd:simpleType>
        <xsd:restriction base="dms:Lookup"/>
      </xsd:simpleType>
    </xsd:element>
    <xsd:element name="MetaInfo" ma:index="57" nillable="true" ma:displayName="Contenitore delle proprietà" ma:hidden="true" ma:list="Docs" ma:internalName="MetaInfo" ma:showField="MetaInfo">
      <xsd:simpleType>
        <xsd:restriction base="dms:Lookup"/>
      </xsd:simpleType>
    </xsd:element>
    <xsd:element name="_Level" ma:index="58" nillable="true" ma:displayName="Livello" ma:hidden="true" ma:internalName="_Level" ma:readOnly="true">
      <xsd:simpleType>
        <xsd:restriction base="dms:Unknown"/>
      </xsd:simpleType>
    </xsd:element>
    <xsd:element name="_IsCurrentVersion" ma:index="59" nillable="true" ma:displayName="Versione corrente" ma:hidden="true" ma:internalName="_IsCurrentVersion" ma:readOnly="true">
      <xsd:simpleType>
        <xsd:restriction base="dms:Boolean"/>
      </xsd:simpleType>
    </xsd:element>
    <xsd:element name="ItemChildCount" ma:index="60" nillable="true" ma:displayName="Conteggio figli elemento" ma:hidden="true" ma:list="Docs" ma:internalName="ItemChildCount" ma:readOnly="true" ma:showField="ItemChildCount">
      <xsd:simpleType>
        <xsd:restriction base="dms:Lookup"/>
      </xsd:simpleType>
    </xsd:element>
    <xsd:element name="FolderChildCount" ma:index="61" nillable="true" ma:displayName="Numero figli cartella" ma:hidden="true" ma:list="Docs" ma:internalName="FolderChildCount" ma:readOnly="true" ma:showField="FolderChildCount">
      <xsd:simpleType>
        <xsd:restriction base="dms:Lookup"/>
      </xsd:simpleType>
    </xsd:element>
    <xsd:element name="owshiddenversion" ma:index="65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66" nillable="true" ma:displayName="Versione interfaccia utente" ma:hidden="true" ma:internalName="_UIVersion" ma:readOnly="true">
      <xsd:simpleType>
        <xsd:restriction base="dms:Unknown"/>
      </xsd:simpleType>
    </xsd:element>
    <xsd:element name="_UIVersionString" ma:index="67" nillable="true" ma:displayName="Versione" ma:internalName="_UIVersionString" ma:readOnly="true">
      <xsd:simpleType>
        <xsd:restriction base="dms:Text"/>
      </xsd:simpleType>
    </xsd:element>
    <xsd:element name="InstanceID" ma:index="68" nillable="true" ma:displayName="ID istanza" ma:hidden="true" ma:internalName="InstanceID" ma:readOnly="true">
      <xsd:simpleType>
        <xsd:restriction base="dms:Unknown"/>
      </xsd:simpleType>
    </xsd:element>
    <xsd:element name="Order" ma:index="69" nillable="true" ma:displayName="Ordine" ma:hidden="true" ma:internalName="Order">
      <xsd:simpleType>
        <xsd:restriction base="dms:Number"/>
      </xsd:simpleType>
    </xsd:element>
    <xsd:element name="GUID" ma:index="70" nillable="true" ma:displayName="GUID" ma:hidden="true" ma:internalName="GUID" ma:readOnly="true">
      <xsd:simpleType>
        <xsd:restriction base="dms:Unknown"/>
      </xsd:simpleType>
    </xsd:element>
    <xsd:element name="WorkflowVersion" ma:index="71" nillable="true" ma:displayName="Versione flusso di lavoro" ma:hidden="true" ma:internalName="WorkflowVersion" ma:readOnly="true">
      <xsd:simpleType>
        <xsd:restriction base="dms:Unknown"/>
      </xsd:simpleType>
    </xsd:element>
    <xsd:element name="WorkflowInstanceID" ma:index="72" nillable="true" ma:displayName="ID istanza flusso di lavoro" ma:hidden="true" ma:internalName="WorkflowInstanceID" ma:readOnly="true">
      <xsd:simpleType>
        <xsd:restriction base="dms:Unknown"/>
      </xsd:simpleType>
    </xsd:element>
    <xsd:element name="ParentVersionString" ma:index="73" nillable="true" ma:displayName="Versione di origine (documento convertito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74" nillable="true" ma:displayName="Nome di origine (documento convertito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75" nillable="true" ma:displayName="Numero concorrenza documento" ma:hidden="true" ma:list="Docs" ma:internalName="DocConcurrencyNumber" ma:readOnly="true" ma:showField="DocConcurrencyNumber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A74DB2-3EB1-4FF8-9424-E72CDCA9D245" elementFormDefault="qualified">
    <xsd:import namespace="http://schemas.microsoft.com/office/2006/documentManagement/types"/>
    <xsd:import namespace="http://schemas.microsoft.com/office/infopath/2007/PartnerControls"/>
    <xsd:element name="Istruzione_x0020_operativa" ma:index="2" nillable="true" ma:displayName="Istruzione operativa" ma:internalName="Istruzione_x0020_operativa">
      <xsd:simpleType>
        <xsd:restriction base="dms:Text">
          <xsd:maxLength value="100"/>
        </xsd:restriction>
      </xsd:simpleType>
    </xsd:element>
    <xsd:element name="Allegati" ma:index="3" nillable="true" ma:displayName="Descrizione" ma:internalName="Allegati">
      <xsd:simpleType>
        <xsd:restriction base="dms:Text">
          <xsd:maxLength value="100"/>
        </xsd:restriction>
      </xsd:simpleType>
    </xsd:element>
    <xsd:element name="SPSDescription" ma:index="4" nillable="true" ma:displayName="Allegati" ma:internalName="SPSDescription">
      <xsd:simpleType>
        <xsd:restriction base="dms:Text">
          <xsd:maxLength value="40"/>
        </xsd:restriction>
      </xsd:simpleType>
    </xsd:element>
    <xsd:element name="Status" ma:index="5" nillable="true" ma:displayName="Stato" ma:internalName="Status">
      <xsd:simpleType>
        <xsd:restriction base="dms:Choice">
          <xsd:enumeration value="Rough"/>
          <xsd:enumeration value="Draft"/>
          <xsd:enumeration value="In Review"/>
          <xsd:enumeration value="Final"/>
        </xsd:restriction>
      </xsd:simpleType>
    </xsd:element>
    <xsd:element name="TemplateUrl" ma:index="14" nillable="true" ma:displayName="Template Link" ma:hidden="true" ma:internalName="TemplateUrl">
      <xsd:simpleType>
        <xsd:restriction base="dms:Text"/>
      </xsd:simpleType>
    </xsd:element>
    <xsd:element name="xd_ProgID" ma:index="15" nillable="true" ma:displayName="Collegamento file HTML" ma:hidden="true" ma:internalName="xd_ProgID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4ffb0d-68bf-4b68-99f7-1eb25ffe2d97" elementFormDefault="qualified">
    <xsd:import namespace="http://schemas.microsoft.com/office/2006/documentManagement/types"/>
    <xsd:import namespace="http://schemas.microsoft.com/office/infopath/2007/PartnerControls"/>
    <xsd:element name="_dlc_DocId" ma:index="76" nillable="true" ma:displayName="Valore ID documento" ma:description="Valore dell'ID documento assegnato all'elemento." ma:internalName="_dlc_DocId" ma:readOnly="true">
      <xsd:simpleType>
        <xsd:restriction base="dms:Text"/>
      </xsd:simpleType>
    </xsd:element>
    <xsd:element name="_dlc_DocIdUrl" ma:index="77" nillable="true" ma:displayName="ID documento" ma:description="Collegamento permanente al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78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Referente" ma:index="79" nillable="true" ma:displayName="Referente progetto" ma:list="UserInfo" ma:SharePointGroup="0" ma:internalName="Referent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ata_Documento" ma:index="80" nillable="true" ma:displayName="Data_Documento" ma:default="[today]" ma:description="Data del Documento" ma:format="DateOnly" ma:internalName="Data_Documento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9" ma:displayName="Tipo di contenuto"/>
        <xsd:element ref="dc:title" minOccurs="0" maxOccurs="1" ma:index="1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2B68230-DEF7-422B-BDF0-17D3221AB4BD}"/>
</file>

<file path=customXml/itemProps2.xml><?xml version="1.0" encoding="utf-8"?>
<ds:datastoreItem xmlns:ds="http://schemas.openxmlformats.org/officeDocument/2006/customXml" ds:itemID="{6D4F964A-781B-4BC1-BC6A-8298E2316109}">
  <ds:schemaRefs>
    <ds:schemaRef ds:uri="53A74DB2-3EB1-4FF8-9424-E72CDCA9D245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schemas.microsoft.com/sharepoint/v3"/>
    <ds:schemaRef ds:uri="http://purl.org/dc/terms/"/>
    <ds:schemaRef ds:uri="http://purl.org/dc/dcmitype/"/>
    <ds:schemaRef ds:uri="http://schemas.microsoft.com/office/2006/metadata/properties"/>
    <ds:schemaRef ds:uri="http://schemas.microsoft.com/office/infopath/2007/PartnerControls"/>
    <ds:schemaRef ds:uri="3d4ffb0d-68bf-4b68-99f7-1eb25ffe2d97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102B88C-51EE-4951-9477-4278635802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3A74DB2-3EB1-4FF8-9424-E72CDCA9D245"/>
    <ds:schemaRef ds:uri="3d4ffb0d-68bf-4b68-99f7-1eb25ffe2d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E6906E7D-6BAF-492A-AF39-449DAEC251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Disposizione.dotx</Template>
  <TotalTime>37</TotalTime>
  <Pages>5</Pages>
  <Words>2100</Words>
  <Characters>11973</Characters>
  <Application>Microsoft Office Word</Application>
  <DocSecurity>0</DocSecurity>
  <Lines>99</Lines>
  <Paragraphs>28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14045</CharactersWithSpaces>
  <SharedDoc>false</SharedDoc>
  <HyperlinkBase/>
  <HLinks>
    <vt:vector size="6" baseType="variant">
      <vt:variant>
        <vt:i4>5308482</vt:i4>
      </vt:variant>
      <vt:variant>
        <vt:i4>0</vt:i4>
      </vt:variant>
      <vt:variant>
        <vt:i4>0</vt:i4>
      </vt:variant>
      <vt:variant>
        <vt:i4>5</vt:i4>
      </vt:variant>
      <vt:variant>
        <vt:lpwstr>http://www.areasciencepark.it/lavora-in-area/selezioni-pubbliche/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Croppo Fides</dc:creator>
  <cp:lastModifiedBy>Michieli Romina</cp:lastModifiedBy>
  <cp:revision>9</cp:revision>
  <cp:lastPrinted>2019-04-04T14:52:00Z</cp:lastPrinted>
  <dcterms:created xsi:type="dcterms:W3CDTF">2022-06-22T14:22:00Z</dcterms:created>
  <dcterms:modified xsi:type="dcterms:W3CDTF">2022-08-01T09:49:00Z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