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075AEB5" w:rsidR="00C34E91" w:rsidRPr="003143E4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A30B2B">
        <w:rPr>
          <w:rFonts w:asciiTheme="minorHAnsi" w:hAnsiTheme="minorHAnsi"/>
        </w:rPr>
        <w:t xml:space="preserve">A mezzo </w:t>
      </w:r>
      <w:r w:rsidR="00C93FA5">
        <w:rPr>
          <w:rFonts w:asciiTheme="minorHAnsi" w:hAnsiTheme="minorHAnsi"/>
        </w:rPr>
        <w:t>PEC</w:t>
      </w:r>
      <w:r w:rsidRPr="00A30B2B">
        <w:rPr>
          <w:rFonts w:asciiTheme="minorHAnsi" w:hAnsiTheme="minorHAnsi"/>
        </w:rPr>
        <w:t xml:space="preserve"> </w:t>
      </w:r>
      <w:r w:rsidRPr="00A30B2B">
        <w:rPr>
          <w:rFonts w:cs="Arial"/>
        </w:rPr>
        <w:t>protocollo@pec.areasciencepark.it</w:t>
      </w:r>
    </w:p>
    <w:p w14:paraId="5D1F5DA8" w14:textId="7DBC204E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C93FA5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3143E4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dato atto di aver ricevuto </w:t>
      </w:r>
      <w:r w:rsidR="006432DA" w:rsidRPr="003143E4">
        <w:rPr>
          <w:rFonts w:cs="Arial"/>
        </w:rPr>
        <w:t>da</w:t>
      </w:r>
      <w:r w:rsidR="003E0102" w:rsidRPr="003143E4">
        <w:rPr>
          <w:rFonts w:cs="Arial"/>
        </w:rPr>
        <w:t>ll’Area di Ricerca Scientifica e Tecnologica di Trieste - Area Science Park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l’informativa prevista dall’art. 13 </w:t>
      </w:r>
      <w:r w:rsidR="006432DA" w:rsidRPr="003143E4">
        <w:rPr>
          <w:rFonts w:cs="Arial"/>
        </w:rPr>
        <w:t xml:space="preserve">del Regolamento UE 2016/679 (Regolamento Generale sulla Protezione dei Dati – RGPD) </w:t>
      </w:r>
      <w:r w:rsidRPr="003143E4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30087C78" w14:textId="77777777" w:rsidR="00DD10E5" w:rsidRPr="0033418C" w:rsidRDefault="00DD10E5" w:rsidP="00DD10E5">
      <w:pPr>
        <w:spacing w:after="120" w:line="260" w:lineRule="exact"/>
        <w:ind w:right="107"/>
        <w:jc w:val="both"/>
        <w:rPr>
          <w:rFonts w:asciiTheme="minorHAnsi" w:hAnsiTheme="minorHAnsi" w:cs="Arial"/>
          <w:bCs/>
        </w:rPr>
      </w:pPr>
      <w:r w:rsidRPr="0033418C">
        <w:rPr>
          <w:rFonts w:asciiTheme="minorHAnsi" w:hAnsiTheme="minorHAnsi" w:cs="Arial"/>
          <w:bCs/>
        </w:rPr>
        <w:t xml:space="preserve">CONCORSO PUBBLICO, PER TITOLI ED ESAMI, PER L’ASSUNZIONE CON CONTRATTO DI LAVORO SUBORDINATO A TEMPO PIENO E INDETERMINATO DI N. 3 COLLABORATORI DI AMMINISTRAZIONE DI VII LIVELLO PROFESSIONALE DEL C.C.N.L. ISTRUZIONE E RICERCA, RISERVATO AI SOGGETTI IN POSSESSO DEI REQUISITI DI CUI ALL’ART. 20, COMMA 2, DEL D.LGS. 25 MAGGIO 2017, N. 75, E </w:t>
      </w:r>
      <w:proofErr w:type="gramStart"/>
      <w:r w:rsidRPr="0033418C">
        <w:rPr>
          <w:rFonts w:asciiTheme="minorHAnsi" w:hAnsiTheme="minorHAnsi" w:cs="Arial"/>
          <w:bCs/>
        </w:rPr>
        <w:t>S.M.I..</w:t>
      </w:r>
      <w:proofErr w:type="gramEnd"/>
      <w:r w:rsidRPr="0033418C">
        <w:rPr>
          <w:rFonts w:asciiTheme="minorHAnsi" w:hAnsiTheme="minorHAnsi" w:cs="Arial"/>
          <w:bCs/>
        </w:rPr>
        <w:t xml:space="preserve"> BANDO N. 3/2021.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6E0EF685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</w:t>
      </w:r>
      <w:r w:rsidR="00C93FA5">
        <w:rPr>
          <w:rFonts w:cs="Arial"/>
        </w:rPr>
        <w:t>……</w:t>
      </w:r>
      <w:r w:rsidRPr="003143E4">
        <w:rPr>
          <w:rFonts w:cs="Arial"/>
        </w:rPr>
        <w:t>…..….;</w:t>
      </w:r>
    </w:p>
    <w:p w14:paraId="0A5BAE58" w14:textId="5454BBEE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</w:t>
      </w:r>
      <w:r w:rsidR="00C93FA5">
        <w:rPr>
          <w:rFonts w:cs="Arial"/>
        </w:rPr>
        <w:t>……</w:t>
      </w:r>
      <w:r w:rsidRPr="003143E4">
        <w:rPr>
          <w:rFonts w:cs="Arial"/>
        </w:rPr>
        <w:t>…………</w:t>
      </w:r>
      <w:r w:rsidR="00C93FA5">
        <w:rPr>
          <w:rFonts w:cs="Arial"/>
        </w:rPr>
        <w:t>;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la fotocopia del documento d’identità.</w:t>
      </w:r>
    </w:p>
    <w:p w14:paraId="7B489BD1" w14:textId="1E88BCE6" w:rsidR="004112B5" w:rsidRPr="004112B5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non essere componente dell'organo di direzione politica</w:t>
      </w:r>
      <w:r w:rsidR="003E0102" w:rsidRPr="004112B5">
        <w:rPr>
          <w:rFonts w:cs="Arial"/>
        </w:rPr>
        <w:t xml:space="preserve"> di Area di Ricerca Scientifica e Tecnologica di Trieste - Area Science Park </w:t>
      </w:r>
      <w:r w:rsidRPr="004112B5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4112B5">
        <w:rPr>
          <w:rFonts w:cs="Arial"/>
        </w:rPr>
        <w:t>let</w:t>
      </w:r>
      <w:proofErr w:type="spellEnd"/>
      <w:r w:rsidRPr="004112B5">
        <w:rPr>
          <w:rFonts w:cs="Arial"/>
        </w:rPr>
        <w:t>. e), del D.</w:t>
      </w:r>
      <w:r w:rsidR="00C93FA5" w:rsidRPr="004112B5">
        <w:rPr>
          <w:rFonts w:cs="Arial"/>
        </w:rPr>
        <w:t xml:space="preserve"> </w:t>
      </w:r>
      <w:r w:rsidRPr="004112B5">
        <w:rPr>
          <w:rFonts w:cs="Arial"/>
        </w:rPr>
        <w:t>Lgs. n. 165/2001);</w:t>
      </w:r>
    </w:p>
    <w:p w14:paraId="1190B7BB" w14:textId="520032B5" w:rsidR="00BF29E8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2C23C13D" w:rsidR="00BF6C35" w:rsidRPr="003143E4" w:rsidRDefault="00D30F53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>(in caso di soggetto in quiescenza</w:t>
      </w:r>
      <w:r w:rsidR="00BF6C35" w:rsidRPr="003143E4">
        <w:rPr>
          <w:rFonts w:cs="Arial"/>
        </w:rPr>
        <w:t xml:space="preserve">) </w:t>
      </w:r>
      <w:r w:rsidR="005E383A" w:rsidRPr="003143E4">
        <w:rPr>
          <w:rFonts w:cs="Arial"/>
        </w:rPr>
        <w:t xml:space="preserve">fermo restando il possesso dei requisiti di qualificata esperienza richiesti, </w:t>
      </w:r>
      <w:r w:rsidR="00284E31" w:rsidRPr="003143E4">
        <w:rPr>
          <w:rFonts w:cs="Arial"/>
        </w:rPr>
        <w:t xml:space="preserve">di essere stato in servizio, rivestendo i ruoli indicati dall’interpello, </w:t>
      </w:r>
      <w:r w:rsidR="005E383A" w:rsidRPr="003143E4">
        <w:rPr>
          <w:rFonts w:cs="Arial"/>
        </w:rPr>
        <w:t xml:space="preserve">di essere in quiescenza da non più </w:t>
      </w:r>
      <w:r w:rsidR="005E383A" w:rsidRPr="004112B5">
        <w:rPr>
          <w:rFonts w:cs="Arial"/>
        </w:rPr>
        <w:t xml:space="preserve">di </w:t>
      </w:r>
      <w:r w:rsidR="00C93FA5" w:rsidRPr="004112B5">
        <w:rPr>
          <w:rFonts w:cs="Arial"/>
        </w:rPr>
        <w:t xml:space="preserve">quattro </w:t>
      </w:r>
      <w:r w:rsidR="005E383A" w:rsidRPr="004112B5">
        <w:rPr>
          <w:rFonts w:cs="Arial"/>
        </w:rPr>
        <w:t>anni dalla</w:t>
      </w:r>
      <w:r w:rsidR="005E383A" w:rsidRPr="003143E4">
        <w:rPr>
          <w:rFonts w:cs="Arial"/>
        </w:rPr>
        <w:t xml:space="preserve"> data di pubblicazione del bando di selezione, e che il rapporto di servizio non è stato risolto per motivi disciplinari, per ragioni di salute o per decadenza dall’impiego</w:t>
      </w:r>
      <w:r w:rsidR="00284E31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comunque determinata; </w:t>
      </w:r>
    </w:p>
    <w:p w14:paraId="149B8AFA" w14:textId="5127A134" w:rsidR="00BF29E8" w:rsidRPr="00975001" w:rsidRDefault="00BF29E8" w:rsidP="00016B1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975001">
        <w:rPr>
          <w:rFonts w:cs="Arial"/>
        </w:rPr>
        <w:t xml:space="preserve">di essere immediatamente disponibile a ricoprire l’incarico e allo svolgimento dello stesso in modo da </w:t>
      </w:r>
      <w:r w:rsidR="00501BBF" w:rsidRPr="00975001">
        <w:rPr>
          <w:rFonts w:cs="Arial"/>
        </w:rPr>
        <w:t>poter</w:t>
      </w:r>
      <w:r w:rsidRPr="00975001">
        <w:rPr>
          <w:rFonts w:cs="Arial"/>
        </w:rPr>
        <w:t xml:space="preserve"> concludere le operazioni di selezione rimesse alla commissione </w:t>
      </w:r>
      <w:r w:rsidR="00501BBF" w:rsidRPr="00975001">
        <w:rPr>
          <w:rFonts w:cs="Arial"/>
        </w:rPr>
        <w:t>esaminatrice</w:t>
      </w:r>
      <w:r w:rsidRPr="00975001">
        <w:rPr>
          <w:rFonts w:cs="Arial"/>
        </w:rPr>
        <w:t xml:space="preserve"> entro il giorno </w:t>
      </w:r>
      <w:r w:rsidR="00C93FA5" w:rsidRPr="00975001">
        <w:rPr>
          <w:rFonts w:cs="Arial"/>
        </w:rPr>
        <w:t>31 dicembre</w:t>
      </w:r>
      <w:r w:rsidR="001B1995" w:rsidRPr="00975001">
        <w:rPr>
          <w:rFonts w:cs="Arial"/>
        </w:rPr>
        <w:t xml:space="preserve"> 2021</w:t>
      </w:r>
      <w:r w:rsidR="00F15149" w:rsidRPr="00975001">
        <w:rPr>
          <w:rFonts w:cs="Arial"/>
        </w:rPr>
        <w:t xml:space="preserve"> e di essere disponibili a svolgere la prova scritta anche il sabato, </w:t>
      </w:r>
      <w:bookmarkStart w:id="0" w:name="_Hlk84249400"/>
      <w:r w:rsidR="00F15149" w:rsidRPr="00975001">
        <w:rPr>
          <w:rFonts w:cs="Arial"/>
        </w:rPr>
        <w:t>qualora ci fosse difficoltà a reperire sedi adeguate in altre giornate lavorative</w:t>
      </w:r>
      <w:bookmarkEnd w:id="0"/>
      <w:r w:rsidRPr="00975001">
        <w:rPr>
          <w:rFonts w:cs="Arial"/>
        </w:rPr>
        <w:t>;</w:t>
      </w:r>
    </w:p>
    <w:p w14:paraId="2E2F561D" w14:textId="77777777" w:rsidR="00BF29E8" w:rsidRPr="009D7E8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FFB1562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</w:t>
      </w:r>
      <w:r w:rsidR="00C93FA5"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264D42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professore universitario associato,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3133F3F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universitario,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03A57587" w14:textId="312377E5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7D9A5FB5" w14:textId="37A1E259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 w:rsidR="00C93FA5"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7015B1F2" w14:textId="01CAC10D" w:rsidR="00AB6CB7" w:rsidRPr="009D7E8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 w:rsidR="00C93FA5"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lastRenderedPageBreak/>
        <w:t xml:space="preserve">Oppure </w:t>
      </w:r>
    </w:p>
    <w:p w14:paraId="0F29A41C" w14:textId="689D11D9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>
        <w:rPr>
          <w:rFonts w:cs="Arial"/>
        </w:rPr>
        <w:t>______________________________________</w:t>
      </w:r>
      <w:r w:rsidR="00D30F53" w:rsidRPr="00145FBA">
        <w:rPr>
          <w:rFonts w:cs="Arial"/>
        </w:rPr>
        <w:t>________;</w:t>
      </w:r>
    </w:p>
    <w:p w14:paraId="348DDFA7" w14:textId="5EA036CE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1" w:name="_Hlk57633379"/>
      <w:r w:rsidR="00D30F53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</w:t>
      </w:r>
      <w:r w:rsidR="00D30F53" w:rsidRPr="00145FBA">
        <w:rPr>
          <w:rFonts w:cs="Arial"/>
        </w:rPr>
        <w:t>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 xml:space="preserve">in </w:t>
      </w:r>
      <w:bookmarkEnd w:id="1"/>
      <w:r w:rsidR="00C93FA5" w:rsidRPr="00145FBA">
        <w:rPr>
          <w:rFonts w:cs="Arial"/>
        </w:rPr>
        <w:t>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2ACDF963" w14:textId="77777777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45FBA">
        <w:rPr>
          <w:rFonts w:cs="Arial"/>
        </w:rPr>
        <w:t>in 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12F124A3" w14:textId="35E51765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</w:t>
      </w:r>
      <w:r w:rsidR="00E52909" w:rsidRPr="00145FBA">
        <w:rPr>
          <w:rFonts w:cs="Arial"/>
        </w:rPr>
        <w:t xml:space="preserve">_ in </w:t>
      </w:r>
      <w:r w:rsidR="00C93FA5" w:rsidRPr="00145FBA">
        <w:rPr>
          <w:rFonts w:cs="Arial"/>
        </w:rPr>
        <w:t xml:space="preserve">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1A61EDC7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professore universitario associato, presso _____________________________, con decorrenza dal 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___________</w:t>
      </w:r>
      <w:r w:rsidR="00E52909" w:rsidRPr="00145FBA">
        <w:rPr>
          <w:rFonts w:cs="Arial"/>
        </w:rPr>
        <w:t xml:space="preserve">__,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2C13F0A5" w14:textId="77777777" w:rsidR="00C93FA5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</w:t>
      </w:r>
      <w:r w:rsidR="00E52909" w:rsidRPr="00145FBA">
        <w:rPr>
          <w:rFonts w:cs="Arial"/>
        </w:rPr>
        <w:t xml:space="preserve">________________________________________, </w:t>
      </w:r>
    </w:p>
    <w:p w14:paraId="22FCE87B" w14:textId="597C4B7B" w:rsidR="00C93FA5" w:rsidRPr="00145FBA" w:rsidRDefault="004112B5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</w:t>
      </w:r>
      <w:r w:rsidR="00C93FA5" w:rsidRPr="00145FBA">
        <w:rPr>
          <w:rFonts w:cs="Arial"/>
        </w:rPr>
        <w:t xml:space="preserve">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06D3659F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tecnologo dipendente del _______________________ (specificare l’Ente pubblico di ricerca) con decorrenza dal _________________</w:t>
      </w:r>
      <w:r w:rsidR="00E52909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____</w:t>
      </w:r>
      <w:r w:rsidR="00E52909" w:rsidRPr="00145FBA">
        <w:rPr>
          <w:rFonts w:cs="Arial"/>
        </w:rPr>
        <w:t xml:space="preserve">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5F09A5F4" w14:textId="76EE2A26" w:rsidR="00145FBA" w:rsidRDefault="00BF29E8" w:rsidP="00975001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70FBEEAD" w14:textId="77777777" w:rsidR="00EB30C2" w:rsidRPr="003143E4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7B6F970D" w14:textId="77777777" w:rsidR="00A45773" w:rsidRPr="003143E4" w:rsidRDefault="00A45773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7500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10E5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15149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2945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F5D0140-CDAF-4657-9839-8E2E00A64CCB}"/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6</TotalTime>
  <Pages>5</Pages>
  <Words>2289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15307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6</cp:revision>
  <cp:lastPrinted>2021-10-01T10:38:00Z</cp:lastPrinted>
  <dcterms:created xsi:type="dcterms:W3CDTF">2021-10-01T10:43:00Z</dcterms:created>
  <dcterms:modified xsi:type="dcterms:W3CDTF">2021-10-11T09:26:00Z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