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143E4" w:rsidR="00BF29E8" w:rsidP="00BF29E8" w:rsidRDefault="00BF29E8" w14:paraId="1DA97B14" w14:textId="678F4D8C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Pr="003143E4" w:rsidR="0067706C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:rsidRPr="003143E4" w:rsidR="00BF29E8" w:rsidP="00C34E91" w:rsidRDefault="00BF29E8" w14:paraId="09E3760D" w14:textId="3F30C60E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:rsidRPr="003143E4" w:rsidR="003E0102" w:rsidP="003E0102" w:rsidRDefault="003E0102" w14:paraId="763484A5" w14:textId="77777777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:rsidRPr="003143E4" w:rsidR="003E0102" w:rsidP="003E0102" w:rsidRDefault="003E0102" w14:paraId="57D1A96C" w14:textId="77777777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:rsidRPr="003143E4" w:rsidR="003E0102" w:rsidP="003E0102" w:rsidRDefault="003E0102" w14:paraId="215D7B43" w14:textId="47976CC1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:rsidRPr="003143E4" w:rsidR="003E0102" w:rsidP="003E0102" w:rsidRDefault="003E0102" w14:paraId="1A4E89D1" w14:textId="77777777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:rsidR="003E0102" w:rsidP="003E0102" w:rsidRDefault="003E0102" w14:paraId="5209CD8C" w14:textId="1733F478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:rsidR="00C34E91" w:rsidP="003E0102" w:rsidRDefault="00C34E91" w14:paraId="3F365697" w14:textId="473298C1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w:history="1" r:id="rId11">
        <w:r w:rsidRPr="00824CAE" w:rsidR="00EF7429">
          <w:rPr>
            <w:rStyle w:val="Hyperlink"/>
            <w:rFonts w:cs="Arial"/>
          </w:rPr>
          <w:t>protocollo@pec.areasciencepark.it</w:t>
        </w:r>
      </w:hyperlink>
    </w:p>
    <w:p w:rsidRPr="003143E4" w:rsidR="00BF29E8" w:rsidP="00BF29E8" w:rsidRDefault="00BF29E8" w14:paraId="5D1F5DA8" w14:textId="64C70DEB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5D1C07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:rsidRPr="00BA02AD" w:rsidR="00BF29E8" w:rsidP="00B83329" w:rsidRDefault="00BF29E8" w14:paraId="1758E228" w14:textId="77777777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Pr="00BA02AD" w:rsidR="006432DA">
        <w:rPr>
          <w:rFonts w:cs="Arial"/>
        </w:rPr>
        <w:t>da</w:t>
      </w:r>
      <w:r w:rsidRPr="00BA02AD" w:rsidR="003E0102">
        <w:rPr>
          <w:rFonts w:cs="Arial"/>
        </w:rPr>
        <w:t>ll’Area di Ricerca Scientifica e Tecnologica di Trieste - Area Science Park</w:t>
      </w:r>
      <w:r w:rsidRPr="00BA02AD" w:rsidR="00B83329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Pr="00BA02AD" w:rsidR="006432DA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:rsidRPr="003143E4" w:rsidR="00BF29E8" w:rsidP="00BF29E8" w:rsidRDefault="00BF29E8" w14:paraId="47E8D021" w14:textId="77777777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Pr="003143E4" w:rsidR="00BF29E8" w:rsidP="00BF29E8" w:rsidRDefault="00BF29E8" w14:paraId="49855349" w14:textId="77777777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Pr="003143E4" w:rsidR="00BF29E8" w:rsidP="00BF29E8" w:rsidRDefault="00BF29E8" w14:paraId="1AD8F46F" w14:textId="77777777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:rsidRPr="003143E4" w:rsidR="003E0102" w:rsidP="00BF29E8" w:rsidRDefault="00BF29E8" w14:paraId="102602CB" w14:textId="72AD3F5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Pr="003143E4" w:rsidR="005D1C07">
        <w:rPr>
          <w:rFonts w:cs="Arial"/>
        </w:rPr>
        <w:t xml:space="preserve">di: </w:t>
      </w:r>
      <w:r w:rsidRPr="003143E4" w:rsidR="00063A0A">
        <w:rPr>
          <w:rFonts w:ascii="Symbol" w:hAnsi="Symbol" w:eastAsia="Symbol" w:cs="Symbol"/>
        </w:rPr>
        <w:t>ð</w:t>
      </w:r>
      <w:r w:rsidR="00063A0A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Pr="003143E4" w:rsidR="003E0102">
        <w:rPr>
          <w:rFonts w:cs="Arial"/>
        </w:rPr>
        <w:t xml:space="preserve">  </w:t>
      </w:r>
      <w:r w:rsidRPr="003143E4" w:rsidR="00063A0A">
        <w:rPr>
          <w:rFonts w:ascii="Symbol" w:hAnsi="Symbol" w:eastAsia="Symbol" w:cs="Symbol"/>
        </w:rPr>
        <w:t>ð</w:t>
      </w:r>
      <w:r w:rsidRPr="29397775" w:rsidR="0067706C">
        <w:rPr>
          <w:rFonts w:ascii="Symbol" w:hAnsi="Symbol" w:eastAsia="Symbol" w:cs="Symbo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Pr="003143E4" w:rsidR="003E0102">
        <w:rPr>
          <w:rFonts w:cs="Arial"/>
        </w:rPr>
        <w:t>del:</w:t>
      </w:r>
    </w:p>
    <w:p w:rsidR="29397775" w:rsidP="29397775" w:rsidRDefault="29397775" w14:paraId="18B3642A" w14:textId="4DFE09A3">
      <w:pPr>
        <w:spacing w:after="120" w:line="260" w:lineRule="exact"/>
        <w:ind w:right="107"/>
        <w:jc w:val="both"/>
        <w:rPr>
          <w:rFonts w:cs="Calibri"/>
        </w:rPr>
      </w:pPr>
      <w:r w:rsidRPr="29397775">
        <w:rPr>
          <w:rFonts w:cs="Calibri"/>
          <w:b/>
          <w:bCs/>
          <w:color w:val="000000" w:themeColor="text1"/>
        </w:rPr>
        <w:t>CONCORSO PUBBLICO, PER TITOLI ED ESAMI, PER L’ASSUNZIONE CON CONTRATTO DI LAVORO SUBORDINATO A TEMPO PIENO E INDETERMINATO DI N. 1 TECNOLOGO DI III LIVELLO PROFESSIONALE DEL C.C.N.L. ISTRUZIONE E RICERCA. BANDO N. 5/2022 (SETTORE DI ATTIVITÀ: SISTEMI INFORMATICI SPECIALISTA IN DIGITALIZZAZIONE).</w:t>
      </w:r>
    </w:p>
    <w:p w:rsidR="29397775" w:rsidP="29397775" w:rsidRDefault="29397775" w14:paraId="71C5373A" w14:textId="4F1EE672">
      <w:pPr>
        <w:spacing w:after="120" w:line="260" w:lineRule="exact"/>
        <w:ind w:right="107"/>
        <w:jc w:val="both"/>
        <w:rPr>
          <w:rFonts w:cs="Arial" w:asciiTheme="minorHAnsi" w:hAnsiTheme="minorHAnsi"/>
          <w:b/>
          <w:bCs/>
        </w:rPr>
      </w:pPr>
    </w:p>
    <w:p w:rsidRPr="003143E4" w:rsidR="00BF29E8" w:rsidP="00BF29E8" w:rsidRDefault="00BF29E8" w14:paraId="1F06AAB6" w14:textId="77777777">
      <w:pPr>
        <w:rPr>
          <w:rFonts w:cs="Arial"/>
        </w:rPr>
      </w:pPr>
      <w:r w:rsidRPr="003143E4">
        <w:rPr>
          <w:rFonts w:cs="Arial"/>
        </w:rPr>
        <w:t>A tal fine dichiara:</w:t>
      </w:r>
    </w:p>
    <w:p w:rsidRPr="003143E4" w:rsidR="00BF29E8" w:rsidP="00BF29E8" w:rsidRDefault="00BF29E8" w14:paraId="5DCFDCEF" w14:textId="77A65FDA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Pr="003143E4" w:rsidR="00B83329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Pr="003143E4" w:rsidR="00B83329">
        <w:rPr>
          <w:rFonts w:cs="Arial"/>
        </w:rPr>
        <w:t>I</w:t>
      </w:r>
      <w:r w:rsidRPr="003143E4">
        <w:rPr>
          <w:rFonts w:cs="Arial"/>
        </w:rPr>
        <w:t>l</w:t>
      </w:r>
      <w:r w:rsidRPr="003143E4" w:rsidR="00B83329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Pr="003143E4" w:rsidR="003531C6">
        <w:rPr>
          <w:rFonts w:cs="Arial"/>
        </w:rPr>
        <w:t>………………………………………………………………………………………</w:t>
      </w:r>
      <w:proofErr w:type="gramStart"/>
      <w:r w:rsidRPr="003143E4" w:rsidR="003531C6">
        <w:rPr>
          <w:rFonts w:cs="Arial"/>
        </w:rPr>
        <w:t>…….</w:t>
      </w:r>
      <w:proofErr w:type="gramEnd"/>
      <w:r w:rsidRPr="003143E4" w:rsidR="003531C6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:rsidRPr="003143E4" w:rsidR="00BF29E8" w:rsidP="00BF29E8" w:rsidRDefault="00BF29E8" w14:paraId="0A5BAE58" w14:textId="77777777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Pr="003143E4" w:rsidR="003531C6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:rsidRPr="003143E4" w:rsidR="00BF29E8" w:rsidP="00BF29E8" w:rsidRDefault="00BF29E8" w14:paraId="7A3C208F" w14:textId="77777777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:rsidRPr="003143E4" w:rsidR="00BF29E8" w:rsidP="00BF29E8" w:rsidRDefault="00BF29E8" w14:paraId="6FBA0FCC" w14:textId="77777777">
      <w:pPr>
        <w:pStyle w:val="ListParagraph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:rsidRPr="003143E4" w:rsidR="00BF29E8" w:rsidP="00BF29E8" w:rsidRDefault="00BF29E8" w14:paraId="4FFCFD12" w14:textId="77777777">
      <w:pPr>
        <w:pStyle w:val="ListParagraph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:rsidRPr="003143E4" w:rsidR="00BF29E8" w:rsidP="00BF29E8" w:rsidRDefault="00BF29E8" w14:paraId="37856E09" w14:textId="77777777">
      <w:pPr>
        <w:pStyle w:val="ListParagraph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:rsidRPr="003143E4" w:rsidR="00BF29E8" w:rsidP="00EB30C2" w:rsidRDefault="00BF29E8" w14:paraId="14DB2896" w14:textId="77777777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:rsidRPr="003143E4" w:rsidR="00BF29E8" w:rsidP="003E0102" w:rsidRDefault="00BF29E8" w14:paraId="36B0C9C0" w14:textId="77777777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Pr="003143E4" w:rsidR="003E0102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:rsidR="00A366B6" w:rsidP="00A366B6" w:rsidRDefault="00A366B6" w14:paraId="3CD5E352" w14:textId="77777777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:rsidRPr="003143E4" w:rsidR="00BF29E8" w:rsidP="00BF29E8" w:rsidRDefault="00BF29E8" w14:paraId="77E53EF9" w14:textId="77777777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:rsidRPr="00B539D5" w:rsidR="00BF6C35" w:rsidP="00BF29E8" w:rsidRDefault="00D30F53" w14:paraId="30ADBF95" w14:textId="2745514E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ascii="Symbol" w:hAnsi="Symbol" w:eastAsia="Symbol" w:cs="Symbol"/>
        </w:rPr>
        <w:t>ð</w:t>
      </w:r>
      <w:r w:rsidRPr="003143E4">
        <w:rPr>
          <w:rFonts w:cs="Arial"/>
        </w:rPr>
        <w:t xml:space="preserve"> </w:t>
      </w:r>
      <w:r w:rsidRPr="003143E4" w:rsidR="00BF6C35">
        <w:rPr>
          <w:rFonts w:cs="Arial"/>
          <w:i/>
        </w:rPr>
        <w:t xml:space="preserve">(in </w:t>
      </w:r>
      <w:r w:rsidRPr="00B539D5" w:rsidR="00BF6C35">
        <w:rPr>
          <w:rFonts w:cs="Arial"/>
          <w:i/>
        </w:rPr>
        <w:t>caso di soggetto in quiescenza</w:t>
      </w:r>
      <w:r w:rsidRPr="00B539D5" w:rsidR="00BF6C35">
        <w:rPr>
          <w:rFonts w:cs="Arial"/>
        </w:rPr>
        <w:t xml:space="preserve">) </w:t>
      </w:r>
      <w:r w:rsidRPr="00B539D5" w:rsidR="005E383A">
        <w:rPr>
          <w:rFonts w:cs="Arial"/>
        </w:rPr>
        <w:t xml:space="preserve">fermo restando il possesso dei requisiti di qualificata esperienza richiesti, </w:t>
      </w:r>
      <w:r w:rsidRPr="00B539D5" w:rsidR="00284E31">
        <w:rPr>
          <w:rFonts w:cs="Arial"/>
        </w:rPr>
        <w:t xml:space="preserve">di essere stato in servizio, rivestendo i ruoli indicati dall’interpello, </w:t>
      </w:r>
      <w:r w:rsidRPr="00B539D5" w:rsidR="005E383A">
        <w:rPr>
          <w:rFonts w:cs="Arial"/>
        </w:rPr>
        <w:t xml:space="preserve">di essere in quiescenza da non più di </w:t>
      </w:r>
      <w:r w:rsidRPr="00B539D5" w:rsidR="009A002A">
        <w:rPr>
          <w:rFonts w:cs="Arial"/>
        </w:rPr>
        <w:t>quattro</w:t>
      </w:r>
      <w:r w:rsidRPr="00B539D5" w:rsidR="005E383A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Pr="00B539D5" w:rsidR="00284E31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:rsidRPr="00B539D5" w:rsidR="00BF29E8" w:rsidP="00BF29E8" w:rsidRDefault="00BF29E8" w14:paraId="149B8AFA" w14:textId="4D4EE852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 xml:space="preserve">di essere immediatamente disponibile a ricoprire l’incarico e allo svolgimento dello stesso in modo da </w:t>
      </w:r>
      <w:r w:rsidRPr="00B539D5" w:rsidR="00501BBF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Pr="00B539D5" w:rsidR="00501BBF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 xml:space="preserve">o </w:t>
      </w:r>
      <w:r w:rsidRPr="009554FF" w:rsidR="00007EF1">
        <w:rPr>
          <w:rFonts w:cs="Arial"/>
        </w:rPr>
        <w:t xml:space="preserve">31 </w:t>
      </w:r>
      <w:r w:rsidR="009925A1">
        <w:rPr>
          <w:rFonts w:cs="Arial"/>
        </w:rPr>
        <w:t>ottobre</w:t>
      </w:r>
      <w:r w:rsidRPr="00B539D5" w:rsidR="001B1995">
        <w:rPr>
          <w:rFonts w:cs="Arial"/>
        </w:rPr>
        <w:t xml:space="preserve"> </w:t>
      </w:r>
      <w:r w:rsidRPr="00B539D5" w:rsidR="00A1440F">
        <w:rPr>
          <w:rFonts w:cs="Arial"/>
        </w:rPr>
        <w:t>2022</w:t>
      </w:r>
      <w:r w:rsidRPr="00B539D5">
        <w:rPr>
          <w:rFonts w:cs="Arial"/>
        </w:rPr>
        <w:t>;</w:t>
      </w:r>
    </w:p>
    <w:p w:rsidRPr="009D7E8B" w:rsidR="00BF29E8" w:rsidP="00BF29E8" w:rsidRDefault="00BF29E8" w14:paraId="2E2F561D" w14:textId="77777777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Pr="009D7E8B" w:rsidR="00D30F53">
        <w:rPr>
          <w:rFonts w:cs="Arial"/>
          <w:i/>
          <w:u w:val="single"/>
        </w:rPr>
        <w:t>se in possesso di questa qualifica e obbligatoriamente pe</w:t>
      </w:r>
      <w:r w:rsidRPr="009D7E8B" w:rsidR="00B83329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Pr="009D7E8B" w:rsidR="00D30F53">
        <w:rPr>
          <w:rFonts w:cs="Arial"/>
        </w:rPr>
        <w:t xml:space="preserve">: </w:t>
      </w:r>
    </w:p>
    <w:p w:rsidRPr="009D7E8B" w:rsidR="00BF29E8" w:rsidP="00C70D47" w:rsidRDefault="00C70D47" w14:paraId="69076056" w14:textId="415F1758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hAnsi="Symbol" w:eastAsia="Symbol" w:cs="Symbol"/>
        </w:rPr>
        <w:t>ð</w:t>
      </w:r>
      <w:r w:rsidRPr="009D7E8B">
        <w:rPr>
          <w:rFonts w:cs="Arial"/>
        </w:rPr>
        <w:t xml:space="preserve"> </w:t>
      </w:r>
      <w:r w:rsidRPr="009D7E8B" w:rsidR="00BF29E8">
        <w:rPr>
          <w:rFonts w:cs="Arial"/>
        </w:rPr>
        <w:t>dirigente di ricerca</w:t>
      </w:r>
      <w:r w:rsidR="00E80BAE">
        <w:rPr>
          <w:rFonts w:cs="Arial"/>
        </w:rPr>
        <w:t>,</w:t>
      </w:r>
      <w:r w:rsidRPr="00E80BAE" w:rsidR="00E80BAE">
        <w:rPr>
          <w:rFonts w:cs="Arial"/>
        </w:rPr>
        <w:t xml:space="preserve"> </w:t>
      </w:r>
      <w:r w:rsidRPr="00145FBA" w:rsidR="00E80BAE">
        <w:rPr>
          <w:rFonts w:cs="Arial"/>
        </w:rPr>
        <w:t>con comprovata esperienza internazionale</w:t>
      </w:r>
      <w:r w:rsidR="00E80BAE">
        <w:rPr>
          <w:rFonts w:cs="Arial"/>
        </w:rPr>
        <w:t>,</w:t>
      </w:r>
      <w:r w:rsidRPr="009D7E8B" w:rsidR="00BF29E8">
        <w:rPr>
          <w:rFonts w:cs="Arial"/>
        </w:rPr>
        <w:t xml:space="preserve"> dipendente del __________________________</w:t>
      </w:r>
      <w:r w:rsidR="00E80BAE">
        <w:rPr>
          <w:rFonts w:cs="Arial"/>
        </w:rPr>
        <w:t xml:space="preserve"> </w:t>
      </w:r>
      <w:r w:rsidRPr="009D7E8B" w:rsidR="00BF29E8">
        <w:rPr>
          <w:rFonts w:cs="Arial"/>
        </w:rPr>
        <w:t>(specificare l’Ente pubblico di ricerca) con decorrenza dal ________________________________________________;</w:t>
      </w:r>
    </w:p>
    <w:p w:rsidRPr="009D7E8B" w:rsidR="00BF29E8" w:rsidP="00C70D47" w:rsidRDefault="00C70D47" w14:paraId="5B07C039" w14:textId="7F2E0C45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hAnsi="Symbol" w:eastAsia="Symbol" w:cs="Symbol"/>
        </w:rPr>
        <w:t>ð</w:t>
      </w:r>
      <w:r w:rsidRPr="009D7E8B">
        <w:rPr>
          <w:rFonts w:cs="Arial"/>
        </w:rPr>
        <w:t xml:space="preserve"> </w:t>
      </w:r>
      <w:r w:rsidRPr="009D7E8B" w:rsidR="00EB30C2">
        <w:rPr>
          <w:rFonts w:cs="Arial"/>
        </w:rPr>
        <w:t xml:space="preserve">dirigente </w:t>
      </w:r>
      <w:r w:rsidRPr="009D7E8B" w:rsidR="00BF29E8">
        <w:rPr>
          <w:rFonts w:cs="Arial"/>
        </w:rPr>
        <w:t>tecnologo</w:t>
      </w:r>
      <w:r w:rsidR="00E80BAE">
        <w:rPr>
          <w:rFonts w:cs="Arial"/>
        </w:rPr>
        <w:t>,</w:t>
      </w:r>
      <w:r w:rsidRPr="009D7E8B" w:rsidR="00BF29E8">
        <w:rPr>
          <w:rFonts w:cs="Arial"/>
        </w:rPr>
        <w:t xml:space="preserve"> </w:t>
      </w:r>
      <w:r w:rsidRPr="00145FBA" w:rsidR="00E80BAE">
        <w:rPr>
          <w:rFonts w:cs="Arial"/>
        </w:rPr>
        <w:t>con comprovata esperienza internazionale</w:t>
      </w:r>
      <w:r w:rsidR="00E80BAE">
        <w:rPr>
          <w:rFonts w:cs="Arial"/>
        </w:rPr>
        <w:t>,</w:t>
      </w:r>
      <w:r w:rsidRPr="009D7E8B" w:rsidR="00E80BAE">
        <w:rPr>
          <w:rFonts w:cs="Arial"/>
        </w:rPr>
        <w:t xml:space="preserve"> </w:t>
      </w:r>
      <w:r w:rsidRPr="009D7E8B" w:rsidR="00BF29E8">
        <w:rPr>
          <w:rFonts w:cs="Arial"/>
        </w:rPr>
        <w:t>dipendente del _______________________</w:t>
      </w:r>
      <w:r w:rsidRPr="009D7E8B" w:rsidR="00B83329">
        <w:rPr>
          <w:rFonts w:cs="Arial"/>
        </w:rPr>
        <w:t xml:space="preserve"> </w:t>
      </w:r>
      <w:r w:rsidRPr="009D7E8B" w:rsidR="00BF29E8">
        <w:rPr>
          <w:rFonts w:cs="Arial"/>
        </w:rPr>
        <w:t>(specificare l’Ente pubblico di ricerca) con decorrenza dal ________________________________________________________;</w:t>
      </w:r>
    </w:p>
    <w:p w:rsidR="00BF29E8" w:rsidP="00C70D47" w:rsidRDefault="00C70D47" w14:paraId="536623A5" w14:textId="0AF48058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hAnsi="Symbol" w:eastAsia="Symbol" w:cs="Symbol"/>
        </w:rPr>
        <w:t>ð</w:t>
      </w:r>
      <w:r w:rsidRPr="003D2C09" w:rsidR="00AB6CB7">
        <w:rPr>
          <w:rFonts w:cs="Arial"/>
        </w:rPr>
        <w:t xml:space="preserve"> </w:t>
      </w:r>
      <w:r w:rsidRPr="003D2C09" w:rsidR="00BF29E8">
        <w:rPr>
          <w:rFonts w:cs="Arial"/>
        </w:rPr>
        <w:t>professore universitario ordinario</w:t>
      </w:r>
      <w:r w:rsidR="00E80BAE">
        <w:rPr>
          <w:rFonts w:cs="Arial"/>
        </w:rPr>
        <w:t xml:space="preserve"> </w:t>
      </w:r>
      <w:r w:rsidRPr="003D2C09" w:rsidR="00BF29E8">
        <w:rPr>
          <w:rFonts w:cs="Arial"/>
        </w:rPr>
        <w:t>presso _____________________________, con decorrenza dal __________________________________</w:t>
      </w:r>
      <w:r w:rsidRPr="003D2C09" w:rsidR="00AB6CB7">
        <w:rPr>
          <w:rFonts w:cs="Arial"/>
        </w:rPr>
        <w:t>;</w:t>
      </w:r>
    </w:p>
    <w:p w:rsidRPr="00145FBA" w:rsidR="00AB6CB7" w:rsidP="00AB6CB7" w:rsidRDefault="00AB6CB7" w14:paraId="6C3DC9D1" w14:textId="05B8D68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hAnsi="Symbol" w:eastAsia="Symbol" w:cs="Symbol"/>
        </w:rPr>
        <w:t>ð</w:t>
      </w:r>
      <w:r w:rsidRPr="00145FBA">
        <w:rPr>
          <w:rFonts w:cs="Arial"/>
        </w:rPr>
        <w:t xml:space="preserve"> esperto </w:t>
      </w:r>
      <w:r w:rsidRPr="00145FBA" w:rsidR="00A45773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Pr="00145FBA" w:rsidR="00A45773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:rsidRPr="00145FBA" w:rsidR="00D30F53" w:rsidP="00D30F53" w:rsidRDefault="00D30F53" w14:paraId="10726216" w14:textId="77777777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:rsidRPr="00145FBA" w:rsidR="00D30F53" w:rsidP="00C70D47" w:rsidRDefault="00C70D47" w14:paraId="0F29A41C" w14:textId="3BBC4991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hAnsi="Symbol" w:eastAsia="Symbol" w:cs="Symbol"/>
        </w:rPr>
        <w:t>ð</w:t>
      </w:r>
      <w:r w:rsidRPr="00145FBA" w:rsidR="00D30F53">
        <w:rPr>
          <w:rFonts w:cs="Arial"/>
        </w:rPr>
        <w:tab/>
      </w:r>
      <w:r w:rsidRPr="00145FBA" w:rsidR="008572E2">
        <w:rPr>
          <w:rFonts w:cs="Arial"/>
        </w:rPr>
        <w:t xml:space="preserve">già </w:t>
      </w:r>
      <w:r w:rsidRPr="00145FBA" w:rsidR="00D30F53">
        <w:rPr>
          <w:rFonts w:cs="Arial"/>
        </w:rPr>
        <w:t>dirigente di ricerca</w:t>
      </w:r>
      <w:r w:rsidR="00676B4A">
        <w:rPr>
          <w:rFonts w:cs="Arial"/>
        </w:rPr>
        <w:t>,</w:t>
      </w:r>
      <w:r w:rsidRPr="00E80BAE" w:rsidR="00E80BAE">
        <w:rPr>
          <w:rFonts w:cs="Arial"/>
        </w:rPr>
        <w:t xml:space="preserve"> </w:t>
      </w:r>
      <w:r w:rsidRPr="00145FBA" w:rsidR="00E80BAE">
        <w:rPr>
          <w:rFonts w:cs="Arial"/>
        </w:rPr>
        <w:t>con comprovata esperienza internazionale</w:t>
      </w:r>
      <w:r w:rsidR="00676B4A">
        <w:rPr>
          <w:rFonts w:cs="Arial"/>
        </w:rPr>
        <w:t>,</w:t>
      </w:r>
      <w:r w:rsidRPr="00145FBA" w:rsidR="00D30F53">
        <w:rPr>
          <w:rFonts w:cs="Arial"/>
        </w:rPr>
        <w:t xml:space="preserve"> dipendente del __________________________</w:t>
      </w:r>
      <w:r w:rsidRPr="00145FBA" w:rsidR="00B83329">
        <w:rPr>
          <w:rFonts w:cs="Arial"/>
        </w:rPr>
        <w:t xml:space="preserve"> </w:t>
      </w:r>
      <w:r w:rsidRPr="00145FBA" w:rsidR="00D30F53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:rsidRPr="00145FBA" w:rsidR="00D30F53" w:rsidP="00C70D47" w:rsidRDefault="00C70D47" w14:paraId="4B898FE7" w14:textId="675FFFAB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hAnsi="Symbol" w:eastAsia="Symbol" w:cs="Symbol"/>
        </w:rPr>
        <w:t>ð</w:t>
      </w:r>
      <w:r w:rsidRPr="00145FBA" w:rsidR="00D30F53">
        <w:rPr>
          <w:rFonts w:cs="Arial"/>
        </w:rPr>
        <w:tab/>
      </w:r>
      <w:r w:rsidRPr="00145FBA" w:rsidR="008572E2">
        <w:rPr>
          <w:rFonts w:cs="Arial"/>
        </w:rPr>
        <w:t xml:space="preserve">già </w:t>
      </w:r>
      <w:r w:rsidRPr="00145FBA" w:rsidR="00D30F53">
        <w:rPr>
          <w:rFonts w:cs="Arial"/>
        </w:rPr>
        <w:t>dirigente tecnolog</w:t>
      </w:r>
      <w:r w:rsidR="00676B4A">
        <w:rPr>
          <w:rFonts w:cs="Arial"/>
        </w:rPr>
        <w:t>o,</w:t>
      </w:r>
      <w:r w:rsidRPr="00676B4A" w:rsidR="00676B4A">
        <w:rPr>
          <w:rFonts w:cs="Arial"/>
        </w:rPr>
        <w:t xml:space="preserve"> </w:t>
      </w:r>
      <w:r w:rsidRPr="00145FBA" w:rsidR="00676B4A">
        <w:rPr>
          <w:rFonts w:cs="Arial"/>
        </w:rPr>
        <w:t>con comprovata esperienza internazionale</w:t>
      </w:r>
      <w:r w:rsidR="00676B4A">
        <w:rPr>
          <w:rFonts w:cs="Arial"/>
        </w:rPr>
        <w:t>,</w:t>
      </w:r>
      <w:r w:rsidRPr="00145FBA" w:rsidR="00676B4A">
        <w:rPr>
          <w:rFonts w:cs="Arial"/>
        </w:rPr>
        <w:t xml:space="preserve"> </w:t>
      </w:r>
      <w:r w:rsidRPr="00145FBA" w:rsidR="00D30F53">
        <w:rPr>
          <w:rFonts w:cs="Arial"/>
        </w:rPr>
        <w:t>dipendente del __________________________</w:t>
      </w:r>
      <w:r w:rsidRPr="00145FBA" w:rsidR="00B83329">
        <w:rPr>
          <w:rFonts w:cs="Arial"/>
        </w:rPr>
        <w:t xml:space="preserve"> </w:t>
      </w:r>
      <w:r w:rsidRPr="00145FBA" w:rsidR="00D30F53">
        <w:rPr>
          <w:rFonts w:cs="Arial"/>
        </w:rPr>
        <w:t xml:space="preserve">(specificare l’Ente pubblico di ricerca) con decorrenza dal </w:t>
      </w:r>
      <w:bookmarkStart w:name="_Hlk57633379" w:id="0"/>
      <w:r w:rsidRPr="00145FBA" w:rsidR="00D30F53">
        <w:rPr>
          <w:rFonts w:cs="Arial"/>
        </w:rPr>
        <w:t>_____________________________________________</w:t>
      </w:r>
      <w:r w:rsidRPr="00145FBA" w:rsidR="00445760">
        <w:rPr>
          <w:rFonts w:cs="Arial"/>
        </w:rPr>
        <w:t xml:space="preserve">, </w:t>
      </w:r>
      <w:r w:rsidRPr="00145FBA" w:rsidR="00D30F53">
        <w:rPr>
          <w:rFonts w:cs="Arial"/>
        </w:rPr>
        <w:t>in quiescenza dal ____________________________;</w:t>
      </w:r>
    </w:p>
    <w:bookmarkEnd w:id="0"/>
    <w:p w:rsidRPr="00145FBA" w:rsidR="00D30F53" w:rsidP="00C70D47" w:rsidRDefault="00C70D47" w14:paraId="77626090" w14:textId="7E8398D2">
      <w:pPr>
        <w:spacing w:line="240" w:lineRule="auto"/>
        <w:ind w:left="851"/>
        <w:jc w:val="both"/>
        <w:rPr>
          <w:rFonts w:cs="Arial"/>
        </w:rPr>
      </w:pPr>
      <w:r w:rsidRPr="492D302E">
        <w:rPr>
          <w:rFonts w:ascii="Symbol" w:hAnsi="Symbol" w:eastAsia="Symbol" w:cs="Symbol"/>
        </w:rPr>
        <w:t>ð</w:t>
      </w:r>
      <w:r w:rsidR="00D30F53">
        <w:tab/>
      </w:r>
      <w:r w:rsidRPr="00145FBA" w:rsidR="008572E2">
        <w:rPr>
          <w:rFonts w:cs="Arial"/>
        </w:rPr>
        <w:t xml:space="preserve">già </w:t>
      </w:r>
      <w:r w:rsidRPr="00145FBA" w:rsidR="00D30F53">
        <w:rPr>
          <w:rFonts w:cs="Arial"/>
        </w:rPr>
        <w:t>professore universitario ordinario presso _____________________________, con decorrenza dal __________________________________, in quiescenza dal _____________________________</w:t>
      </w:r>
      <w:r w:rsidRPr="00145FBA" w:rsidR="00AB6CB7">
        <w:rPr>
          <w:rFonts w:cs="Arial"/>
        </w:rPr>
        <w:t>;</w:t>
      </w:r>
    </w:p>
    <w:p w:rsidRPr="00145FBA" w:rsidR="00A45773" w:rsidP="00E52909" w:rsidRDefault="00A45773" w14:paraId="72A10953" w14:textId="28674890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hAnsi="Symbol" w:eastAsia="Symbol" w:cs="Symbol"/>
        </w:rPr>
        <w:t>ð</w:t>
      </w:r>
      <w:r w:rsidRPr="00145FBA">
        <w:rPr>
          <w:rFonts w:cs="Arial"/>
        </w:rPr>
        <w:t xml:space="preserve"> </w:t>
      </w:r>
      <w:r w:rsidRPr="00145FBA" w:rsidR="00E52909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Pr="00145FBA" w:rsidR="00E52909">
        <w:rPr>
          <w:rFonts w:cs="Arial"/>
        </w:rPr>
        <w:t>_____________________________________________, in quiescenza dal ____________________________;</w:t>
      </w:r>
    </w:p>
    <w:p w:rsidR="00145FBA" w:rsidP="00145FBA" w:rsidRDefault="00BF29E8" w14:paraId="5F09A5F4" w14:textId="77777777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Pr="00A45773" w:rsidR="00EB30C2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Pr="00A45773" w:rsidR="00EB30C2">
        <w:rPr>
          <w:rFonts w:cs="Arial"/>
        </w:rPr>
        <w:t>________________________</w:t>
      </w:r>
      <w:r w:rsidRPr="00A45773" w:rsidR="003531C6">
        <w:rPr>
          <w:rFonts w:cs="Arial"/>
        </w:rPr>
        <w:t>____________________________________________</w:t>
      </w:r>
      <w:r w:rsidRPr="00A45773" w:rsidR="00EB30C2">
        <w:rPr>
          <w:rFonts w:cs="Arial"/>
        </w:rPr>
        <w:t>_____</w:t>
      </w:r>
      <w:r w:rsidRPr="00A45773" w:rsidR="00565464">
        <w:rPr>
          <w:rFonts w:cs="Arial"/>
        </w:rPr>
        <w:t>________</w:t>
      </w:r>
      <w:r w:rsidRPr="00A45773" w:rsidR="00EB30C2">
        <w:rPr>
          <w:rFonts w:cs="Arial"/>
        </w:rPr>
        <w:t>___</w:t>
      </w:r>
      <w:r w:rsidR="00145FBA">
        <w:rPr>
          <w:rFonts w:cs="Arial"/>
        </w:rPr>
        <w:t>;</w:t>
      </w:r>
    </w:p>
    <w:p w:rsidRPr="00145FBA" w:rsidR="00BF29E8" w:rsidP="00145FBA" w:rsidRDefault="00BF29E8" w14:paraId="16415837" w14:textId="02F07D75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Pr="00145FBA" w:rsidR="00EB30C2">
        <w:rPr>
          <w:rFonts w:cs="Arial"/>
        </w:rPr>
        <w:t xml:space="preserve"> _______________________________</w:t>
      </w:r>
      <w:r w:rsidRPr="00145FBA" w:rsidR="00565464">
        <w:rPr>
          <w:rFonts w:cs="Arial"/>
        </w:rPr>
        <w:t>_________________</w:t>
      </w:r>
      <w:r w:rsidRPr="00145FBA" w:rsidR="00EB30C2">
        <w:rPr>
          <w:rFonts w:cs="Arial"/>
        </w:rPr>
        <w:t>__</w:t>
      </w:r>
      <w:r w:rsidRPr="00145FBA">
        <w:rPr>
          <w:rFonts w:cs="Arial"/>
        </w:rPr>
        <w:t>Tel.</w:t>
      </w:r>
      <w:r w:rsidRPr="00145FBA" w:rsidR="00B83329">
        <w:rPr>
          <w:rFonts w:cs="Arial"/>
        </w:rPr>
        <w:t xml:space="preserve"> </w:t>
      </w:r>
      <w:r w:rsidRPr="00145FBA" w:rsidR="00EB30C2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Pr="00145FBA" w:rsidR="00A45773">
        <w:rPr>
          <w:rFonts w:cs="Arial"/>
        </w:rPr>
        <w:t>.</w:t>
      </w:r>
    </w:p>
    <w:p w:rsidRPr="00145FBA" w:rsidR="00BF29E8" w:rsidP="00BF29E8" w:rsidRDefault="00BF29E8" w14:paraId="63E2058D" w14:textId="1030612E">
      <w:pPr>
        <w:pStyle w:val="ListParagraph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Pr="00145FBA" w:rsidR="00B83329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:rsidR="00BF29E8" w:rsidP="00BF29E8" w:rsidRDefault="00BF29E8" w14:paraId="0C0057BD" w14:textId="5779429D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</w:r>
      <w:r w:rsidRPr="003143E4">
        <w:rPr>
          <w:rFonts w:cs="Arial"/>
        </w:rPr>
        <w:t>Firma</w:t>
      </w:r>
      <w:r w:rsidR="003906B5">
        <w:rPr>
          <w:rFonts w:cs="Arial"/>
        </w:rPr>
        <w:t xml:space="preserve"> ________________________________</w:t>
      </w:r>
    </w:p>
    <w:p w:rsidRPr="003143E4" w:rsidR="00BF29E8" w:rsidP="00BF29E8" w:rsidRDefault="00BF29E8" w14:paraId="0432AEED" w14:textId="77777777">
      <w:pPr>
        <w:rPr>
          <w:rFonts w:cs="Arial"/>
          <w:vanish/>
        </w:rPr>
      </w:pPr>
    </w:p>
    <w:tbl>
      <w:tblPr>
        <w:tblW w:w="9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Pr="003143E4" w:rsidR="00BF29E8" w:rsidTr="00042AD3" w14:paraId="2DF9BD2B" w14:textId="77777777">
        <w:tc>
          <w:tcPr>
            <w:tcW w:w="9779" w:type="dxa"/>
          </w:tcPr>
          <w:p w:rsidRPr="003143E4" w:rsidR="00BF29E8" w:rsidP="00042AD3" w:rsidRDefault="00BF29E8" w14:paraId="276D7598" w14:textId="77777777">
            <w:pPr>
              <w:pStyle w:val="Title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Pr="003143E4" w:rsidR="00BF29E8" w:rsidP="00A366B6" w:rsidRDefault="00BF29E8" w14:paraId="2D45043D" w14:textId="77777777">
            <w:pPr>
              <w:pStyle w:val="Title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Pr="003143E4" w:rsidR="0030447F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Pr="003143E4" w:rsidR="0030447F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:rsidRPr="003143E4" w:rsidR="00BF29E8" w:rsidP="00042AD3" w:rsidRDefault="00BF29E8" w14:paraId="4BC05E98" w14:textId="77777777">
            <w:pPr>
              <w:pStyle w:val="Title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Pr="003143E4" w:rsidR="00B83329" w:rsidRDefault="00B83329" w14:paraId="49CA5115" w14:textId="77777777">
      <w:pPr>
        <w:spacing w:after="0" w:line="240" w:lineRule="auto"/>
      </w:pPr>
      <w:r w:rsidRPr="003143E4">
        <w:br w:type="page"/>
      </w:r>
    </w:p>
    <w:p w:rsidRPr="003143E4" w:rsidR="00B83329" w:rsidP="00B83329" w:rsidRDefault="00B83329" w14:paraId="71957C20" w14:textId="77777777">
      <w:pPr>
        <w:rPr>
          <w:b/>
        </w:rPr>
      </w:pPr>
      <w:r w:rsidRPr="003143E4">
        <w:rPr>
          <w:b/>
        </w:rPr>
        <w:t>INFORMATIVA PRIVACY</w:t>
      </w:r>
    </w:p>
    <w:p w:rsidRPr="003143E4" w:rsidR="00FC300A" w:rsidP="00FC300A" w:rsidRDefault="00FC300A" w14:paraId="0EC7CE3D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:rsidRPr="003143E4" w:rsidR="00FC300A" w:rsidP="00FC300A" w:rsidRDefault="00FC300A" w14:paraId="223FC251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:rsidRPr="003143E4" w:rsidR="00FC300A" w:rsidP="00FC300A" w:rsidRDefault="00FC300A" w14:paraId="030E7432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:rsidRPr="003143E4" w:rsidR="00FC300A" w:rsidP="00FC300A" w:rsidRDefault="00FC300A" w14:paraId="5C8C62AD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:rsidRPr="003143E4" w:rsidR="00FC300A" w:rsidP="00FC300A" w:rsidRDefault="00FC300A" w14:paraId="10B26FC1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:rsidRPr="003143E4" w:rsidR="00FC300A" w:rsidP="00FC300A" w:rsidRDefault="00FC300A" w14:paraId="2875EE9F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:rsidRPr="003143E4" w:rsidR="00FC300A" w:rsidP="00FC300A" w:rsidRDefault="00FC300A" w14:paraId="4F500362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:rsidRPr="003143E4" w:rsidR="00FC300A" w:rsidP="00FC300A" w:rsidRDefault="00FC300A" w14:paraId="4B9E943A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:rsidRPr="003143E4" w:rsidR="00FC300A" w:rsidP="00FC300A" w:rsidRDefault="00FC300A" w14:paraId="1DA955CE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:rsidRPr="003143E4" w:rsidR="00FC300A" w:rsidP="00FC300A" w:rsidRDefault="00FC300A" w14:paraId="044D866C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:rsidRPr="003143E4" w:rsidR="00FC300A" w:rsidP="00FC300A" w:rsidRDefault="00FC300A" w14:paraId="2D2A94C2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:rsidRPr="003143E4" w:rsidR="00FC300A" w:rsidP="00FC300A" w:rsidRDefault="00FC300A" w14:paraId="5599A0CE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:rsidRPr="003143E4" w:rsidR="00FC300A" w:rsidP="00FC300A" w:rsidRDefault="00FC300A" w14:paraId="01BADFDF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:rsidRPr="003143E4" w:rsidR="00FC300A" w:rsidP="00FC300A" w:rsidRDefault="00FC300A" w14:paraId="792B2A1A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:rsidRPr="003143E4" w:rsidR="00FC300A" w:rsidP="00FC300A" w:rsidRDefault="00FC300A" w14:paraId="07FB1B37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:rsidRPr="003143E4" w:rsidR="00FC300A" w:rsidP="00FC300A" w:rsidRDefault="00FC300A" w14:paraId="474FC973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:rsidRPr="003143E4" w:rsidR="00FC300A" w:rsidP="00FC300A" w:rsidRDefault="00FC300A" w14:paraId="5AF00AA8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:rsidRPr="003143E4" w:rsidR="00DC6047" w:rsidP="00B83329" w:rsidRDefault="00DC6047" w14:paraId="45D5AC9E" w14:textId="77777777">
      <w:pPr>
        <w:jc w:val="both"/>
      </w:pPr>
    </w:p>
    <w:p w:rsidR="006432DA" w:rsidP="006432DA" w:rsidRDefault="006432DA" w14:paraId="314BFE38" w14:textId="7D767B16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Pr="003143E4" w:rsidR="00A56EB5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Pr="003143E4" w:rsidR="00A56EB5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Pr="003143E4" w:rsidR="00A56EB5">
        <w:rPr>
          <w:rFonts w:cs="Arial"/>
        </w:rPr>
        <w:t xml:space="preserve"> alle condizioni e nei termini riportati nella presente informativa.</w:t>
      </w:r>
    </w:p>
    <w:p w:rsidRPr="003143E4" w:rsidR="009E720F" w:rsidP="006432DA" w:rsidRDefault="009E720F" w14:paraId="455CE850" w14:textId="77777777">
      <w:pPr>
        <w:tabs>
          <w:tab w:val="left" w:pos="5670"/>
        </w:tabs>
        <w:jc w:val="both"/>
        <w:rPr>
          <w:rFonts w:cs="Arial"/>
        </w:rPr>
      </w:pPr>
    </w:p>
    <w:p w:rsidR="00D03FFE" w:rsidP="00D03FFE" w:rsidRDefault="00D03FFE" w14:paraId="432C31DB" w14:textId="77777777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</w:r>
      <w:r w:rsidRPr="003143E4">
        <w:rPr>
          <w:rFonts w:cs="Arial"/>
        </w:rPr>
        <w:t>Firma</w:t>
      </w:r>
      <w:r>
        <w:rPr>
          <w:rFonts w:cs="Arial"/>
        </w:rPr>
        <w:t xml:space="preserve"> ________________________________</w:t>
      </w:r>
    </w:p>
    <w:p w:rsidRPr="003143E4" w:rsidR="009E720F" w:rsidP="00B83329" w:rsidRDefault="009E720F" w14:paraId="6DCA1AE3" w14:textId="77777777">
      <w:pPr>
        <w:tabs>
          <w:tab w:val="left" w:pos="5670"/>
        </w:tabs>
        <w:jc w:val="both"/>
        <w:rPr>
          <w:rFonts w:cs="Arial"/>
        </w:rPr>
      </w:pPr>
    </w:p>
    <w:p w:rsidRPr="003143E4" w:rsidR="00B83329" w:rsidP="00B83329" w:rsidRDefault="00B83329" w14:paraId="67FC6A18" w14:textId="77777777">
      <w:pPr>
        <w:rPr>
          <w:rFonts w:cs="Arial"/>
          <w:vanish/>
        </w:rPr>
      </w:pPr>
    </w:p>
    <w:tbl>
      <w:tblPr>
        <w:tblW w:w="9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Pr="002F05C5" w:rsidR="00B83329" w:rsidTr="001011D7" w14:paraId="53239EEE" w14:textId="77777777">
        <w:tc>
          <w:tcPr>
            <w:tcW w:w="9779" w:type="dxa"/>
          </w:tcPr>
          <w:p w:rsidRPr="003143E4" w:rsidR="00B83329" w:rsidP="001011D7" w:rsidRDefault="00B83329" w14:paraId="597EF634" w14:textId="77777777">
            <w:pPr>
              <w:pStyle w:val="Title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Pr="002F05C5" w:rsidR="00B83329" w:rsidP="001011D7" w:rsidRDefault="00B83329" w14:paraId="76B820C6" w14:textId="7559696B">
            <w:pPr>
              <w:pStyle w:val="Title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Pr="003143E4" w:rsidR="00BB6A4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Pr="003143E4" w:rsidR="00A56EB5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Pr="003143E4" w:rsidR="00BB6A4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80548A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Pr="003143E4" w:rsidR="00BB6A4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Pr="003143E4" w:rsidR="00BB6A4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:rsidRPr="002F05C5" w:rsidR="00B83329" w:rsidP="001011D7" w:rsidRDefault="00B83329" w14:paraId="10CE3DC0" w14:textId="77777777">
            <w:pPr>
              <w:pStyle w:val="Title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Pr="002F05C5" w:rsidR="00B83329" w:rsidP="00B83329" w:rsidRDefault="00B83329" w14:paraId="1894E26F" w14:textId="77777777"/>
    <w:sectPr w:rsidRPr="002F05C5" w:rsidR="00B83329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11D7" w:rsidP="00EA00D8" w:rsidRDefault="001011D7" w14:paraId="08B88D5A" w14:textId="77777777">
      <w:pPr>
        <w:spacing w:after="0" w:line="240" w:lineRule="auto"/>
      </w:pPr>
      <w:r>
        <w:separator/>
      </w:r>
    </w:p>
  </w:endnote>
  <w:endnote w:type="continuationSeparator" w:id="0">
    <w:p w:rsidR="001011D7" w:rsidP="00EA00D8" w:rsidRDefault="001011D7" w14:paraId="21F31774" w14:textId="77777777">
      <w:pPr>
        <w:spacing w:after="0" w:line="240" w:lineRule="auto"/>
      </w:pPr>
      <w:r>
        <w:continuationSeparator/>
      </w:r>
    </w:p>
  </w:endnote>
  <w:endnote w:type="continuationNotice" w:id="1">
    <w:p w:rsidR="001011D7" w:rsidRDefault="001011D7" w14:paraId="36B75BA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B6466D" w:rsidR="00A75FC2" w:rsidP="00A75FC2" w:rsidRDefault="00A75FC2" w14:paraId="1810EAA2" w14:textId="77777777">
    <w:pPr>
      <w:pStyle w:val="Footer"/>
      <w:ind w:firstLine="1560"/>
      <w:rPr>
        <w:rFonts w:ascii="Arial" w:hAnsi="Arial" w:cs="Arial"/>
        <w:sz w:val="18"/>
        <w:szCs w:val="18"/>
      </w:rPr>
    </w:pPr>
  </w:p>
  <w:p w:rsidR="00A75FC2" w:rsidP="004153C0" w:rsidRDefault="004453DF" w14:paraId="5C05FF79" w14:textId="77777777">
    <w:pPr>
      <w:pStyle w:val="Footer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11D7" w:rsidP="00EA00D8" w:rsidRDefault="001011D7" w14:paraId="1DDF79AD" w14:textId="77777777">
      <w:pPr>
        <w:spacing w:after="0" w:line="240" w:lineRule="auto"/>
      </w:pPr>
      <w:r>
        <w:separator/>
      </w:r>
    </w:p>
  </w:footnote>
  <w:footnote w:type="continuationSeparator" w:id="0">
    <w:p w:rsidR="001011D7" w:rsidP="00EA00D8" w:rsidRDefault="001011D7" w14:paraId="7022476E" w14:textId="77777777">
      <w:pPr>
        <w:spacing w:after="0" w:line="240" w:lineRule="auto"/>
      </w:pPr>
      <w:r>
        <w:continuationSeparator/>
      </w:r>
    </w:p>
  </w:footnote>
  <w:footnote w:type="continuationNotice" w:id="1">
    <w:p w:rsidR="001011D7" w:rsidRDefault="001011D7" w14:paraId="2352D86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00D8" w:rsidP="003C1F12" w:rsidRDefault="00EA00D8" w14:paraId="54DA965B" w14:textId="77777777">
    <w:pPr>
      <w:pStyle w:val="Header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A00D8" w:rsidP="003C1F12" w:rsidRDefault="00EA00D8" w14:paraId="60C6F9C6" w14:textId="77777777">
    <w:pPr>
      <w:pStyle w:val="Header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A00D8" w:rsidRDefault="00EA00D8" w14:paraId="4C68FD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A00D8" w:rsidP="004153C0" w:rsidRDefault="00091638" w14:paraId="102D1F0E" w14:textId="77777777">
    <w:pPr>
      <w:pStyle w:val="Header"/>
      <w:pBdr>
        <w:between w:val="single" w:color="4F81BD" w:sz="4" w:space="1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51594" w:rsidP="00A54999" w:rsidRDefault="00091638" w14:paraId="462C1835" w14:textId="77777777">
    <w:pPr>
      <w:pStyle w:val="Header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hint="default" w:ascii="Arial" w:hAnsi="Arial" w:eastAsia="Calibri" w:cs="Arial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 w:cs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hint="default" w:ascii="Calibri" w:hAnsi="Calibri" w:eastAsia="Calibri" w:cs="Times New Roman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hint="default" w:ascii="@MS Mincho" w:hAnsi="@MS Mincho" w:eastAsia="MS Mincho" w:cs="@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hint="default" w:ascii="New York" w:hAnsi="New York" w:eastAsia="New York" w:cs="New York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Univers 45 Light" w:hAnsi="Univers 45 Light" w:eastAsia="MS Mincho" w:cs="Univers 45 Ligh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 w:cs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hint="default" w:ascii="New York" w:hAnsi="New York" w:eastAsia="New York" w:cs="New York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hint="default" w:ascii="Arial" w:hAnsi="Arial" w:eastAsia="Arial" w:cs="Aria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 w:cs="MS Minch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hint="default" w:ascii="Calibri" w:hAnsi="Calibri" w:eastAsia="Calibri" w:cs="Times New Roman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0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4"/>
  </w:num>
  <w:num w:numId="8" w16cid:durableId="1686710676">
    <w:abstractNumId w:val="20"/>
  </w:num>
  <w:num w:numId="9" w16cid:durableId="1311712851">
    <w:abstractNumId w:val="27"/>
  </w:num>
  <w:num w:numId="10" w16cid:durableId="2010327518">
    <w:abstractNumId w:val="19"/>
  </w:num>
  <w:num w:numId="11" w16cid:durableId="1336877889">
    <w:abstractNumId w:val="29"/>
  </w:num>
  <w:num w:numId="12" w16cid:durableId="289478102">
    <w:abstractNumId w:val="12"/>
  </w:num>
  <w:num w:numId="13" w16cid:durableId="866454295">
    <w:abstractNumId w:val="31"/>
  </w:num>
  <w:num w:numId="14" w16cid:durableId="260529488">
    <w:abstractNumId w:val="26"/>
  </w:num>
  <w:num w:numId="15" w16cid:durableId="945816304">
    <w:abstractNumId w:val="35"/>
  </w:num>
  <w:num w:numId="16" w16cid:durableId="578054390">
    <w:abstractNumId w:val="10"/>
  </w:num>
  <w:num w:numId="17" w16cid:durableId="1098481475">
    <w:abstractNumId w:val="25"/>
  </w:num>
  <w:num w:numId="18" w16cid:durableId="926964164">
    <w:abstractNumId w:val="42"/>
  </w:num>
  <w:num w:numId="19" w16cid:durableId="1992981152">
    <w:abstractNumId w:val="36"/>
  </w:num>
  <w:num w:numId="20" w16cid:durableId="776755275">
    <w:abstractNumId w:val="3"/>
  </w:num>
  <w:num w:numId="21" w16cid:durableId="1397044899">
    <w:abstractNumId w:val="22"/>
  </w:num>
  <w:num w:numId="22" w16cid:durableId="1302810396">
    <w:abstractNumId w:val="11"/>
  </w:num>
  <w:num w:numId="23" w16cid:durableId="141581029">
    <w:abstractNumId w:val="45"/>
  </w:num>
  <w:num w:numId="24" w16cid:durableId="1030378262">
    <w:abstractNumId w:val="28"/>
  </w:num>
  <w:num w:numId="25" w16cid:durableId="1655261940">
    <w:abstractNumId w:val="21"/>
  </w:num>
  <w:num w:numId="26" w16cid:durableId="830563986">
    <w:abstractNumId w:val="24"/>
  </w:num>
  <w:num w:numId="27" w16cid:durableId="201987895">
    <w:abstractNumId w:val="17"/>
  </w:num>
  <w:num w:numId="28" w16cid:durableId="1885679272">
    <w:abstractNumId w:val="30"/>
  </w:num>
  <w:num w:numId="29" w16cid:durableId="1576937265">
    <w:abstractNumId w:val="23"/>
  </w:num>
  <w:num w:numId="30" w16cid:durableId="1934505618">
    <w:abstractNumId w:val="43"/>
  </w:num>
  <w:num w:numId="31" w16cid:durableId="1277760177">
    <w:abstractNumId w:val="7"/>
  </w:num>
  <w:num w:numId="32" w16cid:durableId="346912684">
    <w:abstractNumId w:val="32"/>
  </w:num>
  <w:num w:numId="33" w16cid:durableId="1204516115">
    <w:abstractNumId w:val="38"/>
  </w:num>
  <w:num w:numId="34" w16cid:durableId="1392725641">
    <w:abstractNumId w:val="47"/>
  </w:num>
  <w:num w:numId="35" w16cid:durableId="775834793">
    <w:abstractNumId w:val="46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39"/>
  </w:num>
  <w:num w:numId="40" w16cid:durableId="955795721">
    <w:abstractNumId w:val="41"/>
  </w:num>
  <w:num w:numId="41" w16cid:durableId="2046053333">
    <w:abstractNumId w:val="8"/>
  </w:num>
  <w:num w:numId="42" w16cid:durableId="1670526219">
    <w:abstractNumId w:val="33"/>
  </w:num>
  <w:num w:numId="43" w16cid:durableId="1511137629">
    <w:abstractNumId w:val="37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4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3A0A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11D7"/>
    <w:rsid w:val="00104CA7"/>
    <w:rsid w:val="00115A27"/>
    <w:rsid w:val="00122523"/>
    <w:rsid w:val="00131819"/>
    <w:rsid w:val="0014069C"/>
    <w:rsid w:val="00145FBA"/>
    <w:rsid w:val="00152F01"/>
    <w:rsid w:val="00163103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2E00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36708"/>
    <w:rsid w:val="003531C6"/>
    <w:rsid w:val="00385ECD"/>
    <w:rsid w:val="003906B5"/>
    <w:rsid w:val="0039235C"/>
    <w:rsid w:val="00396862"/>
    <w:rsid w:val="0039748F"/>
    <w:rsid w:val="003A5860"/>
    <w:rsid w:val="003B1FE7"/>
    <w:rsid w:val="003C1F12"/>
    <w:rsid w:val="003D2C09"/>
    <w:rsid w:val="003E0102"/>
    <w:rsid w:val="003F0B6C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76D96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4861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D1C07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6B4A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49CE"/>
    <w:rsid w:val="007E6C5C"/>
    <w:rsid w:val="0080548A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4EA3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25A1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41B9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8450D"/>
    <w:rsid w:val="00BA02AD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35F3"/>
    <w:rsid w:val="00C34E91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26322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0BAE"/>
    <w:rsid w:val="00E83948"/>
    <w:rsid w:val="00E846FD"/>
    <w:rsid w:val="00EA00D8"/>
    <w:rsid w:val="00EA4EF9"/>
    <w:rsid w:val="00EA5CF1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  <w:rsid w:val="29397775"/>
    <w:rsid w:val="3BB9EBC6"/>
    <w:rsid w:val="492D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4D2E24"/>
  <w15:docId w15:val="{70F58CC5-9194-44B5-90BD-066E5E4A6C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hAnsi="Times New Roman" w:eastAsia="Times New Roman"/>
      <w:b/>
      <w:sz w:val="24"/>
      <w:szCs w:val="20"/>
      <w:lang w:eastAsia="it-I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2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A00D8"/>
  </w:style>
  <w:style w:type="paragraph" w:styleId="Footer">
    <w:name w:val="footer"/>
    <w:basedOn w:val="Normal"/>
    <w:link w:val="FooterChar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rsid w:val="00EA00D8"/>
  </w:style>
  <w:style w:type="paragraph" w:styleId="NormalWeb">
    <w:name w:val="Normal (Web)"/>
    <w:basedOn w:val="Normal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51594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BA3B0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link w:val="FootnoteText"/>
    <w:rsid w:val="00BA3B01"/>
    <w:rPr>
      <w:lang w:eastAsia="en-US"/>
    </w:rPr>
  </w:style>
  <w:style w:type="character" w:styleId="FootnoteReference">
    <w:name w:val="footnote reference"/>
    <w:unhideWhenUsed/>
    <w:rsid w:val="00BA3B01"/>
    <w:rPr>
      <w:vertAlign w:val="superscript"/>
    </w:rPr>
  </w:style>
  <w:style w:type="paragraph" w:styleId="NoSpacing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01F6E"/>
    <w:pPr>
      <w:spacing w:after="0" w:line="240" w:lineRule="auto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character" w:styleId="BodyTextChar" w:customStyle="1">
    <w:name w:val="Body Text Char"/>
    <w:link w:val="BodyText"/>
    <w:uiPriority w:val="1"/>
    <w:rsid w:val="00001F6E"/>
    <w:rPr>
      <w:rFonts w:ascii="Times New Roman" w:hAnsi="Times New Roman" w:eastAsia="Times New Roman"/>
      <w:sz w:val="24"/>
    </w:rPr>
  </w:style>
  <w:style w:type="paragraph" w:styleId="1PARAGRAFORIENTRATO" w:customStyle="1">
    <w:name w:val="1°PARAGRAFO RIENTRATO"/>
    <w:basedOn w:val="Normal"/>
    <w:rsid w:val="00001F6E"/>
    <w:pPr>
      <w:spacing w:after="240" w:line="240" w:lineRule="auto"/>
      <w:ind w:left="170" w:hanging="170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paragraph" w:styleId="ListParagraph">
    <w:name w:val="List Paragraph"/>
    <w:aliases w:val="Elenco puntato"/>
    <w:basedOn w:val="Normal"/>
    <w:link w:val="ListParagraphChar"/>
    <w:uiPriority w:val="34"/>
    <w:qFormat/>
    <w:rsid w:val="00001F6E"/>
    <w:pPr>
      <w:ind w:left="720"/>
      <w:contextualSpacing/>
    </w:pPr>
  </w:style>
  <w:style w:type="paragraph" w:styleId="provvr0" w:customStyle="1">
    <w:name w:val="provv_r0"/>
    <w:basedOn w:val="Normal"/>
    <w:rsid w:val="00001F6E"/>
    <w:pPr>
      <w:spacing w:before="100" w:beforeAutospacing="1" w:after="100" w:afterAutospacing="1" w:line="240" w:lineRule="auto"/>
      <w:jc w:val="both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semiHidden/>
    <w:rsid w:val="00001F6E"/>
    <w:rPr>
      <w:sz w:val="16"/>
      <w:szCs w:val="16"/>
      <w:lang w:eastAsia="en-US"/>
    </w:rPr>
  </w:style>
  <w:style w:type="paragraph" w:styleId="Default" w:customStyle="1">
    <w:name w:val="Default"/>
    <w:rsid w:val="00733102"/>
    <w:pPr>
      <w:suppressAutoHyphens/>
      <w:autoSpaceDE w:val="0"/>
    </w:pPr>
    <w:rPr>
      <w:rFonts w:ascii="Times New Roman" w:hAnsi="Times New Roman" w:eastAsia="Arial"/>
      <w:color w:val="000000"/>
      <w:sz w:val="24"/>
      <w:szCs w:val="24"/>
      <w:lang w:eastAsia="ar-SA"/>
    </w:rPr>
  </w:style>
  <w:style w:type="paragraph" w:styleId="OGGETTO" w:customStyle="1">
    <w:name w:val="OGGETTO"/>
    <w:basedOn w:val="Normal"/>
    <w:rsid w:val="001821F2"/>
    <w:pPr>
      <w:spacing w:before="720" w:after="240" w:line="240" w:lineRule="auto"/>
      <w:ind w:left="1276" w:hanging="1276"/>
      <w:jc w:val="both"/>
    </w:pPr>
    <w:rPr>
      <w:rFonts w:ascii="Times New Roman" w:hAnsi="Times New Roman" w:eastAsia="Times New Roman"/>
      <w:caps/>
      <w:sz w:val="24"/>
      <w:szCs w:val="20"/>
      <w:lang w:eastAsia="it-IT"/>
    </w:rPr>
  </w:style>
  <w:style w:type="paragraph" w:styleId="PlainText">
    <w:name w:val="Plain Text"/>
    <w:basedOn w:val="Normal"/>
    <w:link w:val="PlainTextChar"/>
    <w:rsid w:val="008F3CC6"/>
    <w:pPr>
      <w:spacing w:before="120" w:after="0" w:line="240" w:lineRule="auto"/>
      <w:jc w:val="both"/>
    </w:pPr>
    <w:rPr>
      <w:rFonts w:ascii="Courier New" w:hAnsi="Courier New" w:eastAsia="Times New Roman"/>
      <w:sz w:val="20"/>
      <w:szCs w:val="20"/>
      <w:lang w:eastAsia="it-IT"/>
    </w:rPr>
  </w:style>
  <w:style w:type="character" w:styleId="PlainTextChar" w:customStyle="1">
    <w:name w:val="Plain Text Char"/>
    <w:link w:val="PlainText"/>
    <w:rsid w:val="008F3CC6"/>
    <w:rPr>
      <w:rFonts w:ascii="Courier New" w:hAnsi="Courier New" w:eastAsia="Times New Roman"/>
    </w:rPr>
  </w:style>
  <w:style w:type="character" w:styleId="Heading4Char" w:customStyle="1">
    <w:name w:val="Heading 4 Char"/>
    <w:link w:val="Heading4"/>
    <w:rsid w:val="00BF29E8"/>
    <w:rPr>
      <w:rFonts w:ascii="Times New Roman" w:hAnsi="Times New Roman" w:eastAsia="Times New Roman"/>
      <w:b/>
      <w:sz w:val="24"/>
    </w:rPr>
  </w:style>
  <w:style w:type="paragraph" w:styleId="Title">
    <w:name w:val="Title"/>
    <w:basedOn w:val="Normal"/>
    <w:link w:val="TitleChar"/>
    <w:qFormat/>
    <w:rsid w:val="00BF29E8"/>
    <w:pPr>
      <w:spacing w:after="0" w:line="240" w:lineRule="auto"/>
      <w:jc w:val="center"/>
    </w:pPr>
    <w:rPr>
      <w:rFonts w:ascii="Times New Roman" w:hAnsi="Times New Roman" w:eastAsia="Times New Roman"/>
      <w:b/>
      <w:sz w:val="20"/>
      <w:szCs w:val="20"/>
      <w:lang w:eastAsia="it-IT"/>
    </w:rPr>
  </w:style>
  <w:style w:type="character" w:styleId="TitleChar" w:customStyle="1">
    <w:name w:val="Title Char"/>
    <w:link w:val="Title"/>
    <w:rsid w:val="00BF29E8"/>
    <w:rPr>
      <w:rFonts w:ascii="Times New Roman" w:hAnsi="Times New Roman" w:eastAsia="Times New Roman"/>
      <w:b/>
    </w:rPr>
  </w:style>
  <w:style w:type="character" w:styleId="s1" w:customStyle="1">
    <w:name w:val="s1"/>
    <w:rsid w:val="004E25D3"/>
  </w:style>
  <w:style w:type="character" w:styleId="FollowedHyperlink">
    <w:name w:val="FollowedHyperlink"/>
    <w:basedOn w:val="DefaultParagraphFont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362"/>
    <w:rPr>
      <w:color w:val="605E5C"/>
      <w:shd w:val="clear" w:color="auto" w:fill="E1DFDD"/>
    </w:rPr>
  </w:style>
  <w:style w:type="character" w:styleId="ListParagraphChar" w:customStyle="1">
    <w:name w:val="List Paragraph Char"/>
    <w:aliases w:val="Elenco puntato Char"/>
    <w:link w:val="ListParagraph"/>
    <w:uiPriority w:val="34"/>
    <w:rsid w:val="00E12183"/>
    <w:rPr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48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9748F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9748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protocollo@pec.areasciencepark.it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F964A-781B-4BC1-BC6A-8298E2316109}">
  <ds:schemaRefs>
    <ds:schemaRef ds:uri="92a2991b-8678-4a33-b8cf-799dc5698c8d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cd236823-4416-423c-9dbf-eabc153cf270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719DD5A-8973-4085-9111-B57A058E9758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48</TotalTime>
  <Pages>1</Pages>
  <Words>2014</Words>
  <Characters>11483</Characters>
  <Application>Microsoft Office Word</Application>
  <DocSecurity>4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13471</CharactersWithSpaces>
  <SharedDoc>false</SharedDoc>
  <HyperlinkBase/>
  <HLinks>
    <vt:vector size="6" baseType="variant"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Donaggio Daniela</cp:lastModifiedBy>
  <cp:revision>15</cp:revision>
  <cp:lastPrinted>2019-04-04T23:52:00Z</cp:lastPrinted>
  <dcterms:created xsi:type="dcterms:W3CDTF">2022-06-22T23:22:00Z</dcterms:created>
  <dcterms:modified xsi:type="dcterms:W3CDTF">2022-08-01T18:44:00Z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