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7B14" w14:textId="2FECE46C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 xml:space="preserve">di commissione esaminatrice di procedura </w:t>
      </w:r>
      <w:r w:rsidR="00805000">
        <w:rPr>
          <w:rFonts w:cs="Arial"/>
          <w:i/>
        </w:rPr>
        <w:t>selettiva</w:t>
      </w:r>
      <w:r w:rsidRPr="00FE2682">
        <w:rPr>
          <w:rFonts w:cs="Arial"/>
          <w:i/>
        </w:rPr>
        <w:t>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2C1EE44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805000">
        <w:rPr>
          <w:rFonts w:cs="Arial"/>
          <w:sz w:val="24"/>
          <w:szCs w:val="24"/>
        </w:rPr>
        <w:t>selezione</w:t>
      </w:r>
      <w:r w:rsidR="00552A4A">
        <w:rPr>
          <w:rFonts w:cs="Arial"/>
          <w:sz w:val="24"/>
          <w:szCs w:val="24"/>
        </w:rPr>
        <w:t xml:space="preserve"> pubblic</w:t>
      </w:r>
      <w:r w:rsidR="00805000">
        <w:rPr>
          <w:rFonts w:cs="Arial"/>
          <w:sz w:val="24"/>
          <w:szCs w:val="24"/>
        </w:rPr>
        <w:t>a</w:t>
      </w:r>
      <w:r w:rsidR="00552A4A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157AB73E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</w:t>
      </w:r>
      <w:r w:rsidR="00805000">
        <w:rPr>
          <w:rFonts w:cs="Arial"/>
          <w:sz w:val="24"/>
          <w:szCs w:val="24"/>
        </w:rPr>
        <w:t>la</w:t>
      </w:r>
      <w:r w:rsidR="003E0102" w:rsidRPr="003F0F3F">
        <w:rPr>
          <w:rFonts w:cs="Arial"/>
          <w:sz w:val="24"/>
          <w:szCs w:val="24"/>
        </w:rPr>
        <w:t>:</w:t>
      </w:r>
    </w:p>
    <w:p w14:paraId="07AD7B22" w14:textId="496F06B5" w:rsidR="0061037B" w:rsidRPr="0061037B" w:rsidRDefault="0061037B" w:rsidP="0061037B">
      <w:pPr>
        <w:spacing w:before="120" w:after="120" w:line="260" w:lineRule="exact"/>
        <w:jc w:val="both"/>
        <w:rPr>
          <w:rFonts w:ascii="Aptos" w:hAnsi="Aptos" w:cs="Calibri"/>
          <w:b/>
          <w:bCs/>
        </w:rPr>
      </w:pPr>
      <w:r w:rsidRPr="00460083">
        <w:rPr>
          <w:rFonts w:ascii="Aptos" w:hAnsi="Aptos" w:cs="Calibri"/>
          <w:b/>
          <w:bCs/>
        </w:rPr>
        <w:t>SELEZIONE PUBBLICA, PER TITOLI ED ESAME - COLLOQUIO, PER L’ASSUNZIONE, CON CONTRATTO A TEMPO PIENO E DETERMINATO, DI N. 1 FUNZIONARIO DI AMMINISTRAZIONE DI V LIVELLO DEL CCNL DEGLI E.P.R..</w:t>
      </w:r>
      <w:r>
        <w:rPr>
          <w:rFonts w:ascii="Aptos" w:hAnsi="Aptos" w:cs="Calibri"/>
          <w:b/>
          <w:bCs/>
        </w:rPr>
        <w:t xml:space="preserve"> </w:t>
      </w:r>
      <w:r w:rsidRPr="00460083">
        <w:rPr>
          <w:rFonts w:ascii="Aptos" w:hAnsi="Aptos" w:cs="Calibri"/>
          <w:b/>
          <w:u w:val="single"/>
        </w:rPr>
        <w:t>RIFERIMENTO BANDO TD3/2025</w:t>
      </w:r>
    </w:p>
    <w:p w14:paraId="1F06AAB6" w14:textId="673AE90F" w:rsidR="00BF29E8" w:rsidRPr="003F0F3F" w:rsidRDefault="00BF29E8" w:rsidP="00805000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11F56A9A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nato/a </w:t>
      </w:r>
      <w:proofErr w:type="spellStart"/>
      <w:r w:rsidRPr="003F0F3F">
        <w:rPr>
          <w:rFonts w:cs="Arial"/>
          <w:sz w:val="24"/>
          <w:szCs w:val="24"/>
        </w:rPr>
        <w:t>a</w:t>
      </w:r>
      <w:proofErr w:type="spellEnd"/>
      <w:r w:rsidRPr="003F0F3F">
        <w:rPr>
          <w:rFonts w:cs="Arial"/>
          <w:sz w:val="24"/>
          <w:szCs w:val="24"/>
        </w:rPr>
        <w:t xml:space="preserve">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……………….………………………………….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………………………………………</w:t>
      </w:r>
      <w:r w:rsidR="00B83329" w:rsidRPr="003F0F3F">
        <w:rPr>
          <w:rFonts w:cs="Arial"/>
          <w:sz w:val="24"/>
          <w:szCs w:val="24"/>
        </w:rPr>
        <w:t>….</w:t>
      </w:r>
      <w:r w:rsidRPr="003F0F3F">
        <w:rPr>
          <w:rFonts w:cs="Arial"/>
          <w:sz w:val="24"/>
          <w:szCs w:val="24"/>
        </w:rPr>
        <w:t xml:space="preserve">…) </w:t>
      </w:r>
      <w:r w:rsidR="00D056F5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……….</w:t>
      </w:r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……………….</w:t>
      </w:r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F0F3F">
        <w:rPr>
          <w:rFonts w:cs="Arial"/>
          <w:sz w:val="24"/>
          <w:szCs w:val="24"/>
        </w:rPr>
        <w:t>let</w:t>
      </w:r>
      <w:proofErr w:type="spellEnd"/>
      <w:r w:rsidRPr="003F0F3F">
        <w:rPr>
          <w:rFonts w:cs="Arial"/>
          <w:sz w:val="24"/>
          <w:szCs w:val="24"/>
        </w:rPr>
        <w:t>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0125A571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>
        <w:rPr>
          <w:rFonts w:cs="Arial"/>
          <w:sz w:val="24"/>
          <w:szCs w:val="24"/>
        </w:rPr>
        <w:t xml:space="preserve"> procedura concorsuale n</w:t>
      </w:r>
      <w:r w:rsidRPr="003F0F3F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5A6D1E6F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</w:t>
      </w:r>
      <w:r w:rsidR="00805000">
        <w:rPr>
          <w:rFonts w:cs="Arial"/>
          <w:sz w:val="24"/>
          <w:szCs w:val="24"/>
        </w:rPr>
        <w:t>selezione</w:t>
      </w:r>
      <w:r w:rsidR="005E383A" w:rsidRPr="003F0F3F">
        <w:rPr>
          <w:rFonts w:cs="Arial"/>
          <w:sz w:val="24"/>
          <w:szCs w:val="24"/>
        </w:rPr>
        <w:t xml:space="preserve">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2EF76BAC" w14:textId="77777777" w:rsidR="00264B2D" w:rsidRPr="009D7E8B" w:rsidRDefault="00264B2D" w:rsidP="00264B2D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se in possesso di questa qualifica e </w:t>
      </w:r>
      <w:r w:rsidRPr="006A75B7">
        <w:rPr>
          <w:rFonts w:cs="Arial"/>
          <w:b/>
          <w:bCs/>
          <w:i/>
          <w:u w:val="single"/>
        </w:rPr>
        <w:t>obbligatoriamente per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 xml:space="preserve">di essere: </w:t>
      </w:r>
    </w:p>
    <w:p w14:paraId="64EA73DC" w14:textId="22C5FD3C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="00A71A2B">
        <w:rPr>
          <w:rFonts w:cs="Arial"/>
        </w:rPr>
        <w:t xml:space="preserve"> </w:t>
      </w:r>
      <w:r w:rsidRPr="009D7E8B">
        <w:rPr>
          <w:rFonts w:cs="Arial"/>
        </w:rPr>
        <w:t xml:space="preserve">dirigente di ricerca dipendente del __________________________(specificare l’Ente </w:t>
      </w:r>
      <w:r w:rsidR="006A75B7" w:rsidRPr="009D7E8B">
        <w:rPr>
          <w:rFonts w:cs="Arial"/>
        </w:rPr>
        <w:t>pubblico di</w:t>
      </w:r>
      <w:r w:rsidRPr="009D7E8B">
        <w:rPr>
          <w:rFonts w:cs="Arial"/>
        </w:rPr>
        <w:t xml:space="preserve"> ricerca) con decorrenza dal ________________________________________________;</w:t>
      </w:r>
    </w:p>
    <w:p w14:paraId="116B989D" w14:textId="16442F2E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="00A71A2B">
        <w:rPr>
          <w:rFonts w:cs="Arial"/>
        </w:rPr>
        <w:t>d</w:t>
      </w:r>
      <w:r w:rsidRPr="009D7E8B">
        <w:rPr>
          <w:rFonts w:cs="Arial"/>
        </w:rPr>
        <w:t>irigente tecnologo dipendente del _______________________ (specificare l’Ente pubblico di ricerca) con decorrenza dal ________________________________________________________;</w:t>
      </w:r>
    </w:p>
    <w:p w14:paraId="67CA82C5" w14:textId="33C169C1" w:rsidR="00264B2D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ascii="Symbol" w:eastAsia="Symbol" w:hAnsi="Symbol" w:cs="Symbol"/>
        </w:rPr>
        <w:t>ð</w:t>
      </w:r>
      <w:r w:rsidR="00A71A2B">
        <w:rPr>
          <w:rFonts w:cs="Arial"/>
        </w:rPr>
        <w:t xml:space="preserve"> </w:t>
      </w:r>
      <w:r w:rsidRPr="003D2C09">
        <w:rPr>
          <w:rFonts w:cs="Arial"/>
        </w:rPr>
        <w:t>professore universitario ordinario, con comprovata esperienza internazionale presso ___________________________, con decorrenza dal __________________________________;</w:t>
      </w:r>
    </w:p>
    <w:p w14:paraId="5F07A132" w14:textId="7221971E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cs="Arial"/>
        </w:rPr>
        <w:t xml:space="preserve"> </w:t>
      </w:r>
      <w:r w:rsidRPr="00145FBA">
        <w:rPr>
          <w:rFonts w:cs="Arial"/>
        </w:rPr>
        <w:t>esperto del settore privato presso,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2BFEF01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professore universitario associato, presso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5840CC28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universitario, presso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8E50FB8" w14:textId="77465EE1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dirigente amministrativo dipendente del __________________________(specificare l’Ente </w:t>
      </w:r>
      <w:r w:rsidR="006A75B7" w:rsidRPr="00145FBA">
        <w:rPr>
          <w:rFonts w:cs="Arial"/>
        </w:rPr>
        <w:t>pubblico di</w:t>
      </w:r>
      <w:r w:rsidRPr="00145FBA">
        <w:rPr>
          <w:rFonts w:cs="Arial"/>
        </w:rPr>
        <w:t xml:space="preserve"> ricerca) con decorrenza dal ________________________________________________;</w:t>
      </w:r>
    </w:p>
    <w:p w14:paraId="1698E2FC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0248888F" w14:textId="77777777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33AB9377" w14:textId="77777777" w:rsidR="00264B2D" w:rsidRPr="00145FBA" w:rsidRDefault="00264B2D" w:rsidP="00264B2D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58451AF1" w14:textId="13C6831D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dirigente di ricerca dipendente del __________________________ (specificare l’Ente pubblico di ricerca) con decorrenza dal ________________________________________________, in 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6E2770CE" w14:textId="41A0B392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 xml:space="preserve">già dirigente tecnologo dipendente del __________________________ (specificare l’Ente pubblico di ricerca) con decorrenza dal </w:t>
      </w:r>
      <w:bookmarkStart w:id="0" w:name="_Hlk57633379"/>
      <w:r w:rsidRPr="00145FBA">
        <w:rPr>
          <w:rFonts w:cs="Arial"/>
        </w:rPr>
        <w:t>____________________________________________</w:t>
      </w:r>
      <w:r>
        <w:rPr>
          <w:rFonts w:cs="Arial"/>
        </w:rPr>
        <w:t>___</w:t>
      </w:r>
      <w:r w:rsidRPr="00145FBA">
        <w:rPr>
          <w:rFonts w:cs="Arial"/>
        </w:rPr>
        <w:t xml:space="preserve">_, in </w:t>
      </w:r>
      <w:bookmarkEnd w:id="0"/>
      <w:r w:rsidRPr="00145FBA">
        <w:rPr>
          <w:rFonts w:cs="Arial"/>
        </w:rPr>
        <w:t>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7A1F8632" w14:textId="4D15BF2E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lastRenderedPageBreak/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professore universitario ordinario, con comprovata esperienza internazionale presso _____________________________, con decorrenza dal __________________________________, in 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266C13A4" w14:textId="56542B11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esperto del settore privato presso, _____________________________, con decorrenza dal _____________________________________________________________________________</w:t>
      </w:r>
      <w:r>
        <w:rPr>
          <w:rFonts w:cs="Arial"/>
        </w:rPr>
        <w:t>___</w:t>
      </w:r>
      <w:r w:rsidRPr="00145FBA">
        <w:rPr>
          <w:rFonts w:cs="Arial"/>
        </w:rPr>
        <w:t>_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1B3A4E93" w14:textId="7604FF78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professore universitario associato, presso _____________________________, con decorrenza dal _________________________________________________________________</w:t>
      </w:r>
      <w:r>
        <w:rPr>
          <w:rFonts w:cs="Arial"/>
        </w:rPr>
        <w:t>___________</w:t>
      </w:r>
      <w:r w:rsidRPr="00145FBA">
        <w:rPr>
          <w:rFonts w:cs="Arial"/>
        </w:rPr>
        <w:t>__,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26E528A2" w14:textId="38C985B2" w:rsidR="00264B2D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 xml:space="preserve">già dirigente amministrativo dipendente del __________________________(specificare l’Ente pubblico  di ricerca) con decorrenza dal _______________________________________________, </w:t>
      </w:r>
    </w:p>
    <w:p w14:paraId="4054906A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073509E1" w14:textId="261AD51B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tecnologo dipendente del _______________________ (specificare l’Ente pubblico di ricerca) con decorrenza dal _____________________________________________________________</w:t>
      </w:r>
      <w:r>
        <w:rPr>
          <w:rFonts w:cs="Arial"/>
        </w:rPr>
        <w:t>____</w:t>
      </w:r>
      <w:r w:rsidRPr="00145FBA">
        <w:rPr>
          <w:rFonts w:cs="Arial"/>
        </w:rPr>
        <w:t>,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381/1999 e nell’art. 3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727D3EE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805000">
              <w:rPr>
                <w:rFonts w:ascii="Calibri" w:hAnsi="Calibri" w:cs="Arial"/>
                <w:b w:val="0"/>
                <w:sz w:val="22"/>
                <w:szCs w:val="22"/>
              </w:rPr>
              <w:t>selezione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62780327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0178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64B2D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2F3332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57D74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1037B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A75B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05000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C1BA8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1A2B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4245C"/>
    <w:rsid w:val="00B55A52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B59F9"/>
    <w:rsid w:val="00CC0900"/>
    <w:rsid w:val="00CE4978"/>
    <w:rsid w:val="00CF03FE"/>
    <w:rsid w:val="00D03FFE"/>
    <w:rsid w:val="00D056F5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297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970352-5BF2-4257-9E98-0D056D969FFD}"/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97</TotalTime>
  <Pages>5</Pages>
  <Words>2258</Words>
  <Characters>12874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15102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34</cp:revision>
  <cp:lastPrinted>2021-10-01T10:38:00Z</cp:lastPrinted>
  <dcterms:created xsi:type="dcterms:W3CDTF">2022-11-11T09:37:00Z</dcterms:created>
  <dcterms:modified xsi:type="dcterms:W3CDTF">2025-10-13T07:21:00Z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