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03740AE6" w:rsidR="00C34E91" w:rsidRPr="003143E4" w:rsidRDefault="00F8777E" w:rsidP="00F8777E">
      <w:pPr>
        <w:spacing w:after="120" w:line="260" w:lineRule="exact"/>
        <w:ind w:left="1416" w:firstLine="708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PEC </w:t>
      </w:r>
      <w:r>
        <w:rPr>
          <w:rFonts w:asciiTheme="minorHAnsi" w:hAnsiTheme="minorHAnsi"/>
        </w:rPr>
        <w:tab/>
        <w:t xml:space="preserve">   </w:t>
      </w:r>
      <w:r w:rsidR="00C34E91" w:rsidRPr="00F8777E">
        <w:rPr>
          <w:rFonts w:cs="Arial"/>
          <w:u w:val="single"/>
        </w:rPr>
        <w:t>protocollo@pec.areasciencepark.it</w:t>
      </w:r>
    </w:p>
    <w:p w14:paraId="5D1F5DA8" w14:textId="7DBC204E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C93FA5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0C769755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proofErr w:type="gramStart"/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ascii="Symbol" w:eastAsia="Symbol" w:hAnsi="Symbol" w:cs="Symbol"/>
        </w:rPr>
        <w:t>ð</w:t>
      </w:r>
      <w:proofErr w:type="gramEnd"/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ascii="Symbol" w:eastAsia="Symbol" w:hAnsi="Symbol" w:cs="Symbol"/>
        </w:rPr>
        <w:t>ð</w:t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</w:t>
      </w:r>
      <w:r w:rsidR="00566679">
        <w:rPr>
          <w:rFonts w:cs="Arial"/>
        </w:rPr>
        <w:t>la</w:t>
      </w:r>
      <w:r w:rsidR="003E0102" w:rsidRPr="003143E4">
        <w:rPr>
          <w:rFonts w:cs="Arial"/>
        </w:rPr>
        <w:t>:</w:t>
      </w:r>
    </w:p>
    <w:p w14:paraId="6F83443B" w14:textId="27EFA355" w:rsidR="00F8777E" w:rsidRPr="00E61786" w:rsidRDefault="00E61786" w:rsidP="00E61786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E61786">
        <w:rPr>
          <w:rFonts w:asciiTheme="minorHAnsi" w:hAnsiTheme="minorHAnsi" w:cs="Arial"/>
          <w:b/>
        </w:rPr>
        <w:t>SELEZIONE PUBBLICA, PER TITOLI ED ESAMI, PER L’ASSUNZIONE, CON CONTRATTO A TEMPO DETERMINATO, DI N. 4 COLLABORATORI AMMINISTRATIVI DI VII LIVELLO DEL CCNL DEGLI E.P.R. RIFERIMENTO BANDO TD1/2023.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6A1CEDEE" w:rsidR="00BF29E8" w:rsidRPr="003143E4" w:rsidRDefault="00BF29E8" w:rsidP="4A008382">
      <w:pPr>
        <w:numPr>
          <w:ilvl w:val="0"/>
          <w:numId w:val="37"/>
        </w:numPr>
        <w:spacing w:line="240" w:lineRule="auto"/>
        <w:jc w:val="both"/>
        <w:rPr>
          <w:rFonts w:cs="Arial"/>
          <w:i/>
          <w:iCs/>
        </w:rPr>
      </w:pPr>
      <w:r w:rsidRPr="4A008382">
        <w:rPr>
          <w:rFonts w:cs="Arial"/>
        </w:rPr>
        <w:t xml:space="preserve">di essere nato/a </w:t>
      </w:r>
      <w:proofErr w:type="spellStart"/>
      <w:r w:rsidRPr="4A008382">
        <w:rPr>
          <w:rFonts w:cs="Arial"/>
        </w:rPr>
        <w:t>a</w:t>
      </w:r>
      <w:proofErr w:type="spellEnd"/>
      <w:r w:rsidRPr="4A008382">
        <w:rPr>
          <w:rFonts w:cs="Arial"/>
        </w:rPr>
        <w:t xml:space="preserve"> ……………………………</w:t>
      </w:r>
      <w:proofErr w:type="gramStart"/>
      <w:r w:rsidRPr="4A008382">
        <w:rPr>
          <w:rFonts w:cs="Arial"/>
        </w:rPr>
        <w:t>…….</w:t>
      </w:r>
      <w:proofErr w:type="gramEnd"/>
      <w:r w:rsidRPr="4A008382">
        <w:rPr>
          <w:rFonts w:cs="Arial"/>
        </w:rPr>
        <w:t>………………………………….(prov. di……………………………………</w:t>
      </w:r>
      <w:proofErr w:type="gramStart"/>
      <w:r w:rsidRPr="4A008382">
        <w:rPr>
          <w:rFonts w:cs="Arial"/>
        </w:rPr>
        <w:t>…</w:t>
      </w:r>
      <w:r w:rsidR="00B83329" w:rsidRPr="4A008382">
        <w:rPr>
          <w:rFonts w:cs="Arial"/>
        </w:rPr>
        <w:t>….</w:t>
      </w:r>
      <w:proofErr w:type="gramEnd"/>
      <w:r w:rsidRPr="4A008382">
        <w:rPr>
          <w:rFonts w:cs="Arial"/>
        </w:rPr>
        <w:t xml:space="preserve">…). </w:t>
      </w:r>
      <w:r w:rsidR="1A277117" w:rsidRPr="4A008382">
        <w:rPr>
          <w:rFonts w:cs="Arial"/>
        </w:rPr>
        <w:t>I</w:t>
      </w:r>
      <w:r w:rsidR="22764AFB" w:rsidRPr="4A008382">
        <w:rPr>
          <w:rFonts w:cs="Arial"/>
        </w:rPr>
        <w:t>l</w:t>
      </w:r>
      <w:r w:rsidRPr="4A008382">
        <w:rPr>
          <w:rFonts w:cs="Arial"/>
        </w:rPr>
        <w:t>…………………………</w:t>
      </w:r>
      <w:r w:rsidR="003531C6" w:rsidRPr="4A008382">
        <w:rPr>
          <w:rFonts w:cs="Arial"/>
        </w:rPr>
        <w:t>……………………………</w:t>
      </w:r>
      <w:r w:rsidR="71836FF7" w:rsidRPr="4A008382">
        <w:rPr>
          <w:rFonts w:cs="Arial"/>
        </w:rPr>
        <w:t>Codice</w:t>
      </w:r>
      <w:r w:rsidR="1A277117" w:rsidRPr="4A008382">
        <w:rPr>
          <w:rFonts w:cs="Arial"/>
        </w:rPr>
        <w:t xml:space="preserve"> </w:t>
      </w:r>
      <w:r w:rsidR="71836FF7" w:rsidRPr="4A008382">
        <w:rPr>
          <w:rFonts w:cs="Arial"/>
        </w:rPr>
        <w:t>Fiscale</w:t>
      </w:r>
      <w:r w:rsidR="003531C6" w:rsidRPr="4A008382">
        <w:rPr>
          <w:rFonts w:cs="Arial"/>
        </w:rPr>
        <w:t>………………………………………</w:t>
      </w:r>
      <w:proofErr w:type="gramStart"/>
      <w:r w:rsidR="003531C6" w:rsidRPr="4A008382">
        <w:rPr>
          <w:rFonts w:cs="Arial"/>
        </w:rPr>
        <w:t>…….</w:t>
      </w:r>
      <w:proofErr w:type="gramEnd"/>
      <w:r w:rsidR="003531C6" w:rsidRPr="4A008382">
        <w:rPr>
          <w:rFonts w:cs="Arial"/>
        </w:rPr>
        <w:t>.</w:t>
      </w:r>
      <w:r w:rsidRPr="4A008382">
        <w:rPr>
          <w:rFonts w:cs="Arial"/>
        </w:rPr>
        <w:t>…………………………</w:t>
      </w:r>
      <w:r w:rsidR="00C93FA5" w:rsidRPr="4A008382">
        <w:rPr>
          <w:rFonts w:cs="Arial"/>
        </w:rPr>
        <w:t>…</w:t>
      </w:r>
      <w:r w:rsidRPr="4A008382">
        <w:rPr>
          <w:rFonts w:cs="Arial"/>
        </w:rPr>
        <w:t>;</w:t>
      </w:r>
    </w:p>
    <w:p w14:paraId="0A5BAE58" w14:textId="047B3150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</w:t>
      </w:r>
      <w:bookmarkStart w:id="0" w:name="_Hlk96517432"/>
      <w:r w:rsidRPr="003143E4">
        <w:rPr>
          <w:rFonts w:cs="Arial"/>
        </w:rPr>
        <w:t xml:space="preserve">essere in possesso </w:t>
      </w:r>
      <w:r w:rsidRPr="00D31707">
        <w:rPr>
          <w:rFonts w:cs="Arial"/>
        </w:rPr>
        <w:t xml:space="preserve">del </w:t>
      </w:r>
      <w:r w:rsidR="00D31707" w:rsidRPr="00D31707">
        <w:rPr>
          <w:rFonts w:cs="Arial"/>
        </w:rPr>
        <w:t>titolo</w:t>
      </w:r>
      <w:r w:rsidR="00D31707">
        <w:rPr>
          <w:rFonts w:cs="Arial"/>
        </w:rPr>
        <w:t xml:space="preserve"> di studio</w:t>
      </w:r>
      <w:r w:rsidRPr="003143E4">
        <w:rPr>
          <w:rFonts w:cs="Arial"/>
        </w:rPr>
        <w:t xml:space="preserve"> </w:t>
      </w:r>
      <w:bookmarkEnd w:id="0"/>
      <w:r w:rsidRPr="003143E4">
        <w:rPr>
          <w:rFonts w:cs="Arial"/>
        </w:rPr>
        <w:t>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</w:t>
      </w:r>
      <w:r w:rsidR="00C93FA5">
        <w:rPr>
          <w:rFonts w:cs="Arial"/>
        </w:rPr>
        <w:t>……</w:t>
      </w:r>
      <w:r w:rsidRPr="003143E4">
        <w:rPr>
          <w:rFonts w:cs="Arial"/>
        </w:rPr>
        <w:t>…………</w:t>
      </w:r>
      <w:r w:rsidR="00C93FA5">
        <w:rPr>
          <w:rFonts w:cs="Arial"/>
        </w:rPr>
        <w:t>;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7B489BD1" w14:textId="1E88BCE6" w:rsidR="004112B5" w:rsidRPr="004112B5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non essere componente dell'organo di direzione politica</w:t>
      </w:r>
      <w:r w:rsidR="003E0102" w:rsidRPr="004112B5">
        <w:rPr>
          <w:rFonts w:cs="Arial"/>
        </w:rPr>
        <w:t xml:space="preserve"> di Area di Ricerca Scientifica e Tecnologica di Trieste - Area Science Park </w:t>
      </w:r>
      <w:r w:rsidRPr="004112B5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4112B5">
        <w:rPr>
          <w:rFonts w:cs="Arial"/>
        </w:rPr>
        <w:t>let</w:t>
      </w:r>
      <w:proofErr w:type="spellEnd"/>
      <w:r w:rsidRPr="004112B5">
        <w:rPr>
          <w:rFonts w:cs="Arial"/>
        </w:rPr>
        <w:t>. e), del D.</w:t>
      </w:r>
      <w:r w:rsidR="00C93FA5" w:rsidRPr="004112B5">
        <w:rPr>
          <w:rFonts w:cs="Arial"/>
        </w:rPr>
        <w:t xml:space="preserve"> </w:t>
      </w:r>
      <w:r w:rsidRPr="004112B5">
        <w:rPr>
          <w:rFonts w:cs="Arial"/>
        </w:rPr>
        <w:t>Lgs. n. 165/2001);</w:t>
      </w:r>
    </w:p>
    <w:p w14:paraId="1190B7BB" w14:textId="520032B5" w:rsidR="00BF29E8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C23C13D" w:rsidR="00BF6C35" w:rsidRPr="003143E4" w:rsidRDefault="00D30F53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ascii="Symbol" w:eastAsia="Symbol" w:hAnsi="Symbol" w:cs="Symbol"/>
        </w:rPr>
        <w:t>ð</w:t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</w:t>
      </w:r>
      <w:r w:rsidR="005E383A" w:rsidRPr="004112B5">
        <w:rPr>
          <w:rFonts w:cs="Arial"/>
        </w:rPr>
        <w:t xml:space="preserve">di </w:t>
      </w:r>
      <w:r w:rsidR="00C93FA5" w:rsidRPr="004112B5">
        <w:rPr>
          <w:rFonts w:cs="Arial"/>
        </w:rPr>
        <w:t xml:space="preserve">quattro </w:t>
      </w:r>
      <w:r w:rsidR="005E383A" w:rsidRPr="004112B5">
        <w:rPr>
          <w:rFonts w:cs="Arial"/>
        </w:rPr>
        <w:t>anni dalla</w:t>
      </w:r>
      <w:r w:rsidR="005E383A" w:rsidRPr="003143E4">
        <w:rPr>
          <w:rFonts w:cs="Arial"/>
        </w:rPr>
        <w:t xml:space="preserve"> data di pubblicazione del bando di selezione, e che il rapporto di servizio non è stato risolto per motivi disciplinari, per ragioni di salute o per decadenza dall’impiego</w:t>
      </w:r>
      <w:r w:rsidR="00284E31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comunque determinata; </w:t>
      </w:r>
    </w:p>
    <w:p w14:paraId="149B8AFA" w14:textId="50849AF6" w:rsidR="00BF29E8" w:rsidRDefault="00BF29E8" w:rsidP="00016B1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975001">
        <w:rPr>
          <w:rFonts w:cs="Arial"/>
        </w:rPr>
        <w:t xml:space="preserve">di essere immediatamente disponibile a ricoprire l’incarico e allo svolgimento dello stesso in modo da </w:t>
      </w:r>
      <w:r w:rsidR="00501BBF" w:rsidRPr="00975001">
        <w:rPr>
          <w:rFonts w:cs="Arial"/>
        </w:rPr>
        <w:t>poter</w:t>
      </w:r>
      <w:r w:rsidRPr="00975001">
        <w:rPr>
          <w:rFonts w:cs="Arial"/>
        </w:rPr>
        <w:t xml:space="preserve"> concludere le operazioni di selezione rimesse alla commissione </w:t>
      </w:r>
      <w:r w:rsidR="00501BBF" w:rsidRPr="00975001">
        <w:rPr>
          <w:rFonts w:cs="Arial"/>
        </w:rPr>
        <w:t>esaminatrice</w:t>
      </w:r>
      <w:r w:rsidRPr="00975001">
        <w:rPr>
          <w:rFonts w:cs="Arial"/>
        </w:rPr>
        <w:t xml:space="preserve"> </w:t>
      </w:r>
      <w:r w:rsidRPr="005F7894">
        <w:rPr>
          <w:rFonts w:cs="Arial"/>
        </w:rPr>
        <w:t xml:space="preserve">entro </w:t>
      </w:r>
      <w:r w:rsidR="00C11A8E" w:rsidRPr="005F7894">
        <w:rPr>
          <w:rFonts w:cs="Arial"/>
        </w:rPr>
        <w:t>il 3</w:t>
      </w:r>
      <w:r w:rsidR="005F7894" w:rsidRPr="005F7894">
        <w:rPr>
          <w:rFonts w:cs="Arial"/>
        </w:rPr>
        <w:t>0</w:t>
      </w:r>
      <w:r w:rsidR="00C11A8E" w:rsidRPr="005F7894">
        <w:rPr>
          <w:rFonts w:cs="Arial"/>
        </w:rPr>
        <w:t xml:space="preserve"> </w:t>
      </w:r>
      <w:r w:rsidR="005F7894" w:rsidRPr="005F7894">
        <w:rPr>
          <w:rFonts w:cs="Arial"/>
        </w:rPr>
        <w:t>aprile</w:t>
      </w:r>
      <w:r w:rsidR="00C11A8E" w:rsidRPr="005F7894">
        <w:rPr>
          <w:rFonts w:cs="Arial"/>
        </w:rPr>
        <w:t xml:space="preserve"> 2023</w:t>
      </w:r>
      <w:r w:rsidR="00F15149" w:rsidRPr="005F7894">
        <w:rPr>
          <w:rFonts w:cs="Arial"/>
        </w:rPr>
        <w:t xml:space="preserve"> </w:t>
      </w:r>
      <w:r w:rsidR="00F15149" w:rsidRPr="00975001">
        <w:rPr>
          <w:rFonts w:cs="Arial"/>
        </w:rPr>
        <w:t>e di essere disponibil</w:t>
      </w:r>
      <w:r w:rsidR="00C11A8E">
        <w:rPr>
          <w:rFonts w:cs="Arial"/>
        </w:rPr>
        <w:t>e</w:t>
      </w:r>
      <w:r w:rsidR="00F15149" w:rsidRPr="00975001">
        <w:rPr>
          <w:rFonts w:cs="Arial"/>
        </w:rPr>
        <w:t xml:space="preserve"> a svolgere la prova scritta anche il sabato, </w:t>
      </w:r>
      <w:bookmarkStart w:id="1" w:name="_Hlk84249400"/>
      <w:r w:rsidR="00F15149" w:rsidRPr="00975001">
        <w:rPr>
          <w:rFonts w:cs="Arial"/>
        </w:rPr>
        <w:t>qualora ci fosse difficoltà a reperire sedi adeguate in altre giornate lavorative</w:t>
      </w:r>
      <w:bookmarkEnd w:id="1"/>
      <w:r w:rsidRPr="00975001">
        <w:rPr>
          <w:rFonts w:cs="Arial"/>
        </w:rPr>
        <w:t>;</w:t>
      </w:r>
    </w:p>
    <w:p w14:paraId="2E2F561D" w14:textId="77777777" w:rsidR="00BF29E8" w:rsidRPr="009D7E8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FFB1562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</w:t>
      </w:r>
      <w:r w:rsidR="00C93FA5"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64D42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professore universitario associato,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3133F3F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universitario,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03A57587" w14:textId="312377E5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37A1E259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ð tecnologo dipendente del _______________________ (specificare l’Ente pubblico di ricerca) con decorrenza dal ______________________________________________</w:t>
      </w:r>
      <w:r w:rsidR="00C93FA5"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7015B1F2" w14:textId="01CAC10D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689D11D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>
        <w:rPr>
          <w:rFonts w:cs="Arial"/>
        </w:rPr>
        <w:t>______________________________________</w:t>
      </w:r>
      <w:r w:rsidR="00D30F53" w:rsidRPr="00145FBA">
        <w:rPr>
          <w:rFonts w:cs="Arial"/>
        </w:rPr>
        <w:t>________;</w:t>
      </w:r>
    </w:p>
    <w:p w14:paraId="348DDFA7" w14:textId="5EA036CE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2" w:name="_Hlk57633379"/>
      <w:r w:rsidR="00D30F53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</w:t>
      </w:r>
      <w:r w:rsidR="00D30F53" w:rsidRPr="00145FBA">
        <w:rPr>
          <w:rFonts w:cs="Arial"/>
        </w:rPr>
        <w:t>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 xml:space="preserve">in </w:t>
      </w:r>
      <w:bookmarkEnd w:id="2"/>
      <w:r w:rsidR="00C93FA5" w:rsidRPr="00145FBA">
        <w:rPr>
          <w:rFonts w:cs="Arial"/>
        </w:rPr>
        <w:t>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2ACDF963" w14:textId="77777777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45FBA">
        <w:rPr>
          <w:rFonts w:cs="Arial"/>
        </w:rPr>
        <w:t>in 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12F124A3" w14:textId="35E51765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</w:t>
      </w:r>
      <w:r w:rsidR="00E52909" w:rsidRPr="00145FBA">
        <w:rPr>
          <w:rFonts w:cs="Arial"/>
        </w:rPr>
        <w:t xml:space="preserve">_ in </w:t>
      </w:r>
      <w:r w:rsidR="00C93FA5" w:rsidRPr="00145FBA">
        <w:rPr>
          <w:rFonts w:cs="Arial"/>
        </w:rPr>
        <w:t xml:space="preserve">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1A61EDC7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___________</w:t>
      </w:r>
      <w:r w:rsidR="00E52909" w:rsidRPr="00145FBA">
        <w:rPr>
          <w:rFonts w:cs="Arial"/>
        </w:rPr>
        <w:t xml:space="preserve">__,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2C13F0A5" w14:textId="77777777" w:rsidR="00C93FA5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</w:t>
      </w:r>
      <w:r w:rsidR="00E52909" w:rsidRPr="00145FBA">
        <w:rPr>
          <w:rFonts w:cs="Arial"/>
        </w:rPr>
        <w:t xml:space="preserve">________________________________________, </w:t>
      </w:r>
    </w:p>
    <w:p w14:paraId="22FCE87B" w14:textId="597C4B7B" w:rsidR="00C93FA5" w:rsidRPr="00145FBA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</w:t>
      </w:r>
      <w:r w:rsidR="00C93FA5" w:rsidRPr="00145FBA">
        <w:rPr>
          <w:rFonts w:cs="Arial"/>
        </w:rPr>
        <w:t xml:space="preserve">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06D3659F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____</w:t>
      </w:r>
      <w:r w:rsidR="00E52909" w:rsidRPr="00145FBA">
        <w:rPr>
          <w:rFonts w:cs="Arial"/>
        </w:rPr>
        <w:t xml:space="preserve">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5F09A5F4" w14:textId="76EE2A26" w:rsidR="00145FBA" w:rsidRDefault="00BF29E8" w:rsidP="00975001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6ECF54DA" w:rsidR="00BF29E8" w:rsidRPr="00D31707" w:rsidRDefault="00BF29E8" w:rsidP="00F8777E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D31707">
        <w:rPr>
          <w:rFonts w:cs="Arial"/>
        </w:rPr>
        <w:t xml:space="preserve">di essere consapevole che ogni ulteriore comunicazione inerente </w:t>
      </w:r>
      <w:r w:rsidR="00B83329" w:rsidRPr="00D31707">
        <w:rPr>
          <w:rFonts w:cs="Arial"/>
        </w:rPr>
        <w:t>all’avviso</w:t>
      </w:r>
      <w:r w:rsidRPr="00D31707">
        <w:rPr>
          <w:rFonts w:cs="Arial"/>
        </w:rPr>
        <w:t xml:space="preserve"> potrà essere inoltrata dall’Amministrazione</w:t>
      </w:r>
      <w:r w:rsidR="00F47509">
        <w:rPr>
          <w:rFonts w:cs="Arial"/>
        </w:rPr>
        <w:t xml:space="preserve"> al</w:t>
      </w:r>
      <w:r w:rsidRPr="00D31707">
        <w:rPr>
          <w:rFonts w:cs="Arial"/>
        </w:rPr>
        <w:t xml:space="preserve"> </w:t>
      </w:r>
      <w:r w:rsidR="00F8777E" w:rsidRPr="00D31707">
        <w:rPr>
          <w:rFonts w:cs="Arial"/>
        </w:rPr>
        <w:t>proprio indirizzo mail/PEC.</w:t>
      </w:r>
    </w:p>
    <w:p w14:paraId="7B6F970D" w14:textId="3D52F068" w:rsidR="00A45773" w:rsidRPr="003143E4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39A4DE3C" w:rsidR="00265CA4" w:rsidRDefault="00265CA4">
      <w:pPr>
        <w:spacing w:after="0" w:line="240" w:lineRule="auto"/>
      </w:pP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lastRenderedPageBreak/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5CB3CB1F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2E555F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1"/>
      <w:headerReference w:type="default" r:id="rId12"/>
      <w:headerReference w:type="first" r:id="rId13"/>
      <w:footerReference w:type="first" r:id="rId14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887B3" w14:textId="77777777" w:rsidR="009504E1" w:rsidRDefault="009504E1" w:rsidP="00EA00D8">
      <w:pPr>
        <w:spacing w:after="0" w:line="240" w:lineRule="auto"/>
      </w:pPr>
      <w:r>
        <w:separator/>
      </w:r>
    </w:p>
  </w:endnote>
  <w:endnote w:type="continuationSeparator" w:id="0">
    <w:p w14:paraId="1DC55038" w14:textId="77777777" w:rsidR="009504E1" w:rsidRDefault="009504E1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DFC2" w14:textId="77777777" w:rsidR="009504E1" w:rsidRDefault="009504E1" w:rsidP="00EA00D8">
      <w:pPr>
        <w:spacing w:after="0" w:line="240" w:lineRule="auto"/>
      </w:pPr>
      <w:r>
        <w:separator/>
      </w:r>
    </w:p>
  </w:footnote>
  <w:footnote w:type="continuationSeparator" w:id="0">
    <w:p w14:paraId="131F3919" w14:textId="77777777" w:rsidR="009504E1" w:rsidRDefault="009504E1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522243">
    <w:abstractNumId w:val="0"/>
  </w:num>
  <w:num w:numId="2" w16cid:durableId="204996827">
    <w:abstractNumId w:val="2"/>
  </w:num>
  <w:num w:numId="3" w16cid:durableId="1796487636">
    <w:abstractNumId w:val="1"/>
  </w:num>
  <w:num w:numId="4" w16cid:durableId="539785098">
    <w:abstractNumId w:val="40"/>
  </w:num>
  <w:num w:numId="5" w16cid:durableId="1172571263">
    <w:abstractNumId w:val="15"/>
  </w:num>
  <w:num w:numId="6" w16cid:durableId="856769305">
    <w:abstractNumId w:val="14"/>
  </w:num>
  <w:num w:numId="7" w16cid:durableId="1876312261">
    <w:abstractNumId w:val="44"/>
  </w:num>
  <w:num w:numId="8" w16cid:durableId="1779642234">
    <w:abstractNumId w:val="20"/>
  </w:num>
  <w:num w:numId="9" w16cid:durableId="1328897033">
    <w:abstractNumId w:val="27"/>
  </w:num>
  <w:num w:numId="10" w16cid:durableId="1415204588">
    <w:abstractNumId w:val="19"/>
  </w:num>
  <w:num w:numId="11" w16cid:durableId="1521316218">
    <w:abstractNumId w:val="29"/>
  </w:num>
  <w:num w:numId="12" w16cid:durableId="546793681">
    <w:abstractNumId w:val="12"/>
  </w:num>
  <w:num w:numId="13" w16cid:durableId="1875772056">
    <w:abstractNumId w:val="31"/>
  </w:num>
  <w:num w:numId="14" w16cid:durableId="1535924374">
    <w:abstractNumId w:val="26"/>
  </w:num>
  <w:num w:numId="15" w16cid:durableId="748968867">
    <w:abstractNumId w:val="35"/>
  </w:num>
  <w:num w:numId="16" w16cid:durableId="1037663555">
    <w:abstractNumId w:val="10"/>
  </w:num>
  <w:num w:numId="17" w16cid:durableId="1277100327">
    <w:abstractNumId w:val="25"/>
  </w:num>
  <w:num w:numId="18" w16cid:durableId="2118211416">
    <w:abstractNumId w:val="42"/>
  </w:num>
  <w:num w:numId="19" w16cid:durableId="72359268">
    <w:abstractNumId w:val="36"/>
  </w:num>
  <w:num w:numId="20" w16cid:durableId="1993825722">
    <w:abstractNumId w:val="3"/>
  </w:num>
  <w:num w:numId="21" w16cid:durableId="1527140506">
    <w:abstractNumId w:val="22"/>
  </w:num>
  <w:num w:numId="22" w16cid:durableId="312879599">
    <w:abstractNumId w:val="11"/>
  </w:num>
  <w:num w:numId="23" w16cid:durableId="912158931">
    <w:abstractNumId w:val="45"/>
  </w:num>
  <w:num w:numId="24" w16cid:durableId="1862626430">
    <w:abstractNumId w:val="28"/>
  </w:num>
  <w:num w:numId="25" w16cid:durableId="276451083">
    <w:abstractNumId w:val="21"/>
  </w:num>
  <w:num w:numId="26" w16cid:durableId="1720131404">
    <w:abstractNumId w:val="24"/>
  </w:num>
  <w:num w:numId="27" w16cid:durableId="1870139372">
    <w:abstractNumId w:val="17"/>
  </w:num>
  <w:num w:numId="28" w16cid:durableId="581182601">
    <w:abstractNumId w:val="30"/>
  </w:num>
  <w:num w:numId="29" w16cid:durableId="1011568397">
    <w:abstractNumId w:val="23"/>
  </w:num>
  <w:num w:numId="30" w16cid:durableId="520506878">
    <w:abstractNumId w:val="43"/>
  </w:num>
  <w:num w:numId="31" w16cid:durableId="77096035">
    <w:abstractNumId w:val="7"/>
  </w:num>
  <w:num w:numId="32" w16cid:durableId="1654489023">
    <w:abstractNumId w:val="32"/>
  </w:num>
  <w:num w:numId="33" w16cid:durableId="957684018">
    <w:abstractNumId w:val="38"/>
  </w:num>
  <w:num w:numId="34" w16cid:durableId="1127774286">
    <w:abstractNumId w:val="47"/>
  </w:num>
  <w:num w:numId="35" w16cid:durableId="1142381393">
    <w:abstractNumId w:val="46"/>
  </w:num>
  <w:num w:numId="36" w16cid:durableId="395469603">
    <w:abstractNumId w:val="4"/>
  </w:num>
  <w:num w:numId="37" w16cid:durableId="995064727">
    <w:abstractNumId w:val="6"/>
  </w:num>
  <w:num w:numId="38" w16cid:durableId="1354530425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1679967753">
    <w:abstractNumId w:val="39"/>
  </w:num>
  <w:num w:numId="40" w16cid:durableId="1759791411">
    <w:abstractNumId w:val="41"/>
  </w:num>
  <w:num w:numId="41" w16cid:durableId="433864914">
    <w:abstractNumId w:val="8"/>
  </w:num>
  <w:num w:numId="42" w16cid:durableId="901715643">
    <w:abstractNumId w:val="33"/>
  </w:num>
  <w:num w:numId="43" w16cid:durableId="128599558">
    <w:abstractNumId w:val="37"/>
  </w:num>
  <w:num w:numId="44" w16cid:durableId="2095592843">
    <w:abstractNumId w:val="5"/>
  </w:num>
  <w:num w:numId="45" w16cid:durableId="705715912">
    <w:abstractNumId w:val="13"/>
  </w:num>
  <w:num w:numId="46" w16cid:durableId="273244686">
    <w:abstractNumId w:val="9"/>
  </w:num>
  <w:num w:numId="47" w16cid:durableId="1644773394">
    <w:abstractNumId w:val="16"/>
  </w:num>
  <w:num w:numId="48" w16cid:durableId="535434213">
    <w:abstractNumId w:val="34"/>
  </w:num>
  <w:num w:numId="49" w16cid:durableId="1684815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65CA4"/>
    <w:rsid w:val="00270534"/>
    <w:rsid w:val="00272F84"/>
    <w:rsid w:val="00274C6C"/>
    <w:rsid w:val="00281B77"/>
    <w:rsid w:val="00284E31"/>
    <w:rsid w:val="002A03F1"/>
    <w:rsid w:val="002B7132"/>
    <w:rsid w:val="002D5686"/>
    <w:rsid w:val="002E11F8"/>
    <w:rsid w:val="002E3809"/>
    <w:rsid w:val="002E555F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66679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5F7894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04E1"/>
    <w:rsid w:val="00963041"/>
    <w:rsid w:val="0097500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11A8E"/>
    <w:rsid w:val="00C257B6"/>
    <w:rsid w:val="00C34E91"/>
    <w:rsid w:val="00C458E4"/>
    <w:rsid w:val="00C70D47"/>
    <w:rsid w:val="00C91A59"/>
    <w:rsid w:val="00C93FA5"/>
    <w:rsid w:val="00C96A8A"/>
    <w:rsid w:val="00CA2D1A"/>
    <w:rsid w:val="00CF03FE"/>
    <w:rsid w:val="00D03FFE"/>
    <w:rsid w:val="00D13C0A"/>
    <w:rsid w:val="00D25F6F"/>
    <w:rsid w:val="00D30F53"/>
    <w:rsid w:val="00D31707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10E5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1786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15149"/>
    <w:rsid w:val="00F2530C"/>
    <w:rsid w:val="00F35A35"/>
    <w:rsid w:val="00F428A4"/>
    <w:rsid w:val="00F47509"/>
    <w:rsid w:val="00F4756D"/>
    <w:rsid w:val="00F621D1"/>
    <w:rsid w:val="00F63AF5"/>
    <w:rsid w:val="00F718F0"/>
    <w:rsid w:val="00F81962"/>
    <w:rsid w:val="00F86874"/>
    <w:rsid w:val="00F8777E"/>
    <w:rsid w:val="00F91DC1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  <w:rsid w:val="1A277117"/>
    <w:rsid w:val="22764AFB"/>
    <w:rsid w:val="4A008382"/>
    <w:rsid w:val="64429965"/>
    <w:rsid w:val="7183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AC4BDA-B2D0-48B4-BA92-52D47561935B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</TotalTime>
  <Pages>5</Pages>
  <Words>2131</Words>
  <Characters>13047</Characters>
  <Application>Microsoft Office Word</Application>
  <DocSecurity>0</DocSecurity>
  <Lines>173</Lines>
  <Paragraphs>74</Paragraphs>
  <ScaleCrop>false</ScaleCrop>
  <Company>AREA Science Park</Company>
  <LinksUpToDate>false</LinksUpToDate>
  <CharactersWithSpaces>15104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Michieli Romina</cp:lastModifiedBy>
  <cp:revision>18</cp:revision>
  <cp:lastPrinted>2021-10-01T10:38:00Z</cp:lastPrinted>
  <dcterms:created xsi:type="dcterms:W3CDTF">2021-10-01T10:43:00Z</dcterms:created>
  <dcterms:modified xsi:type="dcterms:W3CDTF">2023-01-30T08:22:00Z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