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9E3760D" w14:textId="3F30C60E" w:rsidR="00BF29E8" w:rsidRPr="003143E4" w:rsidRDefault="00BF29E8" w:rsidP="00C34E91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</w:t>
      </w:r>
      <w:r w:rsidR="00007EF1">
        <w:rPr>
          <w:rFonts w:cs="Arial"/>
          <w:i/>
        </w:rPr>
        <w:t>)</w:t>
      </w:r>
    </w:p>
    <w:p w14:paraId="763484A5" w14:textId="2779983E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 xml:space="preserve">All’Area di </w:t>
      </w:r>
      <w:r w:rsidR="007C6A6F">
        <w:rPr>
          <w:rFonts w:asciiTheme="minorHAnsi" w:hAnsiTheme="minorHAnsi"/>
        </w:rPr>
        <w:t>r</w:t>
      </w:r>
      <w:r w:rsidRPr="003143E4">
        <w:rPr>
          <w:rFonts w:asciiTheme="minorHAnsi" w:hAnsiTheme="minorHAnsi"/>
        </w:rPr>
        <w:t xml:space="preserve">icerca </w:t>
      </w:r>
      <w:r w:rsidR="007C6A6F">
        <w:rPr>
          <w:rFonts w:asciiTheme="minorHAnsi" w:hAnsiTheme="minorHAnsi"/>
        </w:rPr>
        <w:t>s</w:t>
      </w:r>
      <w:r w:rsidRPr="003143E4">
        <w:rPr>
          <w:rFonts w:asciiTheme="minorHAnsi" w:hAnsiTheme="minorHAnsi"/>
        </w:rPr>
        <w:t xml:space="preserve">cientifica e </w:t>
      </w:r>
      <w:r w:rsidR="007C6A6F">
        <w:rPr>
          <w:rFonts w:asciiTheme="minorHAnsi" w:hAnsiTheme="minorHAnsi"/>
        </w:rPr>
        <w:t>t</w:t>
      </w:r>
      <w:r w:rsidRPr="003143E4">
        <w:rPr>
          <w:rFonts w:asciiTheme="minorHAnsi" w:hAnsiTheme="minorHAnsi"/>
        </w:rPr>
        <w:t>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Padriciano,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473298C1" w:rsidR="00C34E91" w:rsidRDefault="00C34E91" w:rsidP="003E0102">
      <w:pPr>
        <w:spacing w:after="120" w:line="260" w:lineRule="exact"/>
        <w:ind w:left="4395"/>
        <w:rPr>
          <w:rFonts w:cs="Arial"/>
        </w:rPr>
      </w:pPr>
      <w:r w:rsidRPr="00A30B2B">
        <w:rPr>
          <w:rFonts w:asciiTheme="minorHAnsi" w:hAnsiTheme="minorHAnsi"/>
        </w:rPr>
        <w:t xml:space="preserve">A mezzo </w:t>
      </w:r>
      <w:r w:rsidR="00EF7429">
        <w:rPr>
          <w:rFonts w:asciiTheme="minorHAnsi" w:hAnsiTheme="minorHAnsi"/>
        </w:rPr>
        <w:t>PEC:</w:t>
      </w:r>
      <w:r w:rsidRPr="00A30B2B">
        <w:rPr>
          <w:rFonts w:asciiTheme="minorHAnsi" w:hAnsiTheme="minorHAnsi"/>
        </w:rPr>
        <w:t xml:space="preserve"> </w:t>
      </w:r>
      <w:hyperlink r:id="rId11" w:history="1">
        <w:r w:rsidR="00EF7429" w:rsidRPr="00824CAE">
          <w:rPr>
            <w:rStyle w:val="Collegamentoipertestuale"/>
            <w:rFonts w:cs="Arial"/>
          </w:rPr>
          <w:t>protocollo@pec.areasciencepark.it</w:t>
        </w:r>
      </w:hyperlink>
    </w:p>
    <w:p w14:paraId="5D1F5DA8" w14:textId="64C70DEB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>Il/La sottoscritto/a (nome e cognome)</w:t>
      </w:r>
      <w:r w:rsidR="005D1C07">
        <w:rPr>
          <w:rFonts w:cs="Arial"/>
        </w:rPr>
        <w:t xml:space="preserve"> </w:t>
      </w:r>
      <w:r w:rsidRPr="003143E4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BA02AD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BA02AD">
        <w:rPr>
          <w:rFonts w:cs="Arial"/>
        </w:rPr>
        <w:t xml:space="preserve">dato atto di aver ricevuto </w:t>
      </w:r>
      <w:r w:rsidR="006432DA" w:rsidRPr="00BA02AD">
        <w:rPr>
          <w:rFonts w:cs="Arial"/>
        </w:rPr>
        <w:t>da</w:t>
      </w:r>
      <w:r w:rsidR="003E0102" w:rsidRPr="00BA02AD">
        <w:rPr>
          <w:rFonts w:cs="Arial"/>
        </w:rPr>
        <w:t>ll’Area di Ricerca Scientifica e Tecnologica di Trieste - Area Science Park</w:t>
      </w:r>
      <w:r w:rsidR="00B83329" w:rsidRPr="00BA02AD">
        <w:rPr>
          <w:rFonts w:cs="Arial"/>
        </w:rPr>
        <w:t xml:space="preserve"> </w:t>
      </w:r>
      <w:r w:rsidRPr="00BA02AD">
        <w:rPr>
          <w:rFonts w:cs="Arial"/>
        </w:rPr>
        <w:t xml:space="preserve">l’informativa prevista dall’art. 13 </w:t>
      </w:r>
      <w:r w:rsidR="006432DA" w:rsidRPr="00BA02AD">
        <w:rPr>
          <w:rFonts w:cs="Arial"/>
        </w:rPr>
        <w:t xml:space="preserve">del Regolamento UE 2016/679 (Regolamento Generale sulla Protezione dei Dati – RGPD) </w:t>
      </w:r>
      <w:r w:rsidRPr="00BA02AD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2AD3F58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5D1C07" w:rsidRPr="003143E4">
        <w:rPr>
          <w:rFonts w:cs="Arial"/>
        </w:rPr>
        <w:t xml:space="preserve">di: </w:t>
      </w:r>
      <w:r w:rsidR="00063A0A" w:rsidRPr="003143E4">
        <w:rPr>
          <w:rFonts w:ascii="Symbol" w:eastAsia="Symbol" w:hAnsi="Symbol" w:cs="Symbol"/>
        </w:rPr>
        <w:t>ð</w:t>
      </w:r>
      <w:r w:rsidR="00063A0A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063A0A" w:rsidRPr="003143E4">
        <w:rPr>
          <w:rFonts w:ascii="Symbol" w:eastAsia="Symbol" w:hAnsi="Symbol" w:cs="Symbol"/>
        </w:rPr>
        <w:t>ð</w:t>
      </w:r>
      <w:r w:rsidR="0067706C" w:rsidRPr="29397775">
        <w:rPr>
          <w:rFonts w:ascii="Symbol" w:eastAsia="Symbol" w:hAnsi="Symbol" w:cs="Symbo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6493D594" w14:textId="77777777" w:rsidR="007C6A6F" w:rsidRDefault="007C6A6F" w:rsidP="007C6A6F">
      <w:pPr>
        <w:spacing w:after="120" w:line="260" w:lineRule="exact"/>
        <w:ind w:right="1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07537">
        <w:rPr>
          <w:rFonts w:asciiTheme="minorHAnsi" w:hAnsiTheme="minorHAnsi" w:cstheme="minorHAnsi"/>
          <w:b/>
          <w:sz w:val="24"/>
          <w:szCs w:val="24"/>
        </w:rPr>
        <w:t>CONCORSO PUBBLICO, PER TITOLI ED ESAMI, PER L’ASSUNZIONE CON CONTRATTO DI LAVORO SUBORDINATO A TEMPO PIENO E INDETERMINATO DI UN TECNOLOGO DI III LIVELLO PROFESSIONALE DEL C.C.N.L. ISTRUZIONE E RICERCA. BANDO N. 1/2023.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1C5373A" w14:textId="5414018D" w:rsidR="29397775" w:rsidRPr="007C6A6F" w:rsidRDefault="007C6A6F" w:rsidP="29397775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223F7">
        <w:rPr>
          <w:rFonts w:asciiTheme="minorHAnsi" w:hAnsiTheme="minorHAnsi" w:cstheme="minorHAnsi"/>
          <w:b/>
          <w:sz w:val="24"/>
          <w:szCs w:val="24"/>
        </w:rPr>
        <w:t>PROFILO COMUNICAZIONE DIGITALE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77A65FDA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6B7072">
        <w:rPr>
          <w:rFonts w:cs="Arial"/>
        </w:rPr>
        <w:t xml:space="preserve">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……………………………..….;</w:t>
      </w:r>
    </w:p>
    <w:p w14:paraId="0A5BAE58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14DB2896" w14:textId="77777777" w:rsidR="00BF29E8" w:rsidRPr="003143E4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3143E4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lastRenderedPageBreak/>
        <w:t>di non essere componente dell'organo di direzione politica</w:t>
      </w:r>
      <w:r w:rsidR="003E0102" w:rsidRPr="003143E4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143E4">
        <w:rPr>
          <w:rFonts w:cs="Arial"/>
        </w:rPr>
        <w:t>let</w:t>
      </w:r>
      <w:proofErr w:type="spellEnd"/>
      <w:r w:rsidRPr="003143E4">
        <w:rPr>
          <w:rFonts w:cs="Arial"/>
        </w:rPr>
        <w:t xml:space="preserve">. e),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n. 165/2001);</w:t>
      </w:r>
    </w:p>
    <w:p w14:paraId="3CD5E352" w14:textId="77777777" w:rsidR="00A366B6" w:rsidRDefault="00A366B6" w:rsidP="00A366B6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5025709D" w:rsidR="00BF6C35" w:rsidRPr="00B539D5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ascii="Symbol" w:eastAsia="Symbol" w:hAnsi="Symbol" w:cs="Symbol"/>
        </w:rPr>
        <w:t>ð</w:t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 xml:space="preserve">(in </w:t>
      </w:r>
      <w:r w:rsidR="00BF6C35" w:rsidRPr="00B539D5">
        <w:rPr>
          <w:rFonts w:cs="Arial"/>
          <w:i/>
        </w:rPr>
        <w:t>caso di soggetto in quiescenza</w:t>
      </w:r>
      <w:r w:rsidR="00BF6C35" w:rsidRPr="00B539D5">
        <w:rPr>
          <w:rFonts w:cs="Arial"/>
        </w:rPr>
        <w:t xml:space="preserve">) </w:t>
      </w:r>
      <w:r w:rsidR="005E383A" w:rsidRPr="00B539D5">
        <w:rPr>
          <w:rFonts w:cs="Arial"/>
        </w:rPr>
        <w:t xml:space="preserve">fermo restando il possesso dei requisiti di qualificata esperienza richiesti, </w:t>
      </w:r>
      <w:r w:rsidR="00284E31" w:rsidRPr="00B539D5">
        <w:rPr>
          <w:rFonts w:cs="Arial"/>
        </w:rPr>
        <w:t xml:space="preserve">di essere stato in servizio, rivestendo i ruoli indicati dall’interpello, </w:t>
      </w:r>
      <w:r w:rsidR="005E383A" w:rsidRPr="00B539D5">
        <w:rPr>
          <w:rFonts w:cs="Arial"/>
        </w:rPr>
        <w:t xml:space="preserve">di essere in quiescenza da non più di </w:t>
      </w:r>
      <w:r w:rsidR="009A002A" w:rsidRPr="00B539D5">
        <w:rPr>
          <w:rFonts w:cs="Arial"/>
        </w:rPr>
        <w:t>quattro</w:t>
      </w:r>
      <w:r w:rsidR="005E383A" w:rsidRPr="00B539D5">
        <w:rPr>
          <w:rFonts w:cs="Arial"/>
        </w:rPr>
        <w:t xml:space="preserve"> anni dalla data di pubblicazione del bando di selezione e</w:t>
      </w:r>
      <w:r w:rsidR="007C6A6F">
        <w:rPr>
          <w:rFonts w:cs="Arial"/>
        </w:rPr>
        <w:t>,</w:t>
      </w:r>
      <w:r w:rsidR="005E383A" w:rsidRPr="00B539D5">
        <w:rPr>
          <w:rFonts w:cs="Arial"/>
        </w:rPr>
        <w:t xml:space="preserve"> che il rapporto di servizio non è stato risolto per motivi disciplinari, per ragioni di salute o per decadenza dall’impiego</w:t>
      </w:r>
      <w:r w:rsidR="00284E31" w:rsidRPr="00B539D5">
        <w:rPr>
          <w:rFonts w:cs="Arial"/>
        </w:rPr>
        <w:t xml:space="preserve"> </w:t>
      </w:r>
      <w:r w:rsidRPr="00B539D5">
        <w:rPr>
          <w:rFonts w:cs="Arial"/>
        </w:rPr>
        <w:t xml:space="preserve">comunque determinata; </w:t>
      </w:r>
    </w:p>
    <w:p w14:paraId="149B8AFA" w14:textId="7DE57C9D" w:rsidR="00BF29E8" w:rsidRPr="00B539D5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B539D5">
        <w:rPr>
          <w:rFonts w:cs="Arial"/>
        </w:rPr>
        <w:t xml:space="preserve">di essere immediatamente disponibile a ricoprire l’incarico e allo svolgimento dello stesso in modo da </w:t>
      </w:r>
      <w:r w:rsidR="00501BBF" w:rsidRPr="00B539D5">
        <w:rPr>
          <w:rFonts w:cs="Arial"/>
        </w:rPr>
        <w:t>poter</w:t>
      </w:r>
      <w:r w:rsidRPr="00B539D5">
        <w:rPr>
          <w:rFonts w:cs="Arial"/>
        </w:rPr>
        <w:t xml:space="preserve"> concludere le operazioni di selezione rimesse alla commissione </w:t>
      </w:r>
      <w:r w:rsidR="00501BBF" w:rsidRPr="00B539D5">
        <w:rPr>
          <w:rFonts w:cs="Arial"/>
        </w:rPr>
        <w:t>esaminatrice</w:t>
      </w:r>
      <w:r w:rsidRPr="00B539D5">
        <w:rPr>
          <w:rFonts w:cs="Arial"/>
        </w:rPr>
        <w:t xml:space="preserve"> entro il giorn</w:t>
      </w:r>
      <w:r w:rsidRPr="009554FF">
        <w:rPr>
          <w:rFonts w:cs="Arial"/>
        </w:rPr>
        <w:t xml:space="preserve">o </w:t>
      </w:r>
      <w:r w:rsidR="00007EF1" w:rsidRPr="009554FF">
        <w:rPr>
          <w:rFonts w:cs="Arial"/>
        </w:rPr>
        <w:t xml:space="preserve">31 </w:t>
      </w:r>
      <w:r w:rsidR="009925A1">
        <w:rPr>
          <w:rFonts w:cs="Arial"/>
        </w:rPr>
        <w:t>ottobre</w:t>
      </w:r>
      <w:r w:rsidR="001B1995" w:rsidRPr="00B539D5">
        <w:rPr>
          <w:rFonts w:cs="Arial"/>
        </w:rPr>
        <w:t xml:space="preserve"> </w:t>
      </w:r>
      <w:r w:rsidR="00A1440F" w:rsidRPr="00B539D5">
        <w:rPr>
          <w:rFonts w:cs="Arial"/>
        </w:rPr>
        <w:t>202</w:t>
      </w:r>
      <w:r w:rsidR="007C6A6F">
        <w:rPr>
          <w:rFonts w:cs="Arial"/>
        </w:rPr>
        <w:t>3</w:t>
      </w:r>
      <w:r w:rsidRPr="00B539D5">
        <w:rPr>
          <w:rFonts w:cs="Arial"/>
        </w:rPr>
        <w:t>;</w:t>
      </w:r>
    </w:p>
    <w:p w14:paraId="2E2F561D" w14:textId="77777777" w:rsidR="00BF29E8" w:rsidRPr="009D7E8B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415F1758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</w:t>
      </w:r>
      <w:r w:rsidR="00E80BAE">
        <w:rPr>
          <w:rFonts w:cs="Arial"/>
        </w:rPr>
        <w:t>,</w:t>
      </w:r>
      <w:r w:rsidR="00E80BAE" w:rsidRPr="00E80BAE">
        <w:rPr>
          <w:rFonts w:cs="Arial"/>
        </w:rPr>
        <w:t xml:space="preserve"> </w:t>
      </w:r>
      <w:r w:rsidR="00E80BAE" w:rsidRPr="00145FBA">
        <w:rPr>
          <w:rFonts w:cs="Arial"/>
        </w:rPr>
        <w:t>con comprovata esperienza internazionale</w:t>
      </w:r>
      <w:r w:rsidR="00E80BAE">
        <w:rPr>
          <w:rFonts w:cs="Arial"/>
        </w:rPr>
        <w:t>,</w:t>
      </w:r>
      <w:r w:rsidR="00BF29E8" w:rsidRPr="009D7E8B">
        <w:rPr>
          <w:rFonts w:cs="Arial"/>
        </w:rPr>
        <w:t xml:space="preserve"> dipendente del __________________________</w:t>
      </w:r>
      <w:r w:rsidR="00E80BAE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________________________________________________;</w:t>
      </w:r>
    </w:p>
    <w:p w14:paraId="5B07C039" w14:textId="7F2E0C45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</w:t>
      </w:r>
      <w:r w:rsidR="00E80BAE">
        <w:rPr>
          <w:rFonts w:cs="Arial"/>
        </w:rPr>
        <w:t>,</w:t>
      </w:r>
      <w:r w:rsidR="00BF29E8" w:rsidRPr="009D7E8B">
        <w:rPr>
          <w:rFonts w:cs="Arial"/>
        </w:rPr>
        <w:t xml:space="preserve"> </w:t>
      </w:r>
      <w:r w:rsidR="00E80BAE" w:rsidRPr="00145FBA">
        <w:rPr>
          <w:rFonts w:cs="Arial"/>
        </w:rPr>
        <w:t>con comprovata esperienza internazionale</w:t>
      </w:r>
      <w:r w:rsidR="00E80BAE">
        <w:rPr>
          <w:rFonts w:cs="Arial"/>
        </w:rPr>
        <w:t>,</w:t>
      </w:r>
      <w:r w:rsidR="00E80BAE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AF48058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ascii="Symbol" w:eastAsia="Symbol" w:hAnsi="Symbol" w:cs="Symbol"/>
        </w:rPr>
        <w:t>ð</w:t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</w:t>
      </w:r>
      <w:r w:rsidR="00E80BAE">
        <w:rPr>
          <w:rFonts w:cs="Arial"/>
        </w:rPr>
        <w:t xml:space="preserve"> </w:t>
      </w:r>
      <w:r w:rsidR="00BF29E8" w:rsidRPr="003D2C09">
        <w:rPr>
          <w:rFonts w:cs="Arial"/>
        </w:rPr>
        <w:t>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5B8D689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3BBC4991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</w:t>
      </w:r>
      <w:r w:rsidR="00676B4A">
        <w:rPr>
          <w:rFonts w:cs="Arial"/>
        </w:rPr>
        <w:t>,</w:t>
      </w:r>
      <w:r w:rsidR="00E80BAE" w:rsidRPr="00E80BAE">
        <w:rPr>
          <w:rFonts w:cs="Arial"/>
        </w:rPr>
        <w:t xml:space="preserve"> </w:t>
      </w:r>
      <w:r w:rsidR="00E80BAE" w:rsidRPr="00145FBA">
        <w:rPr>
          <w:rFonts w:cs="Arial"/>
        </w:rPr>
        <w:t>con comprovata esperienza internazionale</w:t>
      </w:r>
      <w:r w:rsidR="00676B4A">
        <w:rPr>
          <w:rFonts w:cs="Arial"/>
        </w:rPr>
        <w:t>,</w:t>
      </w:r>
      <w:r w:rsidR="00D30F53" w:rsidRPr="00145FBA">
        <w:rPr>
          <w:rFonts w:cs="Arial"/>
        </w:rPr>
        <w:t xml:space="preserve">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_____________________________;</w:t>
      </w:r>
    </w:p>
    <w:p w14:paraId="4B898FE7" w14:textId="675FFFAB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</w:t>
      </w:r>
      <w:r w:rsidR="00676B4A">
        <w:rPr>
          <w:rFonts w:cs="Arial"/>
        </w:rPr>
        <w:t>o,</w:t>
      </w:r>
      <w:r w:rsidR="00676B4A" w:rsidRPr="00676B4A">
        <w:rPr>
          <w:rFonts w:cs="Arial"/>
        </w:rPr>
        <w:t xml:space="preserve"> </w:t>
      </w:r>
      <w:r w:rsidR="00676B4A" w:rsidRPr="00145FBA">
        <w:rPr>
          <w:rFonts w:cs="Arial"/>
        </w:rPr>
        <w:t>con comprovata esperienza internazionale</w:t>
      </w:r>
      <w:r w:rsidR="00676B4A">
        <w:rPr>
          <w:rFonts w:cs="Arial"/>
        </w:rPr>
        <w:t>,</w:t>
      </w:r>
      <w:r w:rsidR="00676B4A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45FBA">
        <w:rPr>
          <w:rFonts w:cs="Arial"/>
        </w:rPr>
        <w:t>_____________________________________________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>in quiescenza dal ____________________________;</w:t>
      </w:r>
    </w:p>
    <w:bookmarkEnd w:id="0"/>
    <w:p w14:paraId="77626090" w14:textId="7E8398D2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492D302E">
        <w:rPr>
          <w:rFonts w:ascii="Symbol" w:eastAsia="Symbol" w:hAnsi="Symbol" w:cs="Symbol"/>
        </w:rPr>
        <w:t>ð</w:t>
      </w:r>
      <w:r w:rsidR="00D30F53"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professore universitario ordinario presso _____________________________, con decorrenza dal __________________________________, in quiescenza dal _____________________________</w:t>
      </w:r>
      <w:r w:rsidR="00AB6CB7" w:rsidRPr="00145FBA">
        <w:rPr>
          <w:rFonts w:cs="Arial"/>
        </w:rPr>
        <w:t>;</w:t>
      </w:r>
    </w:p>
    <w:p w14:paraId="72A10953" w14:textId="28674890" w:rsidR="00A45773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5F09A5F4" w14:textId="77777777" w:rsid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lastRenderedPageBreak/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A366B6">
            <w:pPr>
              <w:pStyle w:val="Titolo"/>
              <w:spacing w:line="24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1011D7">
        <w:tc>
          <w:tcPr>
            <w:tcW w:w="9779" w:type="dxa"/>
          </w:tcPr>
          <w:p w14:paraId="597EF634" w14:textId="77777777" w:rsidR="00B83329" w:rsidRPr="003143E4" w:rsidRDefault="00B83329" w:rsidP="001011D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559696B" w:rsidR="00B83329" w:rsidRPr="002F05C5" w:rsidRDefault="00B83329" w:rsidP="001011D7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80548A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1011D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88D5A" w14:textId="77777777" w:rsidR="001011D7" w:rsidRDefault="001011D7" w:rsidP="00EA00D8">
      <w:pPr>
        <w:spacing w:after="0" w:line="240" w:lineRule="auto"/>
      </w:pPr>
      <w:r>
        <w:separator/>
      </w:r>
    </w:p>
  </w:endnote>
  <w:endnote w:type="continuationSeparator" w:id="0">
    <w:p w14:paraId="21F31774" w14:textId="77777777" w:rsidR="001011D7" w:rsidRDefault="001011D7" w:rsidP="00EA00D8">
      <w:pPr>
        <w:spacing w:after="0" w:line="240" w:lineRule="auto"/>
      </w:pPr>
      <w:r>
        <w:continuationSeparator/>
      </w:r>
    </w:p>
  </w:endnote>
  <w:endnote w:type="continuationNotice" w:id="1">
    <w:p w14:paraId="36B75BAC" w14:textId="77777777" w:rsidR="001011D7" w:rsidRDefault="001011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DBBB2D9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F79AD" w14:textId="77777777" w:rsidR="001011D7" w:rsidRDefault="001011D7" w:rsidP="00EA00D8">
      <w:pPr>
        <w:spacing w:after="0" w:line="240" w:lineRule="auto"/>
      </w:pPr>
      <w:r>
        <w:separator/>
      </w:r>
    </w:p>
  </w:footnote>
  <w:footnote w:type="continuationSeparator" w:id="0">
    <w:p w14:paraId="7022476E" w14:textId="77777777" w:rsidR="001011D7" w:rsidRDefault="001011D7" w:rsidP="00EA00D8">
      <w:pPr>
        <w:spacing w:after="0" w:line="240" w:lineRule="auto"/>
      </w:pPr>
      <w:r>
        <w:continuationSeparator/>
      </w:r>
    </w:p>
  </w:footnote>
  <w:footnote w:type="continuationNotice" w:id="1">
    <w:p w14:paraId="2352D860" w14:textId="77777777" w:rsidR="001011D7" w:rsidRDefault="001011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54C921D9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FAEA5DA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661571">
    <w:abstractNumId w:val="0"/>
  </w:num>
  <w:num w:numId="2" w16cid:durableId="1387221013">
    <w:abstractNumId w:val="2"/>
  </w:num>
  <w:num w:numId="3" w16cid:durableId="1927885271">
    <w:abstractNumId w:val="1"/>
  </w:num>
  <w:num w:numId="4" w16cid:durableId="643658073">
    <w:abstractNumId w:val="40"/>
  </w:num>
  <w:num w:numId="5" w16cid:durableId="70976191">
    <w:abstractNumId w:val="15"/>
  </w:num>
  <w:num w:numId="6" w16cid:durableId="52891109">
    <w:abstractNumId w:val="14"/>
  </w:num>
  <w:num w:numId="7" w16cid:durableId="1007094840">
    <w:abstractNumId w:val="44"/>
  </w:num>
  <w:num w:numId="8" w16cid:durableId="1686710676">
    <w:abstractNumId w:val="20"/>
  </w:num>
  <w:num w:numId="9" w16cid:durableId="1311712851">
    <w:abstractNumId w:val="27"/>
  </w:num>
  <w:num w:numId="10" w16cid:durableId="2010327518">
    <w:abstractNumId w:val="19"/>
  </w:num>
  <w:num w:numId="11" w16cid:durableId="1336877889">
    <w:abstractNumId w:val="29"/>
  </w:num>
  <w:num w:numId="12" w16cid:durableId="289478102">
    <w:abstractNumId w:val="12"/>
  </w:num>
  <w:num w:numId="13" w16cid:durableId="866454295">
    <w:abstractNumId w:val="31"/>
  </w:num>
  <w:num w:numId="14" w16cid:durableId="260529488">
    <w:abstractNumId w:val="26"/>
  </w:num>
  <w:num w:numId="15" w16cid:durableId="945816304">
    <w:abstractNumId w:val="35"/>
  </w:num>
  <w:num w:numId="16" w16cid:durableId="578054390">
    <w:abstractNumId w:val="10"/>
  </w:num>
  <w:num w:numId="17" w16cid:durableId="1098481475">
    <w:abstractNumId w:val="25"/>
  </w:num>
  <w:num w:numId="18" w16cid:durableId="926964164">
    <w:abstractNumId w:val="42"/>
  </w:num>
  <w:num w:numId="19" w16cid:durableId="1992981152">
    <w:abstractNumId w:val="36"/>
  </w:num>
  <w:num w:numId="20" w16cid:durableId="776755275">
    <w:abstractNumId w:val="3"/>
  </w:num>
  <w:num w:numId="21" w16cid:durableId="1397044899">
    <w:abstractNumId w:val="22"/>
  </w:num>
  <w:num w:numId="22" w16cid:durableId="1302810396">
    <w:abstractNumId w:val="11"/>
  </w:num>
  <w:num w:numId="23" w16cid:durableId="141581029">
    <w:abstractNumId w:val="45"/>
  </w:num>
  <w:num w:numId="24" w16cid:durableId="1030378262">
    <w:abstractNumId w:val="28"/>
  </w:num>
  <w:num w:numId="25" w16cid:durableId="1655261940">
    <w:abstractNumId w:val="21"/>
  </w:num>
  <w:num w:numId="26" w16cid:durableId="830563986">
    <w:abstractNumId w:val="24"/>
  </w:num>
  <w:num w:numId="27" w16cid:durableId="201987895">
    <w:abstractNumId w:val="17"/>
  </w:num>
  <w:num w:numId="28" w16cid:durableId="1885679272">
    <w:abstractNumId w:val="30"/>
  </w:num>
  <w:num w:numId="29" w16cid:durableId="1576937265">
    <w:abstractNumId w:val="23"/>
  </w:num>
  <w:num w:numId="30" w16cid:durableId="1934505618">
    <w:abstractNumId w:val="43"/>
  </w:num>
  <w:num w:numId="31" w16cid:durableId="1277760177">
    <w:abstractNumId w:val="7"/>
  </w:num>
  <w:num w:numId="32" w16cid:durableId="346912684">
    <w:abstractNumId w:val="32"/>
  </w:num>
  <w:num w:numId="33" w16cid:durableId="1204516115">
    <w:abstractNumId w:val="38"/>
  </w:num>
  <w:num w:numId="34" w16cid:durableId="1392725641">
    <w:abstractNumId w:val="47"/>
  </w:num>
  <w:num w:numId="35" w16cid:durableId="775834793">
    <w:abstractNumId w:val="46"/>
  </w:num>
  <w:num w:numId="36" w16cid:durableId="102380919">
    <w:abstractNumId w:val="4"/>
  </w:num>
  <w:num w:numId="37" w16cid:durableId="525019225">
    <w:abstractNumId w:val="6"/>
  </w:num>
  <w:num w:numId="38" w16cid:durableId="1438477790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2018998606">
    <w:abstractNumId w:val="39"/>
  </w:num>
  <w:num w:numId="40" w16cid:durableId="955795721">
    <w:abstractNumId w:val="41"/>
  </w:num>
  <w:num w:numId="41" w16cid:durableId="2046053333">
    <w:abstractNumId w:val="8"/>
  </w:num>
  <w:num w:numId="42" w16cid:durableId="1670526219">
    <w:abstractNumId w:val="33"/>
  </w:num>
  <w:num w:numId="43" w16cid:durableId="1511137629">
    <w:abstractNumId w:val="37"/>
  </w:num>
  <w:num w:numId="44" w16cid:durableId="897203793">
    <w:abstractNumId w:val="5"/>
  </w:num>
  <w:num w:numId="45" w16cid:durableId="60713323">
    <w:abstractNumId w:val="13"/>
  </w:num>
  <w:num w:numId="46" w16cid:durableId="806161738">
    <w:abstractNumId w:val="9"/>
  </w:num>
  <w:num w:numId="47" w16cid:durableId="1000931828">
    <w:abstractNumId w:val="16"/>
  </w:num>
  <w:num w:numId="48" w16cid:durableId="715397318">
    <w:abstractNumId w:val="34"/>
  </w:num>
  <w:num w:numId="49" w16cid:durableId="18396093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07EF1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3A0A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E086B"/>
    <w:rsid w:val="000E5811"/>
    <w:rsid w:val="000F68C6"/>
    <w:rsid w:val="001011D7"/>
    <w:rsid w:val="00104CA7"/>
    <w:rsid w:val="00115A27"/>
    <w:rsid w:val="00122523"/>
    <w:rsid w:val="00131819"/>
    <w:rsid w:val="0014069C"/>
    <w:rsid w:val="00145FBA"/>
    <w:rsid w:val="00152F01"/>
    <w:rsid w:val="00163103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2E00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36708"/>
    <w:rsid w:val="003531C6"/>
    <w:rsid w:val="00385ECD"/>
    <w:rsid w:val="003906B5"/>
    <w:rsid w:val="0039235C"/>
    <w:rsid w:val="00396862"/>
    <w:rsid w:val="0039748F"/>
    <w:rsid w:val="003A5860"/>
    <w:rsid w:val="003B1FE7"/>
    <w:rsid w:val="003C1F12"/>
    <w:rsid w:val="003D2C09"/>
    <w:rsid w:val="003E0102"/>
    <w:rsid w:val="003F0B6C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76D96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4861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D1C07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6B4A"/>
    <w:rsid w:val="0067706C"/>
    <w:rsid w:val="006946D3"/>
    <w:rsid w:val="00695B42"/>
    <w:rsid w:val="00696C44"/>
    <w:rsid w:val="006A3BD7"/>
    <w:rsid w:val="006B7072"/>
    <w:rsid w:val="006D4020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C6A6F"/>
    <w:rsid w:val="007E49CE"/>
    <w:rsid w:val="007E6C5C"/>
    <w:rsid w:val="0080548A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4EA3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554FF"/>
    <w:rsid w:val="00963041"/>
    <w:rsid w:val="0098142B"/>
    <w:rsid w:val="00991863"/>
    <w:rsid w:val="009925A1"/>
    <w:rsid w:val="0099500D"/>
    <w:rsid w:val="009A002A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40F"/>
    <w:rsid w:val="00A14F91"/>
    <w:rsid w:val="00A24E7E"/>
    <w:rsid w:val="00A30B2B"/>
    <w:rsid w:val="00A33D48"/>
    <w:rsid w:val="00A341F5"/>
    <w:rsid w:val="00A366B6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93C85"/>
    <w:rsid w:val="00AA3C7A"/>
    <w:rsid w:val="00AA5B8C"/>
    <w:rsid w:val="00AA5DA1"/>
    <w:rsid w:val="00AB6CB7"/>
    <w:rsid w:val="00AC379B"/>
    <w:rsid w:val="00AC3BBF"/>
    <w:rsid w:val="00AC59A7"/>
    <w:rsid w:val="00AD1214"/>
    <w:rsid w:val="00AD41B9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39D5"/>
    <w:rsid w:val="00B55A52"/>
    <w:rsid w:val="00B56EA7"/>
    <w:rsid w:val="00B604BD"/>
    <w:rsid w:val="00B720CD"/>
    <w:rsid w:val="00B80A74"/>
    <w:rsid w:val="00B83329"/>
    <w:rsid w:val="00B83B6C"/>
    <w:rsid w:val="00B8450D"/>
    <w:rsid w:val="00BA02AD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35F3"/>
    <w:rsid w:val="00C34E91"/>
    <w:rsid w:val="00C458E4"/>
    <w:rsid w:val="00C70D47"/>
    <w:rsid w:val="00C91A59"/>
    <w:rsid w:val="00C96A8A"/>
    <w:rsid w:val="00CA2D1A"/>
    <w:rsid w:val="00CF03FE"/>
    <w:rsid w:val="00D03FFE"/>
    <w:rsid w:val="00D13C0A"/>
    <w:rsid w:val="00D25F6F"/>
    <w:rsid w:val="00D26322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96A0B"/>
    <w:rsid w:val="00DA527F"/>
    <w:rsid w:val="00DA6CF9"/>
    <w:rsid w:val="00DA75F0"/>
    <w:rsid w:val="00DB1FA6"/>
    <w:rsid w:val="00DC2D6F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7639"/>
    <w:rsid w:val="00E80BAE"/>
    <w:rsid w:val="00E83948"/>
    <w:rsid w:val="00E846FD"/>
    <w:rsid w:val="00EA00D8"/>
    <w:rsid w:val="00EA4EF9"/>
    <w:rsid w:val="00EA5CF1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429"/>
    <w:rsid w:val="00EF7FB2"/>
    <w:rsid w:val="00F039FD"/>
    <w:rsid w:val="00F2530C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  <w:rsid w:val="29397775"/>
    <w:rsid w:val="3BB9EBC6"/>
    <w:rsid w:val="492D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70F58CC5-9194-44B5-90BD-066E5E4A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9748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9748F"/>
    <w:rPr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39748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F964A-781B-4BC1-BC6A-8298E2316109}">
  <ds:schemaRefs>
    <ds:schemaRef ds:uri="92a2991b-8678-4a33-b8cf-799dc5698c8d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cd236823-4416-423c-9dbf-eabc153cf270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D616D80-496D-4A25-A784-52C6B4F5D997}"/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52</TotalTime>
  <Pages>5</Pages>
  <Words>2007</Words>
  <Characters>11443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13424</CharactersWithSpaces>
  <SharedDoc>false</SharedDoc>
  <HyperlinkBase/>
  <HLinks>
    <vt:vector size="6" baseType="variant"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Pianese Elena</cp:lastModifiedBy>
  <cp:revision>17</cp:revision>
  <cp:lastPrinted>2019-04-04T23:52:00Z</cp:lastPrinted>
  <dcterms:created xsi:type="dcterms:W3CDTF">2022-06-22T23:22:00Z</dcterms:created>
  <dcterms:modified xsi:type="dcterms:W3CDTF">2023-07-04T08:22:00Z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