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97B14" w14:textId="0C5BDDB6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77777777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1FE85422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proofErr w:type="spellStart"/>
      <w:r w:rsidRPr="00A30B2B">
        <w:rPr>
          <w:rFonts w:asciiTheme="minorHAnsi" w:hAnsiTheme="minorHAnsi"/>
        </w:rPr>
        <w:t>pec</w:t>
      </w:r>
      <w:proofErr w:type="spellEnd"/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29702028" w14:textId="77777777" w:rsidR="00F3068A" w:rsidRPr="00E03552" w:rsidRDefault="00F3068A" w:rsidP="00F3068A">
      <w:pPr>
        <w:spacing w:after="120" w:line="260" w:lineRule="exact"/>
        <w:jc w:val="both"/>
        <w:rPr>
          <w:rFonts w:asciiTheme="minorHAnsi" w:hAnsiTheme="minorHAnsi" w:cs="Arial"/>
          <w:bCs/>
        </w:rPr>
      </w:pPr>
      <w:r w:rsidRPr="00E03552">
        <w:rPr>
          <w:rFonts w:asciiTheme="minorHAnsi" w:hAnsiTheme="minorHAnsi" w:cs="Arial"/>
          <w:bCs/>
        </w:rPr>
        <w:t xml:space="preserve">CONCORSO PUBBLICO, PER TITOLI ED ESAMI, PER L’ASSUNZIONE CON CONTRATTO DI LAVORO A TEMPO PIENO E INDETERMINATO, DI N. 1 COLLABORATORE TECNICO ENTI DI RICERCA (C.T.E.R.) DI VI LIVELLO PROFESSIONALE DEL C.C.N.L. DEGLI E.P.R. </w:t>
      </w:r>
      <w:r w:rsidRPr="00E03552">
        <w:rPr>
          <w:rFonts w:asciiTheme="minorHAnsi" w:eastAsiaTheme="minorHAnsi" w:hAnsiTheme="minorHAnsi"/>
          <w:bCs/>
          <w:color w:val="000000"/>
        </w:rPr>
        <w:t xml:space="preserve">(PROFILO: SPECIALISTA ICT PROGRAMMATORE). </w:t>
      </w:r>
      <w:r w:rsidRPr="00E03552">
        <w:rPr>
          <w:rFonts w:asciiTheme="minorHAnsi" w:hAnsiTheme="minorHAnsi" w:cs="Arial"/>
          <w:bCs/>
        </w:rPr>
        <w:t>BANDO N. 3/2020.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E03552">
        <w:rPr>
          <w:rFonts w:cs="Arial"/>
        </w:rPr>
        <w:t>A tal fine dichiara:</w:t>
      </w:r>
    </w:p>
    <w:p w14:paraId="5DCFDCEF" w14:textId="77777777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7389AA0" w14:textId="77777777" w:rsidR="00BF29E8" w:rsidRPr="003143E4" w:rsidRDefault="00BF29E8" w:rsidP="00EB30C2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3143E4">
        <w:rPr>
          <w:rFonts w:cs="Arial"/>
        </w:rPr>
        <w:t>codice di procedura civile</w:t>
      </w:r>
      <w:proofErr w:type="gramEnd"/>
      <w:r w:rsidRPr="003143E4">
        <w:rPr>
          <w:rStyle w:val="Rimandonotaapidipagina"/>
          <w:rFonts w:cs="Arial"/>
        </w:rPr>
        <w:footnoteReference w:id="1"/>
      </w:r>
      <w:r w:rsidRPr="003143E4">
        <w:rPr>
          <w:rFonts w:cs="Arial"/>
        </w:rPr>
        <w:t>;</w:t>
      </w:r>
    </w:p>
    <w:p w14:paraId="1190B7BB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77777777" w:rsidR="00BF6C35" w:rsidRPr="00E03552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di tre anni dalla data di pubblicazione del bando di selezione, e che il rapporto di servizio non è stato </w:t>
      </w:r>
      <w:r w:rsidR="005E383A" w:rsidRPr="00E03552">
        <w:rPr>
          <w:rFonts w:cs="Arial"/>
        </w:rPr>
        <w:t>risolto per motivi disciplinari, per ragioni di salute o per decadenza dall’impiego</w:t>
      </w:r>
      <w:r w:rsidR="00284E31" w:rsidRPr="00E03552">
        <w:rPr>
          <w:rFonts w:cs="Arial"/>
        </w:rPr>
        <w:t xml:space="preserve"> </w:t>
      </w:r>
      <w:r w:rsidRPr="00E03552">
        <w:rPr>
          <w:rFonts w:cs="Arial"/>
        </w:rPr>
        <w:t xml:space="preserve">comunque determinata; </w:t>
      </w:r>
    </w:p>
    <w:p w14:paraId="149B8AFA" w14:textId="367105F9" w:rsidR="00BF29E8" w:rsidRPr="00E03552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E03552">
        <w:rPr>
          <w:rFonts w:cs="Arial"/>
        </w:rPr>
        <w:t xml:space="preserve">di essere immediatamente disponibile a ricoprire l’incarico e allo svolgimento dello stesso in modo da </w:t>
      </w:r>
      <w:r w:rsidR="00501BBF" w:rsidRPr="00E03552">
        <w:rPr>
          <w:rFonts w:cs="Arial"/>
        </w:rPr>
        <w:t>poter</w:t>
      </w:r>
      <w:r w:rsidRPr="00E03552">
        <w:rPr>
          <w:rFonts w:cs="Arial"/>
        </w:rPr>
        <w:t xml:space="preserve"> concludere le operazioni di selezione rimesse alla commissione </w:t>
      </w:r>
      <w:r w:rsidR="00501BBF" w:rsidRPr="00E03552">
        <w:rPr>
          <w:rFonts w:cs="Arial"/>
        </w:rPr>
        <w:t>esaminatrice</w:t>
      </w:r>
      <w:r w:rsidRPr="00E03552">
        <w:rPr>
          <w:rFonts w:cs="Arial"/>
        </w:rPr>
        <w:t xml:space="preserve"> entro il giorno </w:t>
      </w:r>
      <w:r w:rsidR="001B1995" w:rsidRPr="00E03552">
        <w:rPr>
          <w:rFonts w:cs="Arial"/>
        </w:rPr>
        <w:t>30 aprile 2021</w:t>
      </w:r>
      <w:r w:rsidRPr="00E03552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lastRenderedPageBreak/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7618C16B" w14:textId="171530D0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__________________________________;</w:t>
      </w:r>
    </w:p>
    <w:p w14:paraId="1241D7C3" w14:textId="6E989F3F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__________________________________;</w:t>
      </w:r>
    </w:p>
    <w:p w14:paraId="03A57587" w14:textId="7A537EA1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702DE963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________________________________________________________;</w:t>
      </w:r>
    </w:p>
    <w:p w14:paraId="7015B1F2" w14:textId="2718FFA2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1D578FA3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23BB7FAF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7C7A0775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lastRenderedPageBreak/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60DAED31" w14:textId="77777777" w:rsidR="00B83329" w:rsidRPr="003143E4" w:rsidRDefault="00B83329" w:rsidP="00BF29E8"/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08F5D2F9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9AB5D71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1E2CA0BA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311ECFE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061A533F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3AF83D34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6050B8E6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13D23490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02372619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A2106"/>
    <w:rsid w:val="000B69D5"/>
    <w:rsid w:val="000C2362"/>
    <w:rsid w:val="000C35E8"/>
    <w:rsid w:val="000E086B"/>
    <w:rsid w:val="000E47F8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57A1D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25142"/>
    <w:rsid w:val="00826A63"/>
    <w:rsid w:val="00830628"/>
    <w:rsid w:val="008501DA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E2D7D"/>
    <w:rsid w:val="00DE7BC9"/>
    <w:rsid w:val="00DF5215"/>
    <w:rsid w:val="00E021E8"/>
    <w:rsid w:val="00E03552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7368B"/>
    <w:rsid w:val="00E83948"/>
    <w:rsid w:val="00E846FD"/>
    <w:rsid w:val="00EA00D8"/>
    <w:rsid w:val="00EA4EF9"/>
    <w:rsid w:val="00EB1F65"/>
    <w:rsid w:val="00EB30C2"/>
    <w:rsid w:val="00EB3205"/>
    <w:rsid w:val="00EC222D"/>
    <w:rsid w:val="00EC4B9C"/>
    <w:rsid w:val="00EC77D9"/>
    <w:rsid w:val="00EC7B91"/>
    <w:rsid w:val="00EE0AE8"/>
    <w:rsid w:val="00EF3F2F"/>
    <w:rsid w:val="00EF4B88"/>
    <w:rsid w:val="00EF5B26"/>
    <w:rsid w:val="00EF7FB2"/>
    <w:rsid w:val="00F039FD"/>
    <w:rsid w:val="00F2530C"/>
    <w:rsid w:val="00F3068A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6801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4" Type="http://schemas.openxmlformats.org/officeDocument/2006/relationships/header" Target="header3.xml"/><Relationship Id="rId9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EB8EDD-3FC0-46C4-A23E-1E1586805EF8}"/>
</file>

<file path=customXml/itemProps2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6</Pages>
  <Words>2245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15018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Maela Vidmar</cp:lastModifiedBy>
  <cp:revision>3</cp:revision>
  <cp:lastPrinted>2019-04-04T14:52:00Z</cp:lastPrinted>
  <dcterms:created xsi:type="dcterms:W3CDTF">2021-01-27T12:23:00Z</dcterms:created>
  <dcterms:modified xsi:type="dcterms:W3CDTF">2021-01-27T12:24:00Z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