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AC22BF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45679C3C" w14:textId="77777777" w:rsidR="00CE6F61" w:rsidRDefault="00CE6F61" w:rsidP="00CE6F61">
      <w:pPr>
        <w:pStyle w:val="Corpotesto"/>
        <w:spacing w:after="120" w:line="260" w:lineRule="exact"/>
        <w:ind w:right="-35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879E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CONCORSO PUBBLICO, PER</w:t>
      </w: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  <w:r w:rsidRPr="00A879E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TITOLI</w:t>
      </w:r>
      <w:r w:rsidRPr="00FB28E5">
        <w:t xml:space="preserve"> </w:t>
      </w:r>
      <w:r w:rsidRPr="00FB28E5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ED ESAMI, PER L’ASSUNZIONE CON CONTRATTO DI LAVORO </w:t>
      </w:r>
      <w:r w:rsidRPr="00A879E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SUBORDINATO A TEMPO PIENO E </w:t>
      </w:r>
      <w:r w:rsidRPr="00191C24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INDETERMINATO DI N.</w:t>
      </w: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4 RICERCATORI</w:t>
      </w:r>
      <w:r w:rsidRPr="00191C24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DI </w:t>
      </w:r>
      <w:r w:rsidRPr="006063AB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III </w:t>
      </w:r>
      <w:r w:rsidRPr="00FB28E5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LIVELLO PROFESSIONALE </w:t>
      </w:r>
      <w:r w:rsidRPr="00191C24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DEL C.C.N.L. ISTRUZIONE E </w:t>
      </w:r>
      <w:r w:rsidRPr="00F737D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RICERCA</w:t>
      </w: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. </w:t>
      </w:r>
      <w:r w:rsidRPr="00F737D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BANDO N</w:t>
      </w:r>
      <w:r w:rsidRPr="00A35D0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. </w:t>
      </w: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6</w:t>
      </w:r>
      <w:r w:rsidRPr="00A35D0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/2024</w:t>
      </w:r>
      <w:bookmarkStart w:id="0" w:name="_Hlk147938524"/>
      <w:r w:rsidRPr="00FB726A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.</w:t>
      </w:r>
    </w:p>
    <w:p w14:paraId="32E1783F" w14:textId="77777777" w:rsidR="00CE6F61" w:rsidRPr="006D4DF3" w:rsidRDefault="00CE6F61" w:rsidP="00CE6F61">
      <w:pPr>
        <w:pStyle w:val="Corpotesto"/>
        <w:spacing w:after="120" w:line="260" w:lineRule="exact"/>
        <w:ind w:right="-35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6D4D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PROFILO A)</w:t>
      </w:r>
      <w:bookmarkEnd w:id="0"/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  <w:r w:rsidRPr="006D4D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2 POSIZIONI DATA SCIENCE/DATA ENGINEERING PER </w:t>
      </w:r>
      <w:r w:rsidRPr="006D4DF3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LE LIFE SCIENCE.</w:t>
      </w:r>
      <w:r w:rsidRPr="006D4D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</w:p>
    <w:p w14:paraId="0ECEE98C" w14:textId="77777777" w:rsidR="00CE6F61" w:rsidRPr="000929B7" w:rsidRDefault="00CE6F61" w:rsidP="00CE6F61">
      <w:pPr>
        <w:pStyle w:val="Corpotesto"/>
        <w:spacing w:after="120" w:line="260" w:lineRule="exact"/>
        <w:ind w:right="-35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bookmarkStart w:id="1" w:name="_Hlk147938544"/>
      <w:r w:rsidRPr="006D4D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PROFILO B) </w:t>
      </w:r>
      <w:bookmarkEnd w:id="1"/>
      <w:r w:rsidRPr="006D4D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2 POSIZIONI DATA SCIENCE/DATA ENGINEERING PER </w:t>
      </w:r>
      <w:r w:rsidRPr="006D4DF3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LE SCIENZE DEI MATERIALI</w:t>
      </w:r>
      <w:r w:rsidRPr="006D4DF3">
        <w:rPr>
          <w:rStyle w:val="eop"/>
          <w:bCs/>
        </w:rPr>
        <w:t>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lastRenderedPageBreak/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5A29EB3C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D07447">
        <w:rPr>
          <w:rFonts w:cs="Arial"/>
          <w:u w:val="single"/>
        </w:rPr>
        <w:t>tre</w:t>
      </w:r>
      <w:r w:rsidR="00C93FA5" w:rsidRPr="00F05DBD">
        <w:rPr>
          <w:rFonts w:cs="Arial"/>
          <w:u w:val="single"/>
        </w:rPr>
        <w:t xml:space="preserve">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72645698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9C6786" w:rsidRPr="009C6786">
        <w:rPr>
          <w:rFonts w:cs="Arial"/>
        </w:rPr>
        <w:t xml:space="preserve">luglio </w:t>
      </w:r>
      <w:r w:rsidR="00AD646F" w:rsidRPr="009C6786">
        <w:rPr>
          <w:rFonts w:cs="Arial"/>
        </w:rPr>
        <w:t>2022</w:t>
      </w:r>
      <w:r w:rsidR="00CA6C1D" w:rsidRPr="003A5DD7">
        <w:rPr>
          <w:rFonts w:cs="Arial"/>
        </w:rPr>
        <w:t>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2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2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3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3"/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4400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4764"/>
    <w:rsid w:val="00C96A8A"/>
    <w:rsid w:val="00CA2D1A"/>
    <w:rsid w:val="00CA6C1D"/>
    <w:rsid w:val="00CE4978"/>
    <w:rsid w:val="00CE6F61"/>
    <w:rsid w:val="00CF03FE"/>
    <w:rsid w:val="00D03FFE"/>
    <w:rsid w:val="00D07447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D4C9C8-2E33-4D45-A80C-1FE850E4D595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24</TotalTime>
  <Pages>5</Pages>
  <Words>2064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13803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9</cp:revision>
  <cp:lastPrinted>2021-10-01T10:38:00Z</cp:lastPrinted>
  <dcterms:created xsi:type="dcterms:W3CDTF">2022-11-11T09:37:00Z</dcterms:created>
  <dcterms:modified xsi:type="dcterms:W3CDTF">2024-10-07T11:11:00Z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