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AC22BF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4C663E5A" w14:textId="7491E6AF" w:rsidR="00370569" w:rsidRPr="00370569" w:rsidRDefault="00370569" w:rsidP="0037056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70569">
        <w:rPr>
          <w:rStyle w:val="normaltextrun"/>
          <w:rFonts w:ascii="Calibri" w:hAnsi="Calibri" w:cs="Calibri"/>
        </w:rPr>
        <w:t>SELEZIONE PUBBLICA, PER TITOLI ED ESAMI,</w:t>
      </w:r>
      <w:r w:rsidRPr="00370569">
        <w:rPr>
          <w:rStyle w:val="eop"/>
          <w:rFonts w:ascii="Calibri" w:hAnsi="Calibri" w:cs="Calibri"/>
        </w:rPr>
        <w:t> </w:t>
      </w:r>
      <w:r w:rsidRPr="00370569">
        <w:rPr>
          <w:rStyle w:val="normaltextrun"/>
          <w:rFonts w:ascii="Calibri" w:hAnsi="Calibri" w:cs="Calibri"/>
        </w:rPr>
        <w:t xml:space="preserve">PER L’ASSUNZIONE, CON CONTRATTO A TEMPO DETERMINATO DI 10 POSIZIONI DI RICERCATORI DI III LIVELLO PROFESSIONALE DEL C.C.N.L. ISTRUZIONE E RICERCA SUDDIVISE TRA 7 POSIZIONI A VALERE SUL PROGETTO PNRR – </w:t>
      </w:r>
      <w:r w:rsidRPr="00370569">
        <w:rPr>
          <w:rStyle w:val="normaltextrun"/>
          <w:rFonts w:ascii="Calibri" w:hAnsi="Calibri" w:cs="Calibri"/>
          <w:i/>
          <w:iCs/>
        </w:rPr>
        <w:t>PRP@CERIC</w:t>
      </w:r>
      <w:r w:rsidRPr="00370569">
        <w:rPr>
          <w:rStyle w:val="normaltextrun"/>
          <w:rFonts w:ascii="Calibri" w:hAnsi="Calibri" w:cs="Calibri"/>
        </w:rPr>
        <w:t xml:space="preserve"> CUP J97G22000400006, 1 POSIZIONE A VALERE SUL PROGETTO PNRR - </w:t>
      </w:r>
      <w:r w:rsidRPr="00370569">
        <w:rPr>
          <w:rStyle w:val="normaltextrun"/>
          <w:rFonts w:ascii="Calibri" w:hAnsi="Calibri" w:cs="Calibri"/>
          <w:i/>
          <w:iCs/>
        </w:rPr>
        <w:t>NFFA-DI</w:t>
      </w:r>
      <w:r w:rsidRPr="00370569">
        <w:rPr>
          <w:rStyle w:val="normaltextrun"/>
          <w:rFonts w:ascii="Calibri" w:hAnsi="Calibri" w:cs="Calibri"/>
        </w:rPr>
        <w:t xml:space="preserve"> CUP B53C22004310006 E 2 POSIZIONI A VALERE SUL PROGETTO PNR </w:t>
      </w:r>
      <w:r w:rsidRPr="00370569">
        <w:rPr>
          <w:rStyle w:val="normaltextrun"/>
          <w:rFonts w:ascii="Calibri" w:hAnsi="Calibri" w:cs="Calibri"/>
          <w:i/>
          <w:iCs/>
        </w:rPr>
        <w:t>FAIR-BY-DESIGN</w:t>
      </w:r>
      <w:r w:rsidRPr="00370569">
        <w:rPr>
          <w:rStyle w:val="normaltextrun"/>
          <w:rFonts w:ascii="Calibri" w:hAnsi="Calibri" w:cs="Calibri"/>
        </w:rPr>
        <w:t xml:space="preserve"> CUP J95F21002830001.</w:t>
      </w:r>
      <w:r w:rsidRPr="00370569">
        <w:rPr>
          <w:rStyle w:val="eop"/>
          <w:rFonts w:ascii="Calibri" w:hAnsi="Calibri" w:cs="Calibri"/>
        </w:rPr>
        <w:t> </w:t>
      </w:r>
    </w:p>
    <w:p w14:paraId="6554D28C" w14:textId="1D0EB71E" w:rsidR="00A43F6B" w:rsidRPr="00370569" w:rsidRDefault="00A43F6B" w:rsidP="00A43F6B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</w:rPr>
      </w:pPr>
      <w:r w:rsidRPr="00370569">
        <w:rPr>
          <w:rFonts w:asciiTheme="minorHAnsi" w:hAnsiTheme="minorHAnsi" w:cstheme="minorHAnsi"/>
          <w:b/>
        </w:rPr>
        <w:t>RIFERIMENTO BANDO TD2/2023</w:t>
      </w:r>
      <w:r w:rsidR="00AC22BF">
        <w:rPr>
          <w:rFonts w:asciiTheme="minorHAnsi" w:hAnsiTheme="minorHAnsi" w:cstheme="minorHAnsi"/>
          <w:b/>
        </w:rPr>
        <w:t>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>di essere nato/a a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lastRenderedPageBreak/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77777777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F05DBD">
        <w:rPr>
          <w:rFonts w:cs="Arial"/>
          <w:u w:val="single"/>
        </w:rPr>
        <w:t xml:space="preserve">quattro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72645698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</w:t>
      </w:r>
      <w:r w:rsidRPr="009C6786">
        <w:rPr>
          <w:rFonts w:cs="Arial"/>
        </w:rPr>
        <w:t xml:space="preserve">entro </w:t>
      </w:r>
      <w:r w:rsidR="00E17ADD" w:rsidRPr="009C6786">
        <w:rPr>
          <w:rFonts w:cs="Arial"/>
        </w:rPr>
        <w:t xml:space="preserve">il mese di </w:t>
      </w:r>
      <w:r w:rsidR="009C6786" w:rsidRPr="009C6786">
        <w:rPr>
          <w:rFonts w:cs="Arial"/>
        </w:rPr>
        <w:t xml:space="preserve">luglio </w:t>
      </w:r>
      <w:r w:rsidR="00AD646F" w:rsidRPr="009C6786">
        <w:rPr>
          <w:rFonts w:cs="Arial"/>
        </w:rPr>
        <w:t>2022</w:t>
      </w:r>
      <w:r w:rsidR="00CA6C1D" w:rsidRPr="003A5DD7">
        <w:rPr>
          <w:rFonts w:cs="Arial"/>
        </w:rPr>
        <w:t>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1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1"/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99A949-0DB4-4C23-BA85-2591BF1809E7}"/>
</file>

<file path=customXml/itemProps3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22</TotalTime>
  <Pages>5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13872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7</cp:revision>
  <cp:lastPrinted>2021-10-01T10:38:00Z</cp:lastPrinted>
  <dcterms:created xsi:type="dcterms:W3CDTF">2022-11-11T09:37:00Z</dcterms:created>
  <dcterms:modified xsi:type="dcterms:W3CDTF">2023-03-15T09:08:00Z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