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3F51F" w14:textId="1A85AACB" w:rsidR="00FB237F" w:rsidRPr="0058399B" w:rsidRDefault="00FB237F" w:rsidP="00FB237F">
      <w:pPr>
        <w:spacing w:after="240" w:line="260" w:lineRule="exact"/>
        <w:jc w:val="both"/>
        <w:rPr>
          <w:rFonts w:asciiTheme="minorHAnsi" w:hAnsiTheme="minorHAnsi"/>
          <w:i/>
        </w:rPr>
      </w:pPr>
      <w:r w:rsidRPr="00EA05F1">
        <w:rPr>
          <w:rFonts w:asciiTheme="minorHAnsi" w:hAnsiTheme="minorHAnsi"/>
          <w:b/>
          <w:u w:val="single"/>
        </w:rPr>
        <w:t xml:space="preserve">ALLEGATO N. </w:t>
      </w:r>
      <w:r w:rsidR="00B95F27">
        <w:rPr>
          <w:rFonts w:asciiTheme="minorHAnsi" w:hAnsiTheme="minorHAnsi"/>
          <w:b/>
          <w:u w:val="single"/>
        </w:rPr>
        <w:t>1</w:t>
      </w:r>
      <w:r w:rsidRPr="00EA05F1">
        <w:rPr>
          <w:rFonts w:asciiTheme="minorHAnsi" w:hAnsiTheme="minorHAnsi"/>
        </w:rPr>
        <w:t xml:space="preserve">   </w:t>
      </w:r>
      <w:r w:rsidRPr="00EA05F1">
        <w:rPr>
          <w:rFonts w:asciiTheme="minorHAnsi" w:hAnsiTheme="minorHAnsi"/>
          <w:i/>
        </w:rPr>
        <w:t xml:space="preserve">Facsimile della domanda di </w:t>
      </w:r>
      <w:r w:rsidRPr="0058399B">
        <w:rPr>
          <w:rFonts w:asciiTheme="minorHAnsi" w:hAnsiTheme="minorHAnsi"/>
          <w:i/>
        </w:rPr>
        <w:t>ammissione alla selezione.</w:t>
      </w:r>
    </w:p>
    <w:p w14:paraId="34BF7024" w14:textId="5956648C" w:rsidR="00FB237F" w:rsidRPr="0058399B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58399B">
        <w:rPr>
          <w:rFonts w:asciiTheme="minorHAnsi" w:hAnsiTheme="minorHAnsi"/>
        </w:rPr>
        <w:t xml:space="preserve">All’Area di </w:t>
      </w:r>
      <w:r w:rsidR="0058399B" w:rsidRPr="0058399B">
        <w:rPr>
          <w:rFonts w:asciiTheme="minorHAnsi" w:hAnsiTheme="minorHAnsi"/>
        </w:rPr>
        <w:t>r</w:t>
      </w:r>
      <w:r w:rsidRPr="0058399B">
        <w:rPr>
          <w:rFonts w:asciiTheme="minorHAnsi" w:hAnsiTheme="minorHAnsi"/>
        </w:rPr>
        <w:t xml:space="preserve">icerca </w:t>
      </w:r>
      <w:r w:rsidR="0058399B" w:rsidRPr="0058399B">
        <w:rPr>
          <w:rFonts w:asciiTheme="minorHAnsi" w:hAnsiTheme="minorHAnsi"/>
        </w:rPr>
        <w:t>s</w:t>
      </w:r>
      <w:r w:rsidRPr="0058399B">
        <w:rPr>
          <w:rFonts w:asciiTheme="minorHAnsi" w:hAnsiTheme="minorHAnsi"/>
        </w:rPr>
        <w:t xml:space="preserve">cientifica e </w:t>
      </w:r>
      <w:r w:rsidR="0058399B" w:rsidRPr="0058399B">
        <w:rPr>
          <w:rFonts w:asciiTheme="minorHAnsi" w:hAnsiTheme="minorHAnsi"/>
        </w:rPr>
        <w:t>t</w:t>
      </w:r>
      <w:r w:rsidRPr="0058399B">
        <w:rPr>
          <w:rFonts w:asciiTheme="minorHAnsi" w:hAnsiTheme="minorHAnsi"/>
        </w:rPr>
        <w:t>ecnologica di Trieste</w:t>
      </w:r>
    </w:p>
    <w:p w14:paraId="2F3DF2AA" w14:textId="77777777" w:rsidR="00FB237F" w:rsidRPr="0058399B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58399B">
        <w:rPr>
          <w:rFonts w:asciiTheme="minorHAnsi" w:hAnsiTheme="minorHAnsi"/>
        </w:rPr>
        <w:t>Area Science Park</w:t>
      </w:r>
    </w:p>
    <w:p w14:paraId="76933893" w14:textId="6E875ED7" w:rsidR="00FB237F" w:rsidRPr="0058399B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58399B">
        <w:rPr>
          <w:rFonts w:asciiTheme="minorHAnsi" w:hAnsiTheme="minorHAnsi"/>
        </w:rPr>
        <w:t>Ufficio Risorse Umane</w:t>
      </w:r>
    </w:p>
    <w:p w14:paraId="08EE50EC" w14:textId="77777777" w:rsidR="00FB237F" w:rsidRPr="0058399B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58399B">
        <w:rPr>
          <w:rFonts w:asciiTheme="minorHAnsi" w:hAnsiTheme="minorHAnsi"/>
        </w:rPr>
        <w:t>Padriciano</w:t>
      </w:r>
      <w:proofErr w:type="spellEnd"/>
      <w:r w:rsidRPr="0058399B">
        <w:rPr>
          <w:rFonts w:asciiTheme="minorHAnsi" w:hAnsiTheme="minorHAnsi"/>
        </w:rPr>
        <w:t>, 99</w:t>
      </w:r>
    </w:p>
    <w:p w14:paraId="39A32867" w14:textId="77777777" w:rsidR="00FB237F" w:rsidRPr="0058399B" w:rsidRDefault="00FB237F" w:rsidP="00FB237F">
      <w:pPr>
        <w:spacing w:after="120" w:line="260" w:lineRule="exact"/>
        <w:ind w:left="4395"/>
        <w:rPr>
          <w:rFonts w:asciiTheme="minorHAnsi" w:hAnsiTheme="minorHAnsi"/>
        </w:rPr>
      </w:pPr>
      <w:r w:rsidRPr="0058399B">
        <w:rPr>
          <w:rFonts w:asciiTheme="minorHAnsi" w:hAnsiTheme="minorHAnsi"/>
        </w:rPr>
        <w:t>34149 TRIESTE</w:t>
      </w:r>
    </w:p>
    <w:p w14:paraId="4351D9E0" w14:textId="77777777" w:rsidR="00FB237F" w:rsidRPr="0058399B" w:rsidRDefault="00FB237F" w:rsidP="00FB237F">
      <w:pPr>
        <w:spacing w:after="120" w:line="260" w:lineRule="exact"/>
        <w:jc w:val="both"/>
        <w:rPr>
          <w:rFonts w:asciiTheme="minorHAnsi" w:hAnsiTheme="minorHAnsi"/>
        </w:rPr>
      </w:pPr>
      <w:r w:rsidRPr="0058399B">
        <w:rPr>
          <w:rFonts w:asciiTheme="minorHAnsi" w:hAnsiTheme="minorHAnsi"/>
        </w:rPr>
        <w:t>Il/La sottoscritto/a (nome e cognome) …………….................................................</w:t>
      </w:r>
      <w:r w:rsidR="007F68DD" w:rsidRPr="0058399B">
        <w:rPr>
          <w:rFonts w:asciiTheme="minorHAnsi" w:hAnsiTheme="minorHAnsi"/>
        </w:rPr>
        <w:t>.</w:t>
      </w:r>
      <w:r w:rsidRPr="0058399B">
        <w:rPr>
          <w:rFonts w:asciiTheme="minorHAnsi" w:hAnsiTheme="minorHAnsi"/>
        </w:rPr>
        <w:t xml:space="preserve">.......................................... </w:t>
      </w:r>
    </w:p>
    <w:p w14:paraId="362033C7" w14:textId="77777777" w:rsidR="00FB237F" w:rsidRPr="0058399B" w:rsidRDefault="00FB237F" w:rsidP="00F1496F">
      <w:pPr>
        <w:spacing w:before="60" w:after="60" w:line="260" w:lineRule="exact"/>
        <w:ind w:left="709" w:hanging="284"/>
        <w:jc w:val="center"/>
        <w:rPr>
          <w:rFonts w:asciiTheme="minorHAnsi" w:hAnsiTheme="minorHAnsi"/>
        </w:rPr>
      </w:pPr>
      <w:r w:rsidRPr="0058399B">
        <w:rPr>
          <w:rFonts w:asciiTheme="minorHAnsi" w:hAnsiTheme="minorHAnsi"/>
        </w:rPr>
        <w:t>CHIEDE</w:t>
      </w:r>
    </w:p>
    <w:p w14:paraId="7AFB5CDA" w14:textId="60A3304B" w:rsidR="00B95F27" w:rsidRPr="00B95F27" w:rsidRDefault="00FB237F" w:rsidP="00B95F27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58399B">
        <w:rPr>
          <w:rFonts w:asciiTheme="minorHAnsi" w:hAnsiTheme="minorHAnsi"/>
        </w:rPr>
        <w:t>di essere ammesso a partecipare</w:t>
      </w:r>
      <w:r w:rsidR="00B95F27" w:rsidRPr="0058399B">
        <w:rPr>
          <w:rFonts w:asciiTheme="minorHAnsi" w:hAnsiTheme="minorHAnsi"/>
        </w:rPr>
        <w:t xml:space="preserve"> alla</w:t>
      </w:r>
      <w:r w:rsidRPr="0058399B">
        <w:rPr>
          <w:rFonts w:asciiTheme="minorHAnsi" w:hAnsiTheme="minorHAnsi"/>
        </w:rPr>
        <w:t xml:space="preserve"> </w:t>
      </w:r>
      <w:r w:rsidR="00B95F27" w:rsidRPr="0058399B">
        <w:rPr>
          <w:rFonts w:asciiTheme="minorHAnsi" w:hAnsiTheme="minorHAnsi" w:cstheme="minorHAnsi"/>
        </w:rPr>
        <w:t>procedura selettiva</w:t>
      </w:r>
      <w:r w:rsidR="008E2043" w:rsidRPr="0058399B">
        <w:rPr>
          <w:rFonts w:asciiTheme="minorHAnsi" w:hAnsiTheme="minorHAnsi" w:cstheme="minorHAnsi"/>
        </w:rPr>
        <w:t>,</w:t>
      </w:r>
      <w:r w:rsidR="00B95F27" w:rsidRPr="0058399B">
        <w:rPr>
          <w:rFonts w:asciiTheme="minorHAnsi" w:hAnsiTheme="minorHAnsi" w:cstheme="minorHAnsi"/>
        </w:rPr>
        <w:t xml:space="preserve"> per titoli e colloquio</w:t>
      </w:r>
      <w:r w:rsidR="008E2043" w:rsidRPr="0058399B">
        <w:rPr>
          <w:rFonts w:asciiTheme="minorHAnsi" w:hAnsiTheme="minorHAnsi" w:cstheme="minorHAnsi"/>
        </w:rPr>
        <w:t>,</w:t>
      </w:r>
      <w:r w:rsidR="00B95F27" w:rsidRPr="0058399B">
        <w:rPr>
          <w:rFonts w:asciiTheme="minorHAnsi" w:hAnsiTheme="minorHAnsi" w:cstheme="minorHAnsi"/>
        </w:rPr>
        <w:t xml:space="preserve"> per la trasformazione di </w:t>
      </w:r>
      <w:r w:rsidR="008E2043" w:rsidRPr="0058399B">
        <w:rPr>
          <w:rFonts w:asciiTheme="minorHAnsi" w:hAnsiTheme="minorHAnsi" w:cstheme="minorHAnsi"/>
        </w:rPr>
        <w:t xml:space="preserve">n. 2 </w:t>
      </w:r>
      <w:r w:rsidR="00B95F27" w:rsidRPr="0058399B">
        <w:rPr>
          <w:rFonts w:asciiTheme="minorHAnsi" w:hAnsiTheme="minorHAnsi" w:cstheme="minorHAnsi"/>
        </w:rPr>
        <w:t>assegni di ricerca in rapport</w:t>
      </w:r>
      <w:r w:rsidR="008E2043" w:rsidRPr="0058399B">
        <w:rPr>
          <w:rFonts w:asciiTheme="minorHAnsi" w:hAnsiTheme="minorHAnsi" w:cstheme="minorHAnsi"/>
        </w:rPr>
        <w:t>i</w:t>
      </w:r>
      <w:r w:rsidR="00B95F27" w:rsidRPr="0058399B">
        <w:rPr>
          <w:rFonts w:asciiTheme="minorHAnsi" w:hAnsiTheme="minorHAnsi" w:cstheme="minorHAnsi"/>
        </w:rPr>
        <w:t xml:space="preserve"> di lavoro a tempo indeterminato</w:t>
      </w:r>
      <w:r w:rsidR="008E2043" w:rsidRPr="0058399B">
        <w:rPr>
          <w:rFonts w:asciiTheme="minorHAnsi" w:hAnsiTheme="minorHAnsi" w:cstheme="minorHAnsi"/>
        </w:rPr>
        <w:t xml:space="preserve">, profilo professionale di tecnologo di III livello del C.C.N.L. degli E.P.R, </w:t>
      </w:r>
      <w:r w:rsidR="00B95F27" w:rsidRPr="0058399B">
        <w:rPr>
          <w:rFonts w:asciiTheme="minorHAnsi" w:hAnsiTheme="minorHAnsi" w:cstheme="minorHAnsi"/>
        </w:rPr>
        <w:t>ai sensi dell’art. 12-bis del D.</w:t>
      </w:r>
      <w:r w:rsidR="008E2043" w:rsidRPr="0058399B">
        <w:rPr>
          <w:rFonts w:asciiTheme="minorHAnsi" w:hAnsiTheme="minorHAnsi" w:cstheme="minorHAnsi"/>
        </w:rPr>
        <w:t xml:space="preserve"> L</w:t>
      </w:r>
      <w:r w:rsidR="00B95F27" w:rsidRPr="0058399B">
        <w:rPr>
          <w:rFonts w:asciiTheme="minorHAnsi" w:hAnsiTheme="minorHAnsi" w:cstheme="minorHAnsi"/>
        </w:rPr>
        <w:t>gs</w:t>
      </w:r>
      <w:r w:rsidR="008E2043" w:rsidRPr="0058399B">
        <w:rPr>
          <w:rFonts w:asciiTheme="minorHAnsi" w:hAnsiTheme="minorHAnsi" w:cstheme="minorHAnsi"/>
        </w:rPr>
        <w:t>.</w:t>
      </w:r>
      <w:r w:rsidR="00B95F27" w:rsidRPr="0058399B">
        <w:rPr>
          <w:rFonts w:asciiTheme="minorHAnsi" w:hAnsiTheme="minorHAnsi" w:cstheme="minorHAnsi"/>
        </w:rPr>
        <w:t xml:space="preserve"> 25 novembre 201</w:t>
      </w:r>
      <w:r w:rsidR="008E2043" w:rsidRPr="0058399B">
        <w:rPr>
          <w:rFonts w:asciiTheme="minorHAnsi" w:hAnsiTheme="minorHAnsi" w:cstheme="minorHAnsi"/>
        </w:rPr>
        <w:t xml:space="preserve">, n. 218. </w:t>
      </w:r>
      <w:r w:rsidR="00B95F27" w:rsidRPr="0058399B">
        <w:rPr>
          <w:rFonts w:asciiTheme="minorHAnsi" w:hAnsiTheme="minorHAnsi" w:cstheme="minorHAnsi"/>
        </w:rPr>
        <w:t xml:space="preserve">Riferimento </w:t>
      </w:r>
      <w:r w:rsidR="00B95F27" w:rsidRPr="0058399B">
        <w:rPr>
          <w:rFonts w:asciiTheme="minorHAnsi" w:hAnsiTheme="minorHAnsi" w:cstheme="minorHAnsi"/>
          <w:b/>
          <w:bCs/>
        </w:rPr>
        <w:t>bando AT1/2020</w:t>
      </w:r>
    </w:p>
    <w:p w14:paraId="79553B83" w14:textId="18260485" w:rsidR="00B95F27" w:rsidRDefault="00B95F27" w:rsidP="00976CC6">
      <w:pPr>
        <w:pStyle w:val="Paragrafoelenco"/>
        <w:autoSpaceDE w:val="0"/>
        <w:autoSpaceDN w:val="0"/>
        <w:adjustRightInd w:val="0"/>
        <w:spacing w:after="120" w:line="260" w:lineRule="exact"/>
        <w:ind w:left="0"/>
        <w:contextualSpacing w:val="0"/>
        <w:jc w:val="both"/>
        <w:rPr>
          <w:rFonts w:asciiTheme="minorHAnsi" w:hAnsiTheme="minorHAnsi"/>
        </w:rPr>
      </w:pPr>
    </w:p>
    <w:p w14:paraId="1EEFE936" w14:textId="70477861" w:rsidR="00FB237F" w:rsidRDefault="00FB237F" w:rsidP="00FB237F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5FD32E4E" w14:textId="77777777" w:rsidR="00B95F27" w:rsidRDefault="00B95F27" w:rsidP="00B95F27">
      <w:pPr>
        <w:pStyle w:val="Paragrafoelenco"/>
        <w:numPr>
          <w:ilvl w:val="0"/>
          <w:numId w:val="6"/>
        </w:numPr>
        <w:spacing w:before="60" w:after="0" w:line="240" w:lineRule="auto"/>
        <w:ind w:left="425" w:hanging="426"/>
        <w:contextualSpacing w:val="0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nato/a in data ……………………. a ………</w:t>
      </w:r>
      <w:proofErr w:type="gramStart"/>
      <w:r w:rsidRPr="00EA05F1">
        <w:rPr>
          <w:rFonts w:asciiTheme="minorHAnsi" w:eastAsia="Book Antiqua" w:hAnsiTheme="minorHAnsi" w:cs="Book Antiqua"/>
        </w:rPr>
        <w:t>…….</w:t>
      </w:r>
      <w:proofErr w:type="gramEnd"/>
      <w:r w:rsidRPr="00EA05F1">
        <w:rPr>
          <w:rFonts w:asciiTheme="minorHAnsi" w:eastAsia="Book Antiqua" w:hAnsiTheme="minorHAnsi" w:cs="Book Antiqua"/>
        </w:rPr>
        <w:t>……………….......……………… (prov. ………….);</w:t>
      </w:r>
    </w:p>
    <w:p w14:paraId="43A43E4D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che il proprio codice fiscale è ………………</w:t>
      </w:r>
      <w:proofErr w:type="gramStart"/>
      <w:r w:rsidRPr="00EA05F1">
        <w:rPr>
          <w:rFonts w:asciiTheme="minorHAnsi" w:eastAsia="Book Antiqua" w:hAnsiTheme="minorHAnsi" w:cs="Book Antiqua"/>
        </w:rPr>
        <w:t>..........….</w:t>
      </w:r>
      <w:proofErr w:type="gramEnd"/>
      <w:r w:rsidRPr="00EA05F1">
        <w:rPr>
          <w:rFonts w:asciiTheme="minorHAnsi" w:eastAsia="Book Antiqua" w:hAnsiTheme="minorHAnsi" w:cs="Book Antiqua"/>
        </w:rPr>
        <w:t>……..………..……………………………;</w:t>
      </w:r>
    </w:p>
    <w:p w14:paraId="0EF6F342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 essere residente a …………………………………</w:t>
      </w:r>
      <w:proofErr w:type="gramStart"/>
      <w:r w:rsidRPr="00EA05F1">
        <w:rPr>
          <w:rFonts w:asciiTheme="minorHAnsi" w:hAnsiTheme="minorHAnsi"/>
        </w:rPr>
        <w:t>…….</w:t>
      </w:r>
      <w:proofErr w:type="gramEnd"/>
      <w:r w:rsidRPr="00EA05F1">
        <w:rPr>
          <w:rFonts w:asciiTheme="minorHAnsi" w:hAnsiTheme="minorHAnsi"/>
        </w:rPr>
        <w:t>…………… al seguente indirizzo postale</w:t>
      </w:r>
      <w:r>
        <w:rPr>
          <w:rFonts w:asciiTheme="minorHAnsi" w:hAnsiTheme="minorHAnsi"/>
        </w:rPr>
        <w:t xml:space="preserve"> </w:t>
      </w:r>
      <w:r w:rsidRPr="00EA05F1">
        <w:rPr>
          <w:rFonts w:asciiTheme="minorHAnsi" w:hAnsiTheme="minorHAnsi"/>
        </w:rPr>
        <w:t>…………………………………………………</w:t>
      </w:r>
      <w:proofErr w:type="gramStart"/>
      <w:r w:rsidRPr="00EA05F1">
        <w:rPr>
          <w:rFonts w:asciiTheme="minorHAnsi" w:hAnsiTheme="minorHAnsi"/>
        </w:rPr>
        <w:t>…….</w:t>
      </w:r>
      <w:proofErr w:type="gramEnd"/>
      <w:r w:rsidRPr="00EA05F1">
        <w:rPr>
          <w:rFonts w:asciiTheme="minorHAnsi" w:hAnsiTheme="minorHAnsi"/>
        </w:rPr>
        <w:t xml:space="preserve">…….………. </w:t>
      </w:r>
      <w:proofErr w:type="spellStart"/>
      <w:r w:rsidRPr="00EA05F1">
        <w:rPr>
          <w:rFonts w:asciiTheme="minorHAnsi" w:hAnsiTheme="minorHAnsi"/>
        </w:rPr>
        <w:t>cap</w:t>
      </w:r>
      <w:proofErr w:type="spellEnd"/>
      <w:proofErr w:type="gramStart"/>
      <w:r w:rsidRPr="00EA05F1">
        <w:rPr>
          <w:rFonts w:asciiTheme="minorHAnsi" w:hAnsiTheme="minorHAnsi"/>
        </w:rPr>
        <w:t xml:space="preserve"> ..</w:t>
      </w:r>
      <w:proofErr w:type="gramEnd"/>
      <w:r w:rsidRPr="00EA05F1">
        <w:rPr>
          <w:rFonts w:asciiTheme="minorHAnsi" w:hAnsiTheme="minorHAnsi"/>
        </w:rPr>
        <w:t xml:space="preserve">…………………. </w:t>
      </w:r>
      <w:r w:rsidRPr="00EA05F1">
        <w:rPr>
          <w:rFonts w:asciiTheme="minorHAnsi" w:eastAsia="Book Antiqua" w:hAnsiTheme="minorHAnsi" w:cs="Book Antiqua"/>
        </w:rPr>
        <w:t>(prov. ………….);</w:t>
      </w:r>
    </w:p>
    <w:p w14:paraId="32DED1F1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cittadino/a ……………</w:t>
      </w:r>
      <w:proofErr w:type="gramStart"/>
      <w:r w:rsidRPr="00EA05F1">
        <w:rPr>
          <w:rFonts w:asciiTheme="minorHAnsi" w:eastAsia="Book Antiqua" w:hAnsiTheme="minorHAnsi" w:cs="Book Antiqua"/>
        </w:rPr>
        <w:t>…….</w:t>
      </w:r>
      <w:proofErr w:type="gramEnd"/>
      <w:r w:rsidRPr="00EA05F1">
        <w:rPr>
          <w:rFonts w:asciiTheme="minorHAnsi" w:eastAsia="Book Antiqua" w:hAnsiTheme="minorHAnsi" w:cs="Book Antiqua"/>
        </w:rPr>
        <w:t xml:space="preserve">…………………………………..……………….…….…………………..….…….………..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1"/>
      </w:r>
      <w:r w:rsidRPr="00EA05F1">
        <w:rPr>
          <w:rFonts w:asciiTheme="minorHAnsi" w:eastAsia="Book Antiqua" w:hAnsiTheme="minorHAnsi" w:cs="Book Antiqua"/>
        </w:rPr>
        <w:t>;</w:t>
      </w:r>
    </w:p>
    <w:p w14:paraId="2928CF69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essere iscritto/a nelle liste elettorali del comune di …….................................................................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2"/>
      </w:r>
      <w:r w:rsidRPr="00EA05F1">
        <w:rPr>
          <w:rFonts w:asciiTheme="minorHAnsi" w:eastAsia="Book Antiqua" w:hAnsiTheme="minorHAnsi" w:cs="Book Antiqua"/>
        </w:rPr>
        <w:t>;</w:t>
      </w:r>
    </w:p>
    <w:p w14:paraId="1DA9C637" w14:textId="77777777" w:rsidR="00B95F27" w:rsidRPr="00A63F73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godere dei diritti civili e politici negli Stati di appartenenza;</w:t>
      </w:r>
    </w:p>
    <w:p w14:paraId="1525E202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non aver riportato condanne penali e di non avere procedimenti penali pendenti a proprio carico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3"/>
      </w:r>
      <w:r>
        <w:rPr>
          <w:rFonts w:asciiTheme="minorHAnsi" w:eastAsia="Book Antiqua" w:hAnsiTheme="minorHAnsi" w:cs="Book Antiqua"/>
        </w:rPr>
        <w:t>;</w:t>
      </w:r>
    </w:p>
    <w:p w14:paraId="695C18C7" w14:textId="77777777" w:rsidR="00B95F27" w:rsidRPr="00171757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171757">
        <w:rPr>
          <w:rFonts w:asciiTheme="minorHAnsi" w:eastAsia="Book Antiqua" w:hAnsiTheme="minorHAnsi" w:cs="Book Antiqua"/>
        </w:rPr>
        <w:t>di essere in possesso del titolo di studio richiesto alla lett. e) dell’art. 2 del presente bando, ovvero laurea in .............…………………….........................……........…......... conseguita in data ........................ presso l’Università di</w:t>
      </w:r>
      <w:proofErr w:type="gramStart"/>
      <w:r>
        <w:rPr>
          <w:rFonts w:asciiTheme="minorHAnsi" w:eastAsia="Book Antiqua" w:hAnsiTheme="minorHAnsi" w:cs="Book Antiqua"/>
        </w:rPr>
        <w:t xml:space="preserve"> </w:t>
      </w:r>
      <w:r w:rsidRPr="00171757">
        <w:rPr>
          <w:rFonts w:asciiTheme="minorHAnsi" w:eastAsia="Book Antiqua" w:hAnsiTheme="minorHAnsi" w:cs="Book Antiqua"/>
        </w:rPr>
        <w:t>….</w:t>
      </w:r>
      <w:proofErr w:type="gramEnd"/>
      <w:r w:rsidRPr="00171757">
        <w:rPr>
          <w:rFonts w:asciiTheme="minorHAnsi" w:eastAsia="Book Antiqua" w:hAnsiTheme="minorHAnsi" w:cs="Book Antiqua"/>
        </w:rPr>
        <w:t xml:space="preserve">.………................................………………………, tipologia di laurea …………………………..…………………….……………………….………..…...……………………………... </w:t>
      </w:r>
      <w:r w:rsidRPr="00171757">
        <w:rPr>
          <w:rFonts w:eastAsia="Book Antiqua" w:cs="Book Antiqua"/>
          <w:vertAlign w:val="superscript"/>
        </w:rPr>
        <w:footnoteReference w:id="4"/>
      </w:r>
      <w:r w:rsidRPr="00171757">
        <w:rPr>
          <w:rFonts w:asciiTheme="minorHAnsi" w:eastAsia="Book Antiqua" w:hAnsiTheme="minorHAnsi" w:cs="Book Antiqua"/>
        </w:rPr>
        <w:t>;</w:t>
      </w:r>
    </w:p>
    <w:p w14:paraId="0D2F7106" w14:textId="39E5BE9C" w:rsidR="00B95F27" w:rsidRPr="0058399B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58399B">
        <w:rPr>
          <w:rFonts w:asciiTheme="minorHAnsi" w:eastAsia="Book Antiqua" w:hAnsiTheme="minorHAnsi" w:cs="Book Antiqua"/>
        </w:rPr>
        <w:t xml:space="preserve">di aver svolto almeno </w:t>
      </w:r>
      <w:r w:rsidRPr="0058399B">
        <w:rPr>
          <w:rFonts w:asciiTheme="minorHAnsi" w:eastAsiaTheme="minorHAnsi" w:hAnsiTheme="minorHAnsi" w:cstheme="minorHAnsi"/>
        </w:rPr>
        <w:t>tre anni di attività</w:t>
      </w:r>
      <w:r w:rsidR="008E2043" w:rsidRPr="0058399B">
        <w:rPr>
          <w:rFonts w:asciiTheme="minorHAnsi" w:eastAsiaTheme="minorHAnsi" w:hAnsiTheme="minorHAnsi" w:cstheme="minorHAnsi"/>
        </w:rPr>
        <w:t xml:space="preserve"> di ricerca o tecnologiche, </w:t>
      </w:r>
      <w:r w:rsidRPr="0058399B">
        <w:rPr>
          <w:rFonts w:asciiTheme="minorHAnsi" w:eastAsiaTheme="minorHAnsi" w:hAnsiTheme="minorHAnsi" w:cstheme="minorHAnsi"/>
        </w:rPr>
        <w:t xml:space="preserve">anche non continuativi, negli ultimi cinque, con assegni di ricerca presso </w:t>
      </w:r>
      <w:r w:rsidRPr="0058399B">
        <w:rPr>
          <w:rFonts w:asciiTheme="minorHAnsi" w:hAnsiTheme="minorHAnsi" w:cstheme="minorHAnsi"/>
        </w:rPr>
        <w:t xml:space="preserve">l’Area di </w:t>
      </w:r>
      <w:r w:rsidR="0058399B" w:rsidRPr="0058399B">
        <w:rPr>
          <w:rFonts w:asciiTheme="minorHAnsi" w:hAnsiTheme="minorHAnsi" w:cstheme="minorHAnsi"/>
        </w:rPr>
        <w:t>r</w:t>
      </w:r>
      <w:r w:rsidRPr="0058399B">
        <w:rPr>
          <w:rFonts w:asciiTheme="minorHAnsi" w:hAnsiTheme="minorHAnsi" w:cstheme="minorHAnsi"/>
        </w:rPr>
        <w:t xml:space="preserve">icerca </w:t>
      </w:r>
      <w:r w:rsidR="0058399B" w:rsidRPr="0058399B">
        <w:rPr>
          <w:rFonts w:asciiTheme="minorHAnsi" w:hAnsiTheme="minorHAnsi" w:cstheme="minorHAnsi"/>
        </w:rPr>
        <w:t>s</w:t>
      </w:r>
      <w:r w:rsidRPr="0058399B">
        <w:rPr>
          <w:rFonts w:asciiTheme="minorHAnsi" w:hAnsiTheme="minorHAnsi" w:cstheme="minorHAnsi"/>
        </w:rPr>
        <w:t xml:space="preserve">cientifica e </w:t>
      </w:r>
      <w:r w:rsidR="0058399B" w:rsidRPr="0058399B">
        <w:rPr>
          <w:rFonts w:asciiTheme="minorHAnsi" w:hAnsiTheme="minorHAnsi" w:cstheme="minorHAnsi"/>
        </w:rPr>
        <w:t>t</w:t>
      </w:r>
      <w:r w:rsidRPr="0058399B">
        <w:rPr>
          <w:rFonts w:asciiTheme="minorHAnsi" w:hAnsiTheme="minorHAnsi" w:cstheme="minorHAnsi"/>
        </w:rPr>
        <w:t>ecnologica di Trieste – Area Science Park;</w:t>
      </w:r>
    </w:p>
    <w:p w14:paraId="700FA7C7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</w:t>
      </w:r>
      <w:r w:rsidRPr="00EA05F1">
        <w:rPr>
          <w:rFonts w:asciiTheme="minorHAnsi" w:eastAsia="Book Antiqua" w:hAnsiTheme="minorHAnsi" w:cs="Book Antiqua"/>
        </w:rPr>
        <w:lastRenderedPageBreak/>
        <w:t>invalidità insanabile, nonché di non essere stato interdetto dai pubblici uffici in base a sentenza passata in giudicato;</w:t>
      </w:r>
    </w:p>
    <w:p w14:paraId="23A46AC4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in regola con le norme concernenti gli obblighi militari (per i soli candidati di cittadinanza italiana);</w:t>
      </w:r>
    </w:p>
    <w:p w14:paraId="75A0A336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14:paraId="2EA24FCC" w14:textId="77777777" w:rsidR="00B95F27" w:rsidRPr="00171757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171757">
        <w:rPr>
          <w:rFonts w:asciiTheme="minorHAnsi" w:eastAsia="Book Antiqua" w:hAnsiTheme="minorHAnsi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anche in  </w:t>
      </w:r>
      <w:hyperlink r:id="rId12" w:history="1">
        <w:r w:rsidRPr="00171757">
          <w:rPr>
            <w:rFonts w:asciiTheme="minorHAnsi" w:eastAsia="Book Antiqua" w:hAnsiTheme="minorHAnsi" w:cs="Book Antiqua"/>
            <w:u w:val="single"/>
          </w:rPr>
          <w:t>https://www.areasciencepark.it/wp-content/uploads/titoli_di_preferenza.pdf</w:t>
        </w:r>
      </w:hyperlink>
      <w:r w:rsidRPr="00171757">
        <w:rPr>
          <w:rFonts w:asciiTheme="minorHAnsi" w:eastAsia="Book Antiqua" w:hAnsiTheme="minorHAnsi" w:cs="Book Antiqua"/>
        </w:rPr>
        <w:t xml:space="preserve"> </w:t>
      </w:r>
    </w:p>
    <w:p w14:paraId="23DBFE48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/>
        </w:rPr>
        <w:t>di essere in situazione di handicap ai sensi della legge n. 104/1992 e di avere necessità dei seguenti ausili:</w:t>
      </w:r>
      <w:r w:rsidRPr="00EA05F1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...................................................................................................................................................... </w:t>
      </w:r>
    </w:p>
    <w:p w14:paraId="49B6DA56" w14:textId="77777777" w:rsidR="00B95F27" w:rsidRPr="00EA05F1" w:rsidRDefault="00B95F27" w:rsidP="00B95F27">
      <w:pPr>
        <w:spacing w:before="60" w:after="0" w:line="240" w:lineRule="auto"/>
        <w:ind w:left="425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 w:cs="Arial"/>
        </w:rPr>
        <w:t>e/o dei seguenti tempi aggiuntivi ……………………………………………</w:t>
      </w:r>
      <w:proofErr w:type="gramStart"/>
      <w:r w:rsidRPr="00EA05F1">
        <w:rPr>
          <w:rFonts w:asciiTheme="minorHAnsi" w:hAnsiTheme="minorHAnsi" w:cs="Arial"/>
        </w:rPr>
        <w:t>…….</w:t>
      </w:r>
      <w:proofErr w:type="gramEnd"/>
      <w:r w:rsidRPr="00EA05F1">
        <w:rPr>
          <w:rFonts w:asciiTheme="minorHAnsi" w:hAnsiTheme="minorHAnsi" w:cs="Arial"/>
        </w:rPr>
        <w:t xml:space="preserve">.……………..……… in sede di </w:t>
      </w:r>
      <w:r>
        <w:rPr>
          <w:rFonts w:asciiTheme="minorHAnsi" w:hAnsiTheme="minorHAnsi" w:cs="Arial"/>
        </w:rPr>
        <w:t>colloquio</w:t>
      </w:r>
      <w:r w:rsidRPr="00EA05F1">
        <w:rPr>
          <w:rFonts w:asciiTheme="minorHAnsi" w:hAnsiTheme="minorHAnsi" w:cs="Arial"/>
        </w:rPr>
        <w:t xml:space="preserve"> in relazione allo specifico handicap: </w:t>
      </w:r>
      <w:proofErr w:type="gramStart"/>
      <w:r>
        <w:rPr>
          <w:rFonts w:asciiTheme="minorHAnsi" w:hAnsiTheme="minorHAnsi" w:cs="Arial"/>
        </w:rPr>
        <w:t xml:space="preserve"> </w:t>
      </w:r>
      <w:r w:rsidRPr="00EA05F1">
        <w:rPr>
          <w:rFonts w:asciiTheme="minorHAnsi" w:hAnsiTheme="minorHAnsi" w:cs="Arial"/>
        </w:rPr>
        <w:t>….</w:t>
      </w:r>
      <w:proofErr w:type="gramEnd"/>
      <w:r w:rsidRPr="00EA05F1">
        <w:rPr>
          <w:rFonts w:asciiTheme="minorHAnsi" w:hAnsiTheme="minorHAnsi" w:cs="Arial"/>
        </w:rPr>
        <w:t>.…..……………………………………………………….………..;</w:t>
      </w:r>
    </w:p>
    <w:p w14:paraId="06E2E857" w14:textId="139C350C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avere un grado di parentela o affinità fino al quarto grado compreso con i </w:t>
      </w:r>
      <w:r w:rsidRPr="0058399B">
        <w:rPr>
          <w:rFonts w:asciiTheme="minorHAnsi" w:eastAsia="Book Antiqua" w:hAnsiTheme="minorHAnsi" w:cs="Book Antiqua"/>
        </w:rPr>
        <w:t xml:space="preserve">direttori di </w:t>
      </w:r>
      <w:r w:rsidR="007816A9" w:rsidRPr="0058399B">
        <w:rPr>
          <w:rFonts w:asciiTheme="minorHAnsi" w:eastAsia="Book Antiqua" w:hAnsiTheme="minorHAnsi" w:cs="Book Antiqua"/>
        </w:rPr>
        <w:t>Struttura</w:t>
      </w:r>
      <w:r w:rsidRPr="00EA05F1">
        <w:rPr>
          <w:rFonts w:asciiTheme="minorHAnsi" w:eastAsia="Book Antiqua" w:hAnsiTheme="minorHAnsi" w:cs="Book Antiqua"/>
        </w:rPr>
        <w:t xml:space="preserve">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EA05F1">
          <w:rPr>
            <w:rStyle w:val="Collegamentoipertestuale"/>
            <w:rFonts w:eastAsia="Book Antiqua" w:cs="Book Antiqua"/>
          </w:rPr>
          <w:t>http://www.areascience park.it/amministrazione-trasparente</w:t>
        </w:r>
      </w:hyperlink>
      <w:r w:rsidRPr="00EA05F1">
        <w:rPr>
          <w:rFonts w:asciiTheme="minorHAnsi" w:eastAsia="Book Antiqua" w:hAnsiTheme="minorHAnsi" w:cs="Book Antiqua"/>
        </w:rPr>
        <w:t xml:space="preserve">); </w:t>
      </w:r>
    </w:p>
    <w:p w14:paraId="49F815F1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06A78">
        <w:rPr>
          <w:rFonts w:asciiTheme="minorHAnsi" w:eastAsia="Book Antiqua" w:hAnsiTheme="minorHAnsi" w:cs="Book Antiqua"/>
        </w:rPr>
        <w:t>di avere conoscenza di elementi di informatica</w:t>
      </w:r>
      <w:r w:rsidRPr="00EA05F1">
        <w:rPr>
          <w:rFonts w:asciiTheme="minorHAnsi" w:eastAsia="Book Antiqua" w:hAnsiTheme="minorHAnsi" w:cs="Book Antiqua"/>
        </w:rPr>
        <w:t xml:space="preserve"> di base e dei principali pacchetti applicativi;</w:t>
      </w:r>
    </w:p>
    <w:p w14:paraId="4D6E8B34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avere conoscenza della lingua inglese;</w:t>
      </w:r>
    </w:p>
    <w:p w14:paraId="24DF1CC3" w14:textId="77777777" w:rsidR="00B95F27" w:rsidRPr="00EA05F1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14:paraId="1E5F3AA3" w14:textId="69B42322" w:rsidR="00B95F27" w:rsidRDefault="00B95F27" w:rsidP="00B95F27">
      <w:pPr>
        <w:numPr>
          <w:ilvl w:val="0"/>
          <w:numId w:val="6"/>
        </w:numPr>
        <w:spacing w:before="60" w:after="0" w:line="240" w:lineRule="auto"/>
        <w:ind w:left="425" w:hanging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essere consapevole che ogni ulteriore comunicazione inerente </w:t>
      </w:r>
      <w:proofErr w:type="gramStart"/>
      <w:r w:rsidRPr="00EA05F1">
        <w:rPr>
          <w:rFonts w:asciiTheme="minorHAnsi" w:eastAsia="Book Antiqua" w:hAnsiTheme="minorHAnsi" w:cs="Book Antiqua"/>
        </w:rPr>
        <w:t>la</w:t>
      </w:r>
      <w:proofErr w:type="gramEnd"/>
      <w:r w:rsidRPr="00EA05F1">
        <w:rPr>
          <w:rFonts w:asciiTheme="minorHAnsi" w:eastAsia="Book Antiqua" w:hAnsiTheme="minorHAnsi" w:cs="Book Antiqua"/>
        </w:rPr>
        <w:t xml:space="preserve"> selezione sarà inoltrata dall’Amministrazione alla propria PEC</w:t>
      </w:r>
      <w:r>
        <w:rPr>
          <w:rFonts w:asciiTheme="minorHAnsi" w:eastAsia="Book Antiqua" w:hAnsiTheme="minorHAnsi" w:cs="Book Antiqua"/>
        </w:rPr>
        <w:t>.</w:t>
      </w:r>
    </w:p>
    <w:p w14:paraId="3EB4C451" w14:textId="77777777" w:rsidR="00B95F27" w:rsidRPr="00EA05F1" w:rsidRDefault="00B95F27" w:rsidP="00B95F27">
      <w:pPr>
        <w:spacing w:before="60" w:after="0" w:line="240" w:lineRule="auto"/>
        <w:ind w:left="-1"/>
        <w:jc w:val="both"/>
        <w:rPr>
          <w:rFonts w:asciiTheme="minorHAnsi" w:eastAsia="Book Antiqua" w:hAnsiTheme="minorHAnsi" w:cs="Book Antiqua"/>
        </w:rPr>
      </w:pPr>
    </w:p>
    <w:p w14:paraId="3A8A06E5" w14:textId="77777777" w:rsidR="00B95F27" w:rsidRPr="00B95F27" w:rsidRDefault="00B95F27" w:rsidP="00B95F27">
      <w:p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B95F27">
        <w:rPr>
          <w:rFonts w:asciiTheme="minorHAnsi" w:eastAsia="Book Antiqua" w:hAnsiTheme="minorHAnsi" w:cs="Book Antiqua"/>
        </w:rPr>
        <w:t>Il/La sottoscritto/a allega alla presente domanda di partecipazione i seguenti documenti:</w:t>
      </w:r>
    </w:p>
    <w:p w14:paraId="3EB224A7" w14:textId="77777777" w:rsidR="00B95F27" w:rsidRPr="00662E5B" w:rsidRDefault="00B95F27" w:rsidP="00B95F2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before="120" w:after="0" w:line="240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662E5B">
        <w:rPr>
          <w:rFonts w:asciiTheme="minorHAnsi" w:hAnsiTheme="minorHAnsi" w:cstheme="minorHAnsi"/>
        </w:rPr>
        <w:t>dichiarazione sostitutiva di atto di notorietà e/o di certificazione relativa al numero di mesi in cui si è stati titolari di assegni di ricerca e alla sede dell’attività (</w:t>
      </w:r>
      <w:r>
        <w:rPr>
          <w:rFonts w:asciiTheme="minorHAnsi" w:hAnsiTheme="minorHAnsi" w:cstheme="minorHAnsi"/>
        </w:rPr>
        <w:t xml:space="preserve">Allegato n. </w:t>
      </w:r>
      <w:r w:rsidRPr="00662E5B">
        <w:rPr>
          <w:rFonts w:asciiTheme="minorHAnsi" w:hAnsiTheme="minorHAnsi" w:cstheme="minorHAnsi"/>
        </w:rPr>
        <w:t>2);</w:t>
      </w:r>
    </w:p>
    <w:p w14:paraId="55C21FFF" w14:textId="77777777" w:rsidR="00B95F27" w:rsidRPr="00B95F27" w:rsidRDefault="00B95F27" w:rsidP="00B95F2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before="120" w:after="0" w:line="240" w:lineRule="auto"/>
        <w:ind w:left="426" w:hanging="426"/>
        <w:contextualSpacing w:val="0"/>
        <w:jc w:val="both"/>
        <w:rPr>
          <w:rFonts w:asciiTheme="minorHAnsi" w:hAnsiTheme="minorHAnsi" w:cstheme="minorHAnsi"/>
          <w:u w:val="single"/>
        </w:rPr>
      </w:pPr>
      <w:r w:rsidRPr="00D560E8">
        <w:rPr>
          <w:rFonts w:asciiTheme="minorHAnsi" w:hAnsiTheme="minorHAnsi" w:cstheme="minorHAnsi"/>
        </w:rPr>
        <w:t xml:space="preserve">dichiarazione sostitutiva di atto di notorietà e/o di certificazione da cui emerga il possesso dei requisiti di ammissione e degli altri titoli valutabili (Allegato </w:t>
      </w:r>
      <w:r>
        <w:rPr>
          <w:rFonts w:asciiTheme="minorHAnsi" w:hAnsiTheme="minorHAnsi" w:cstheme="minorHAnsi"/>
        </w:rPr>
        <w:t xml:space="preserve">n. </w:t>
      </w:r>
      <w:r w:rsidRPr="00D560E8">
        <w:rPr>
          <w:rFonts w:asciiTheme="minorHAnsi" w:hAnsiTheme="minorHAnsi" w:cstheme="minorHAnsi"/>
        </w:rPr>
        <w:t xml:space="preserve">3). </w:t>
      </w:r>
    </w:p>
    <w:p w14:paraId="69891E44" w14:textId="5BDD5B91" w:rsidR="00B95F27" w:rsidRPr="00D560E8" w:rsidRDefault="00B95F27" w:rsidP="00B95F2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before="120" w:after="0" w:line="240" w:lineRule="auto"/>
        <w:ind w:left="426" w:hanging="426"/>
        <w:contextualSpacing w:val="0"/>
        <w:jc w:val="both"/>
        <w:rPr>
          <w:rFonts w:asciiTheme="minorHAnsi" w:hAnsiTheme="minorHAnsi" w:cstheme="minorHAnsi"/>
          <w:u w:val="single"/>
        </w:rPr>
      </w:pPr>
      <w:r w:rsidRPr="00B95F27">
        <w:rPr>
          <w:rFonts w:asciiTheme="minorHAnsi" w:hAnsiTheme="minorHAnsi" w:cstheme="minorHAnsi"/>
          <w:i/>
          <w:iCs/>
        </w:rPr>
        <w:t>(</w:t>
      </w:r>
      <w:r>
        <w:rPr>
          <w:rFonts w:asciiTheme="minorHAnsi" w:hAnsiTheme="minorHAnsi" w:cstheme="minorHAnsi"/>
          <w:i/>
          <w:iCs/>
        </w:rPr>
        <w:t>e</w:t>
      </w:r>
      <w:r w:rsidRPr="00B95F27">
        <w:rPr>
          <w:rFonts w:asciiTheme="minorHAnsi" w:hAnsiTheme="minorHAnsi" w:cstheme="minorHAnsi"/>
          <w:i/>
          <w:iCs/>
        </w:rPr>
        <w:t>ventuale)</w:t>
      </w:r>
      <w:r>
        <w:rPr>
          <w:rFonts w:asciiTheme="minorHAnsi" w:hAnsiTheme="minorHAnsi" w:cstheme="minorHAnsi"/>
        </w:rPr>
        <w:t xml:space="preserve"> copia elettronica delle pubblicazioni </w:t>
      </w:r>
      <w:r w:rsidRPr="00D560E8">
        <w:rPr>
          <w:rFonts w:asciiTheme="minorHAnsi" w:hAnsiTheme="minorHAnsi" w:cstheme="minorHAnsi"/>
        </w:rPr>
        <w:t>non reperibili attraverso la rete Internet (es. rapporti tecnici, monografie, capitoli di libro, brevetti) oppure quelli reperibili attraverso la rete, ma con accesso a pagamento</w:t>
      </w:r>
      <w:r>
        <w:rPr>
          <w:rFonts w:asciiTheme="minorHAnsi" w:hAnsiTheme="minorHAnsi" w:cstheme="minorHAnsi"/>
        </w:rPr>
        <w:t>;</w:t>
      </w:r>
    </w:p>
    <w:p w14:paraId="30EE43DD" w14:textId="77777777" w:rsidR="00B95F27" w:rsidRPr="00D560E8" w:rsidRDefault="00B95F27" w:rsidP="00B95F2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before="120" w:after="0" w:line="240" w:lineRule="auto"/>
        <w:ind w:left="426" w:hanging="426"/>
        <w:contextualSpacing w:val="0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una </w:t>
      </w:r>
      <w:r w:rsidRPr="00D560E8">
        <w:rPr>
          <w:rFonts w:asciiTheme="minorHAnsi" w:hAnsiTheme="minorHAnsi" w:cstheme="minorHAnsi"/>
        </w:rPr>
        <w:t xml:space="preserve">relazione sull’esperienza maturata </w:t>
      </w:r>
      <w:r>
        <w:rPr>
          <w:rFonts w:asciiTheme="minorHAnsi" w:hAnsiTheme="minorHAnsi" w:cstheme="minorHAnsi"/>
        </w:rPr>
        <w:t>attinente</w:t>
      </w:r>
      <w:r w:rsidRPr="00D560E8">
        <w:rPr>
          <w:rFonts w:asciiTheme="minorHAnsi" w:hAnsiTheme="minorHAnsi" w:cstheme="minorHAnsi"/>
        </w:rPr>
        <w:t xml:space="preserve"> alle attività di cui all’articolo 1 del presente bando, nei termini indicati al successivo art. </w:t>
      </w:r>
      <w:r>
        <w:rPr>
          <w:rFonts w:asciiTheme="minorHAnsi" w:hAnsiTheme="minorHAnsi" w:cstheme="minorHAnsi"/>
        </w:rPr>
        <w:t xml:space="preserve">7 </w:t>
      </w:r>
      <w:r w:rsidRPr="00D560E8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Allegato n. 4</w:t>
      </w:r>
      <w:r w:rsidRPr="00D560E8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</w:p>
    <w:p w14:paraId="077F0F86" w14:textId="66B58377" w:rsidR="00B95F27" w:rsidRDefault="00B95F27" w:rsidP="00B95F27">
      <w:pPr>
        <w:numPr>
          <w:ilvl w:val="0"/>
          <w:numId w:val="24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theme="minorHAnsi"/>
        </w:rPr>
      </w:pPr>
      <w:r w:rsidRPr="00B95F27">
        <w:rPr>
          <w:rFonts w:asciiTheme="minorHAnsi" w:hAnsiTheme="minorHAnsi" w:cstheme="minorHAnsi"/>
        </w:rPr>
        <w:t xml:space="preserve">fotocopia di documento di identità in corso di validità; </w:t>
      </w:r>
    </w:p>
    <w:p w14:paraId="5C814F0F" w14:textId="77777777" w:rsidR="00B95F27" w:rsidRPr="00B95F27" w:rsidRDefault="00B95F27" w:rsidP="00B95F27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Theme="minorHAnsi" w:hAnsiTheme="minorHAnsi" w:cstheme="minorHAnsi"/>
        </w:rPr>
      </w:pPr>
    </w:p>
    <w:p w14:paraId="06C017F0" w14:textId="77777777" w:rsidR="00FB237F" w:rsidRPr="00EA05F1" w:rsidRDefault="00FB237F" w:rsidP="00A72675">
      <w:pPr>
        <w:spacing w:after="120" w:line="240" w:lineRule="auto"/>
        <w:jc w:val="both"/>
        <w:rPr>
          <w:rFonts w:asciiTheme="minorHAnsi" w:eastAsia="Book Antiqua" w:hAnsiTheme="minorHAnsi" w:cs="Book Antiqua"/>
        </w:rPr>
      </w:pPr>
      <w:r w:rsidRPr="00B95F27">
        <w:rPr>
          <w:rFonts w:asciiTheme="minorHAnsi" w:eastAsia="Book Antiqua" w:hAnsiTheme="minorHAnsi" w:cs="Book Antiqua"/>
        </w:rPr>
        <w:t>Il/La sottoscritto/a esprime il proprio consenso affinché i dati personali forniti possano essere trattati, nel rispetto del Regolamento (UE) 2016/679, per gli adempimenti connessi alla presente procedura.</w:t>
      </w:r>
      <w:r w:rsidRPr="00EA05F1">
        <w:rPr>
          <w:rFonts w:asciiTheme="minorHAnsi" w:eastAsia="Book Antiqua" w:hAnsiTheme="minorHAnsi" w:cs="Book Antiqua"/>
        </w:rPr>
        <w:t xml:space="preserve"> </w:t>
      </w:r>
    </w:p>
    <w:p w14:paraId="0B8BB01C" w14:textId="77777777" w:rsidR="00A72675" w:rsidRPr="00EA05F1" w:rsidRDefault="00A72675" w:rsidP="002A5AAA">
      <w:pPr>
        <w:spacing w:after="0"/>
        <w:ind w:right="142"/>
        <w:jc w:val="both"/>
        <w:rPr>
          <w:rFonts w:asciiTheme="minorHAnsi" w:eastAsia="Book Antiqua" w:hAnsiTheme="minorHAnsi" w:cs="Book Antiqua"/>
          <w:sz w:val="10"/>
          <w:szCs w:val="10"/>
        </w:rPr>
      </w:pPr>
    </w:p>
    <w:p w14:paraId="08EFE05E" w14:textId="77777777" w:rsidR="00FB237F" w:rsidRPr="00EA05F1" w:rsidRDefault="00FB237F" w:rsidP="002A5AAA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Data: ____________________ </w:t>
      </w:r>
    </w:p>
    <w:p w14:paraId="757F207B" w14:textId="77777777" w:rsidR="00FB237F" w:rsidRPr="00EA05F1" w:rsidRDefault="00DF1E7E" w:rsidP="002A5AAA">
      <w:pPr>
        <w:spacing w:after="0"/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</w:t>
      </w:r>
      <w:r w:rsidR="00FB237F" w:rsidRPr="00EA05F1">
        <w:rPr>
          <w:rFonts w:asciiTheme="minorHAnsi" w:eastAsia="Book Antiqua" w:hAnsiTheme="minorHAnsi" w:cs="Book Antiqua"/>
        </w:rPr>
        <w:t xml:space="preserve"> Firma</w:t>
      </w:r>
    </w:p>
    <w:p w14:paraId="290E0094" w14:textId="77777777" w:rsidR="00D64103" w:rsidRPr="00DA2F66" w:rsidRDefault="00FB237F" w:rsidP="00AB4BED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</w:p>
    <w:sectPr w:rsidR="00D64103" w:rsidRPr="00DA2F66" w:rsidSect="00364248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1843" w:right="992" w:bottom="1134" w:left="1560" w:header="42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9AC78" w14:textId="77777777" w:rsidR="00AD1229" w:rsidRDefault="00AD1229" w:rsidP="00EA00D8">
      <w:pPr>
        <w:spacing w:after="0" w:line="240" w:lineRule="auto"/>
      </w:pPr>
      <w:r>
        <w:separator/>
      </w:r>
    </w:p>
  </w:endnote>
  <w:endnote w:type="continuationSeparator" w:id="0">
    <w:p w14:paraId="30718291" w14:textId="77777777" w:rsidR="00AD1229" w:rsidRDefault="00AD1229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71172221"/>
      <w:docPartObj>
        <w:docPartGallery w:val="Page Numbers (Bottom of Page)"/>
        <w:docPartUnique/>
      </w:docPartObj>
    </w:sdtPr>
    <w:sdtEndPr/>
    <w:sdtContent>
      <w:p w14:paraId="79302895" w14:textId="77777777" w:rsidR="00A37417" w:rsidRDefault="00A374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BE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34544472"/>
      <w:docPartObj>
        <w:docPartGallery w:val="Page Numbers (Bottom of Page)"/>
        <w:docPartUnique/>
      </w:docPartObj>
    </w:sdtPr>
    <w:sdtEndPr/>
    <w:sdtContent>
      <w:p w14:paraId="6EC6C7A5" w14:textId="77777777" w:rsidR="00A37417" w:rsidRPr="00CD4285" w:rsidRDefault="00A37417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 w:rsidR="00AB4BED">
          <w:rPr>
            <w:noProof/>
          </w:rPr>
          <w:t>1</w:t>
        </w:r>
        <w:r w:rsidRPr="00CD4285">
          <w:fldChar w:fldCharType="end"/>
        </w:r>
      </w:p>
    </w:sdtContent>
  </w:sdt>
  <w:p w14:paraId="5AE60392" w14:textId="77777777" w:rsidR="00A37417" w:rsidRDefault="00A37417" w:rsidP="004153C0">
    <w:pPr>
      <w:pStyle w:val="Pidipagina"/>
    </w:pPr>
  </w:p>
  <w:p w14:paraId="4523D0FB" w14:textId="77777777" w:rsidR="00A37417" w:rsidRDefault="00A374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010C2" w14:textId="77777777" w:rsidR="00AD1229" w:rsidRDefault="00AD1229" w:rsidP="00EA00D8">
      <w:pPr>
        <w:spacing w:after="0" w:line="240" w:lineRule="auto"/>
      </w:pPr>
      <w:r>
        <w:separator/>
      </w:r>
    </w:p>
  </w:footnote>
  <w:footnote w:type="continuationSeparator" w:id="0">
    <w:p w14:paraId="793F9B55" w14:textId="77777777" w:rsidR="00AD1229" w:rsidRDefault="00AD1229" w:rsidP="00EA00D8">
      <w:pPr>
        <w:spacing w:after="0" w:line="240" w:lineRule="auto"/>
      </w:pPr>
      <w:r>
        <w:continuationSeparator/>
      </w:r>
    </w:p>
  </w:footnote>
  <w:footnote w:id="1">
    <w:p w14:paraId="465931DE" w14:textId="77777777" w:rsidR="00B95F27" w:rsidRPr="00360AEA" w:rsidRDefault="00B95F27" w:rsidP="00B95F27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14:paraId="66DAE365" w14:textId="77777777" w:rsidR="00B95F27" w:rsidRPr="00644B44" w:rsidRDefault="00B95F27" w:rsidP="00B95F27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14:paraId="76527A0C" w14:textId="77777777" w:rsidR="00B95F27" w:rsidRPr="00360AEA" w:rsidRDefault="00B95F27" w:rsidP="00B95F27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14:paraId="55210ED3" w14:textId="77777777" w:rsidR="00B95F27" w:rsidRPr="00360AEA" w:rsidRDefault="00B95F27" w:rsidP="00B95F27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I</w:t>
      </w:r>
      <w:r w:rsidRPr="00360AEA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(laurea magistrale, specialistica o vecchio ordinamento) e la relativa denominazione e classe.</w:t>
      </w:r>
    </w:p>
    <w:p w14:paraId="7042A737" w14:textId="77777777" w:rsidR="00B95F27" w:rsidRDefault="00B95F27" w:rsidP="00B95F27">
      <w:pPr>
        <w:pStyle w:val="Testonotaapidipagina"/>
        <w:jc w:val="both"/>
        <w:rPr>
          <w:rFonts w:asciiTheme="minorHAnsi" w:hAnsiTheme="minorHAnsi"/>
        </w:rPr>
      </w:pPr>
    </w:p>
    <w:p w14:paraId="4815DEC4" w14:textId="77777777" w:rsidR="00B95F27" w:rsidRDefault="00B95F27" w:rsidP="00B95F27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88CCF" w14:textId="77777777"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1EE9E57" w14:textId="77777777"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6A3D51D6" w14:textId="77777777" w:rsidR="00A37417" w:rsidRDefault="00A37417">
    <w:pPr>
      <w:pStyle w:val="Intestazione"/>
    </w:pPr>
  </w:p>
  <w:p w14:paraId="4D795DAD" w14:textId="77777777" w:rsidR="00A37417" w:rsidRDefault="00A37417"/>
  <w:p w14:paraId="440B9502" w14:textId="77777777" w:rsidR="00A37417" w:rsidRDefault="00A3741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4AC4D" w14:textId="77777777" w:rsidR="00A37417" w:rsidRDefault="00A3741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0CB75A91" wp14:editId="711A15F5">
          <wp:extent cx="6169152" cy="883920"/>
          <wp:effectExtent l="0" t="0" r="317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45B7A" w14:textId="77777777" w:rsidR="00A37417" w:rsidRDefault="00A37417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0C95B6E" wp14:editId="17C55584">
          <wp:extent cx="6169152" cy="883920"/>
          <wp:effectExtent l="0" t="0" r="3175" b="508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474B8"/>
    <w:multiLevelType w:val="hybridMultilevel"/>
    <w:tmpl w:val="288CDF42"/>
    <w:lvl w:ilvl="0" w:tplc="578AA870"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952A6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2061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781" w:hanging="360"/>
      </w:pPr>
    </w:lvl>
    <w:lvl w:ilvl="2" w:tplc="0410001B" w:tentative="1">
      <w:start w:val="1"/>
      <w:numFmt w:val="lowerRoman"/>
      <w:lvlText w:val="%3."/>
      <w:lvlJc w:val="right"/>
      <w:pPr>
        <w:ind w:left="3501" w:hanging="180"/>
      </w:pPr>
    </w:lvl>
    <w:lvl w:ilvl="3" w:tplc="0410000F" w:tentative="1">
      <w:start w:val="1"/>
      <w:numFmt w:val="decimal"/>
      <w:lvlText w:val="%4."/>
      <w:lvlJc w:val="left"/>
      <w:pPr>
        <w:ind w:left="4221" w:hanging="360"/>
      </w:pPr>
    </w:lvl>
    <w:lvl w:ilvl="4" w:tplc="04100019" w:tentative="1">
      <w:start w:val="1"/>
      <w:numFmt w:val="lowerLetter"/>
      <w:lvlText w:val="%5."/>
      <w:lvlJc w:val="left"/>
      <w:pPr>
        <w:ind w:left="4941" w:hanging="360"/>
      </w:pPr>
    </w:lvl>
    <w:lvl w:ilvl="5" w:tplc="0410001B" w:tentative="1">
      <w:start w:val="1"/>
      <w:numFmt w:val="lowerRoman"/>
      <w:lvlText w:val="%6."/>
      <w:lvlJc w:val="right"/>
      <w:pPr>
        <w:ind w:left="5661" w:hanging="180"/>
      </w:pPr>
    </w:lvl>
    <w:lvl w:ilvl="6" w:tplc="0410000F" w:tentative="1">
      <w:start w:val="1"/>
      <w:numFmt w:val="decimal"/>
      <w:lvlText w:val="%7."/>
      <w:lvlJc w:val="left"/>
      <w:pPr>
        <w:ind w:left="6381" w:hanging="360"/>
      </w:pPr>
    </w:lvl>
    <w:lvl w:ilvl="7" w:tplc="04100019" w:tentative="1">
      <w:start w:val="1"/>
      <w:numFmt w:val="lowerLetter"/>
      <w:lvlText w:val="%8."/>
      <w:lvlJc w:val="left"/>
      <w:pPr>
        <w:ind w:left="7101" w:hanging="360"/>
      </w:pPr>
    </w:lvl>
    <w:lvl w:ilvl="8" w:tplc="0410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 w15:restartNumberingAfterBreak="0">
    <w:nsid w:val="4A8226DD"/>
    <w:multiLevelType w:val="hybridMultilevel"/>
    <w:tmpl w:val="6EE81F5C"/>
    <w:lvl w:ilvl="0" w:tplc="CB0640A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2"/>
  </w:num>
  <w:num w:numId="4">
    <w:abstractNumId w:val="1"/>
  </w:num>
  <w:num w:numId="5">
    <w:abstractNumId w:val="4"/>
  </w:num>
  <w:num w:numId="6">
    <w:abstractNumId w:val="14"/>
  </w:num>
  <w:num w:numId="7">
    <w:abstractNumId w:val="17"/>
  </w:num>
  <w:num w:numId="8">
    <w:abstractNumId w:val="21"/>
  </w:num>
  <w:num w:numId="9">
    <w:abstractNumId w:val="9"/>
  </w:num>
  <w:num w:numId="10">
    <w:abstractNumId w:val="5"/>
  </w:num>
  <w:num w:numId="11">
    <w:abstractNumId w:val="7"/>
  </w:num>
  <w:num w:numId="12">
    <w:abstractNumId w:val="11"/>
  </w:num>
  <w:num w:numId="13">
    <w:abstractNumId w:val="15"/>
  </w:num>
  <w:num w:numId="14">
    <w:abstractNumId w:val="23"/>
  </w:num>
  <w:num w:numId="15">
    <w:abstractNumId w:val="2"/>
  </w:num>
  <w:num w:numId="16">
    <w:abstractNumId w:val="18"/>
  </w:num>
  <w:num w:numId="17">
    <w:abstractNumId w:val="19"/>
  </w:num>
  <w:num w:numId="18">
    <w:abstractNumId w:val="8"/>
  </w:num>
  <w:num w:numId="19">
    <w:abstractNumId w:val="12"/>
  </w:num>
  <w:num w:numId="20">
    <w:abstractNumId w:val="10"/>
  </w:num>
  <w:num w:numId="21">
    <w:abstractNumId w:val="20"/>
  </w:num>
  <w:num w:numId="22">
    <w:abstractNumId w:val="16"/>
  </w:num>
  <w:num w:numId="23">
    <w:abstractNumId w:val="13"/>
  </w:num>
  <w:num w:numId="24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A85"/>
    <w:rsid w:val="00015C51"/>
    <w:rsid w:val="00016619"/>
    <w:rsid w:val="00024286"/>
    <w:rsid w:val="00024A46"/>
    <w:rsid w:val="000250C9"/>
    <w:rsid w:val="00025DF7"/>
    <w:rsid w:val="0002626E"/>
    <w:rsid w:val="00031659"/>
    <w:rsid w:val="000347F7"/>
    <w:rsid w:val="00034CC4"/>
    <w:rsid w:val="00035F3F"/>
    <w:rsid w:val="00036985"/>
    <w:rsid w:val="00041588"/>
    <w:rsid w:val="00043005"/>
    <w:rsid w:val="00045802"/>
    <w:rsid w:val="00051D81"/>
    <w:rsid w:val="000525B4"/>
    <w:rsid w:val="0005288B"/>
    <w:rsid w:val="00054C3C"/>
    <w:rsid w:val="000557D9"/>
    <w:rsid w:val="0005609C"/>
    <w:rsid w:val="00062235"/>
    <w:rsid w:val="000632BD"/>
    <w:rsid w:val="00064898"/>
    <w:rsid w:val="000672D7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29A"/>
    <w:rsid w:val="00094C32"/>
    <w:rsid w:val="00094CD9"/>
    <w:rsid w:val="00095EFC"/>
    <w:rsid w:val="0009737A"/>
    <w:rsid w:val="000975F1"/>
    <w:rsid w:val="000A22E4"/>
    <w:rsid w:val="000A3715"/>
    <w:rsid w:val="000A739A"/>
    <w:rsid w:val="000B0596"/>
    <w:rsid w:val="000B512D"/>
    <w:rsid w:val="000C0C4C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CBB"/>
    <w:rsid w:val="000F4E84"/>
    <w:rsid w:val="000F7AB8"/>
    <w:rsid w:val="0010084B"/>
    <w:rsid w:val="001029C2"/>
    <w:rsid w:val="00103A07"/>
    <w:rsid w:val="0010574A"/>
    <w:rsid w:val="00111727"/>
    <w:rsid w:val="00113B41"/>
    <w:rsid w:val="0011675C"/>
    <w:rsid w:val="0011685A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4A1A"/>
    <w:rsid w:val="00164F9C"/>
    <w:rsid w:val="00165081"/>
    <w:rsid w:val="00166333"/>
    <w:rsid w:val="001672BA"/>
    <w:rsid w:val="0017070C"/>
    <w:rsid w:val="00171737"/>
    <w:rsid w:val="00171D4A"/>
    <w:rsid w:val="00172C4E"/>
    <w:rsid w:val="00173D71"/>
    <w:rsid w:val="001766A8"/>
    <w:rsid w:val="0017727E"/>
    <w:rsid w:val="0018246D"/>
    <w:rsid w:val="001829CC"/>
    <w:rsid w:val="00184CEE"/>
    <w:rsid w:val="00186BCC"/>
    <w:rsid w:val="00186BD5"/>
    <w:rsid w:val="001908A7"/>
    <w:rsid w:val="00194A71"/>
    <w:rsid w:val="001950C2"/>
    <w:rsid w:val="001961E0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C2987"/>
    <w:rsid w:val="001C2A91"/>
    <w:rsid w:val="001C3079"/>
    <w:rsid w:val="001C3774"/>
    <w:rsid w:val="001C6BD3"/>
    <w:rsid w:val="001C7556"/>
    <w:rsid w:val="001D067D"/>
    <w:rsid w:val="001D3FE7"/>
    <w:rsid w:val="001D4104"/>
    <w:rsid w:val="001E05F9"/>
    <w:rsid w:val="001E2CC0"/>
    <w:rsid w:val="001E7648"/>
    <w:rsid w:val="001F007C"/>
    <w:rsid w:val="001F1532"/>
    <w:rsid w:val="001F4C5C"/>
    <w:rsid w:val="001F730C"/>
    <w:rsid w:val="00200F29"/>
    <w:rsid w:val="002029F7"/>
    <w:rsid w:val="00204B2D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711"/>
    <w:rsid w:val="00243BFB"/>
    <w:rsid w:val="0024488F"/>
    <w:rsid w:val="002460F3"/>
    <w:rsid w:val="00247DB8"/>
    <w:rsid w:val="00254011"/>
    <w:rsid w:val="00254751"/>
    <w:rsid w:val="002562A0"/>
    <w:rsid w:val="002609F8"/>
    <w:rsid w:val="00263B1D"/>
    <w:rsid w:val="00264875"/>
    <w:rsid w:val="0027025C"/>
    <w:rsid w:val="00270534"/>
    <w:rsid w:val="00270C7A"/>
    <w:rsid w:val="002718D5"/>
    <w:rsid w:val="0027305E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3F71"/>
    <w:rsid w:val="002A4510"/>
    <w:rsid w:val="002A4C43"/>
    <w:rsid w:val="002A54FF"/>
    <w:rsid w:val="002A5AAA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1699"/>
    <w:rsid w:val="002E58A3"/>
    <w:rsid w:val="002E5CD7"/>
    <w:rsid w:val="002E774E"/>
    <w:rsid w:val="002F1074"/>
    <w:rsid w:val="002F2B08"/>
    <w:rsid w:val="002F3E4A"/>
    <w:rsid w:val="003025EA"/>
    <w:rsid w:val="003042D4"/>
    <w:rsid w:val="003064A0"/>
    <w:rsid w:val="00307473"/>
    <w:rsid w:val="0031136A"/>
    <w:rsid w:val="00311774"/>
    <w:rsid w:val="003118E9"/>
    <w:rsid w:val="00313146"/>
    <w:rsid w:val="003164E4"/>
    <w:rsid w:val="00320772"/>
    <w:rsid w:val="00323EDD"/>
    <w:rsid w:val="00324FF8"/>
    <w:rsid w:val="003311D7"/>
    <w:rsid w:val="003336C3"/>
    <w:rsid w:val="003358CE"/>
    <w:rsid w:val="00336070"/>
    <w:rsid w:val="00336FAF"/>
    <w:rsid w:val="00345705"/>
    <w:rsid w:val="00347112"/>
    <w:rsid w:val="003503D3"/>
    <w:rsid w:val="003505BE"/>
    <w:rsid w:val="003508E8"/>
    <w:rsid w:val="00353DFE"/>
    <w:rsid w:val="00355748"/>
    <w:rsid w:val="00355935"/>
    <w:rsid w:val="00356440"/>
    <w:rsid w:val="00356B9D"/>
    <w:rsid w:val="0035701F"/>
    <w:rsid w:val="00360AEA"/>
    <w:rsid w:val="0036146E"/>
    <w:rsid w:val="00363503"/>
    <w:rsid w:val="00364248"/>
    <w:rsid w:val="003712BD"/>
    <w:rsid w:val="00373120"/>
    <w:rsid w:val="00374D49"/>
    <w:rsid w:val="0038595F"/>
    <w:rsid w:val="00385ECD"/>
    <w:rsid w:val="003868C8"/>
    <w:rsid w:val="00387D5E"/>
    <w:rsid w:val="003923E2"/>
    <w:rsid w:val="00397D1F"/>
    <w:rsid w:val="003A2082"/>
    <w:rsid w:val="003A454F"/>
    <w:rsid w:val="003A5860"/>
    <w:rsid w:val="003A62BE"/>
    <w:rsid w:val="003A6B03"/>
    <w:rsid w:val="003B3EF8"/>
    <w:rsid w:val="003B79A6"/>
    <w:rsid w:val="003C0979"/>
    <w:rsid w:val="003C1F12"/>
    <w:rsid w:val="003C3391"/>
    <w:rsid w:val="003C3888"/>
    <w:rsid w:val="003C4218"/>
    <w:rsid w:val="003D2688"/>
    <w:rsid w:val="003D50BB"/>
    <w:rsid w:val="003D5D57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4691"/>
    <w:rsid w:val="003F62E0"/>
    <w:rsid w:val="003F6B56"/>
    <w:rsid w:val="003F72FE"/>
    <w:rsid w:val="0040060B"/>
    <w:rsid w:val="00401FC1"/>
    <w:rsid w:val="00403DEC"/>
    <w:rsid w:val="00404DEA"/>
    <w:rsid w:val="00405428"/>
    <w:rsid w:val="00406DD9"/>
    <w:rsid w:val="004073E0"/>
    <w:rsid w:val="00407604"/>
    <w:rsid w:val="004106DB"/>
    <w:rsid w:val="00412782"/>
    <w:rsid w:val="00413531"/>
    <w:rsid w:val="004153C0"/>
    <w:rsid w:val="00415A54"/>
    <w:rsid w:val="00415B91"/>
    <w:rsid w:val="0041641A"/>
    <w:rsid w:val="00420405"/>
    <w:rsid w:val="0042086A"/>
    <w:rsid w:val="00421069"/>
    <w:rsid w:val="004225F8"/>
    <w:rsid w:val="00427FF2"/>
    <w:rsid w:val="0043208C"/>
    <w:rsid w:val="004347F7"/>
    <w:rsid w:val="00435CF4"/>
    <w:rsid w:val="00436B1A"/>
    <w:rsid w:val="004378A6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782"/>
    <w:rsid w:val="004709F2"/>
    <w:rsid w:val="00470A8F"/>
    <w:rsid w:val="004744E9"/>
    <w:rsid w:val="004824A5"/>
    <w:rsid w:val="00482650"/>
    <w:rsid w:val="0048594F"/>
    <w:rsid w:val="00486842"/>
    <w:rsid w:val="0048756F"/>
    <w:rsid w:val="0049173B"/>
    <w:rsid w:val="00492388"/>
    <w:rsid w:val="00492EA6"/>
    <w:rsid w:val="004A0661"/>
    <w:rsid w:val="004A28AD"/>
    <w:rsid w:val="004A3FEE"/>
    <w:rsid w:val="004A60C7"/>
    <w:rsid w:val="004A616C"/>
    <w:rsid w:val="004A71FB"/>
    <w:rsid w:val="004B21A4"/>
    <w:rsid w:val="004B2280"/>
    <w:rsid w:val="004B2905"/>
    <w:rsid w:val="004B3B2B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C1"/>
    <w:rsid w:val="004F1502"/>
    <w:rsid w:val="004F23CC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40C3F"/>
    <w:rsid w:val="00543BF3"/>
    <w:rsid w:val="00543D17"/>
    <w:rsid w:val="00543D83"/>
    <w:rsid w:val="00544843"/>
    <w:rsid w:val="00544CD8"/>
    <w:rsid w:val="005454BE"/>
    <w:rsid w:val="00554A78"/>
    <w:rsid w:val="005566FD"/>
    <w:rsid w:val="00561180"/>
    <w:rsid w:val="00561A57"/>
    <w:rsid w:val="00562FE0"/>
    <w:rsid w:val="00563472"/>
    <w:rsid w:val="00571172"/>
    <w:rsid w:val="005735AE"/>
    <w:rsid w:val="005751E7"/>
    <w:rsid w:val="00575981"/>
    <w:rsid w:val="00577602"/>
    <w:rsid w:val="00577647"/>
    <w:rsid w:val="0058145E"/>
    <w:rsid w:val="005824AA"/>
    <w:rsid w:val="0058399B"/>
    <w:rsid w:val="00583DB9"/>
    <w:rsid w:val="00584075"/>
    <w:rsid w:val="00586239"/>
    <w:rsid w:val="00595AEA"/>
    <w:rsid w:val="005A0CF5"/>
    <w:rsid w:val="005A1768"/>
    <w:rsid w:val="005A4EF9"/>
    <w:rsid w:val="005A5AF0"/>
    <w:rsid w:val="005B1717"/>
    <w:rsid w:val="005B6A7D"/>
    <w:rsid w:val="005C2DE2"/>
    <w:rsid w:val="005C3FD7"/>
    <w:rsid w:val="005C4AE7"/>
    <w:rsid w:val="005C673B"/>
    <w:rsid w:val="005C6918"/>
    <w:rsid w:val="005C6E90"/>
    <w:rsid w:val="005D0935"/>
    <w:rsid w:val="005D122D"/>
    <w:rsid w:val="005D255F"/>
    <w:rsid w:val="005D3528"/>
    <w:rsid w:val="005D4440"/>
    <w:rsid w:val="005D57ED"/>
    <w:rsid w:val="005E2FCC"/>
    <w:rsid w:val="005E5D48"/>
    <w:rsid w:val="005E66C4"/>
    <w:rsid w:val="005E7B1D"/>
    <w:rsid w:val="005E7ECB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40F4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D54"/>
    <w:rsid w:val="006442C6"/>
    <w:rsid w:val="006452B0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6287E"/>
    <w:rsid w:val="0066291C"/>
    <w:rsid w:val="00663FF7"/>
    <w:rsid w:val="006644ED"/>
    <w:rsid w:val="0066454A"/>
    <w:rsid w:val="00665CA7"/>
    <w:rsid w:val="0066614D"/>
    <w:rsid w:val="006674E2"/>
    <w:rsid w:val="00670534"/>
    <w:rsid w:val="00672EF0"/>
    <w:rsid w:val="00674636"/>
    <w:rsid w:val="006752B7"/>
    <w:rsid w:val="006766CE"/>
    <w:rsid w:val="00676C8C"/>
    <w:rsid w:val="00682499"/>
    <w:rsid w:val="00684E06"/>
    <w:rsid w:val="00686937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B1B9D"/>
    <w:rsid w:val="006B2A90"/>
    <w:rsid w:val="006B61F9"/>
    <w:rsid w:val="006B6ED3"/>
    <w:rsid w:val="006C2AA4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75A9"/>
    <w:rsid w:val="007006BC"/>
    <w:rsid w:val="00700F3A"/>
    <w:rsid w:val="0070150F"/>
    <w:rsid w:val="00704047"/>
    <w:rsid w:val="00704451"/>
    <w:rsid w:val="007050E5"/>
    <w:rsid w:val="00707BB5"/>
    <w:rsid w:val="007102CD"/>
    <w:rsid w:val="00710C47"/>
    <w:rsid w:val="00712582"/>
    <w:rsid w:val="00712824"/>
    <w:rsid w:val="007145BC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60C2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16A9"/>
    <w:rsid w:val="007837B1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A2339"/>
    <w:rsid w:val="007A27CB"/>
    <w:rsid w:val="007A3567"/>
    <w:rsid w:val="007A793F"/>
    <w:rsid w:val="007A7F18"/>
    <w:rsid w:val="007B09AD"/>
    <w:rsid w:val="007B0E53"/>
    <w:rsid w:val="007B1141"/>
    <w:rsid w:val="007C4FBB"/>
    <w:rsid w:val="007C54FA"/>
    <w:rsid w:val="007C6747"/>
    <w:rsid w:val="007C677F"/>
    <w:rsid w:val="007C6FB0"/>
    <w:rsid w:val="007D0163"/>
    <w:rsid w:val="007D080D"/>
    <w:rsid w:val="007D57B8"/>
    <w:rsid w:val="007D6E87"/>
    <w:rsid w:val="007E09BC"/>
    <w:rsid w:val="007E0DDF"/>
    <w:rsid w:val="007E2BB3"/>
    <w:rsid w:val="007E3636"/>
    <w:rsid w:val="007E5DA7"/>
    <w:rsid w:val="007E7A37"/>
    <w:rsid w:val="007E7E7C"/>
    <w:rsid w:val="007F2FAE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30AF"/>
    <w:rsid w:val="008332F9"/>
    <w:rsid w:val="00842973"/>
    <w:rsid w:val="008433A3"/>
    <w:rsid w:val="00843B6C"/>
    <w:rsid w:val="00844073"/>
    <w:rsid w:val="00844D94"/>
    <w:rsid w:val="00851EE5"/>
    <w:rsid w:val="008527C6"/>
    <w:rsid w:val="008544E0"/>
    <w:rsid w:val="0086157A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7793"/>
    <w:rsid w:val="00877E0A"/>
    <w:rsid w:val="00880DA9"/>
    <w:rsid w:val="00881583"/>
    <w:rsid w:val="00881873"/>
    <w:rsid w:val="00882465"/>
    <w:rsid w:val="008845F9"/>
    <w:rsid w:val="0088614F"/>
    <w:rsid w:val="0088637F"/>
    <w:rsid w:val="00887412"/>
    <w:rsid w:val="008911FA"/>
    <w:rsid w:val="00891BF7"/>
    <w:rsid w:val="00893819"/>
    <w:rsid w:val="00893C30"/>
    <w:rsid w:val="008A224F"/>
    <w:rsid w:val="008A4A3B"/>
    <w:rsid w:val="008A5859"/>
    <w:rsid w:val="008B0A60"/>
    <w:rsid w:val="008B0AF9"/>
    <w:rsid w:val="008B4CC9"/>
    <w:rsid w:val="008B6066"/>
    <w:rsid w:val="008C00DF"/>
    <w:rsid w:val="008C3182"/>
    <w:rsid w:val="008C3C6D"/>
    <w:rsid w:val="008C5F55"/>
    <w:rsid w:val="008D0C7E"/>
    <w:rsid w:val="008D4A7A"/>
    <w:rsid w:val="008E2043"/>
    <w:rsid w:val="008E2154"/>
    <w:rsid w:val="008E5CA3"/>
    <w:rsid w:val="008E7A42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374B4"/>
    <w:rsid w:val="0094173D"/>
    <w:rsid w:val="00942295"/>
    <w:rsid w:val="00943196"/>
    <w:rsid w:val="00946E82"/>
    <w:rsid w:val="009505A7"/>
    <w:rsid w:val="00950C4D"/>
    <w:rsid w:val="00951A23"/>
    <w:rsid w:val="00954B07"/>
    <w:rsid w:val="00961685"/>
    <w:rsid w:val="009717A0"/>
    <w:rsid w:val="00974FB3"/>
    <w:rsid w:val="00976CC6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2D96"/>
    <w:rsid w:val="009956C6"/>
    <w:rsid w:val="00996BB3"/>
    <w:rsid w:val="009972EF"/>
    <w:rsid w:val="009A3BAA"/>
    <w:rsid w:val="009A467A"/>
    <w:rsid w:val="009A7F23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D1315"/>
    <w:rsid w:val="009D4199"/>
    <w:rsid w:val="009D5E01"/>
    <w:rsid w:val="009D636A"/>
    <w:rsid w:val="009E25BF"/>
    <w:rsid w:val="009F00D1"/>
    <w:rsid w:val="009F16B9"/>
    <w:rsid w:val="009F20B7"/>
    <w:rsid w:val="009F27BA"/>
    <w:rsid w:val="009F3232"/>
    <w:rsid w:val="009F4EEF"/>
    <w:rsid w:val="00A00377"/>
    <w:rsid w:val="00A003F3"/>
    <w:rsid w:val="00A02217"/>
    <w:rsid w:val="00A02A26"/>
    <w:rsid w:val="00A04F2E"/>
    <w:rsid w:val="00A078CB"/>
    <w:rsid w:val="00A07FA1"/>
    <w:rsid w:val="00A10053"/>
    <w:rsid w:val="00A12B1F"/>
    <w:rsid w:val="00A1321C"/>
    <w:rsid w:val="00A16654"/>
    <w:rsid w:val="00A20116"/>
    <w:rsid w:val="00A22A91"/>
    <w:rsid w:val="00A24DCE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413CF"/>
    <w:rsid w:val="00A43FEF"/>
    <w:rsid w:val="00A4707D"/>
    <w:rsid w:val="00A51837"/>
    <w:rsid w:val="00A5283A"/>
    <w:rsid w:val="00A52B28"/>
    <w:rsid w:val="00A54947"/>
    <w:rsid w:val="00A54999"/>
    <w:rsid w:val="00A56369"/>
    <w:rsid w:val="00A60EEF"/>
    <w:rsid w:val="00A613BA"/>
    <w:rsid w:val="00A67990"/>
    <w:rsid w:val="00A70BE2"/>
    <w:rsid w:val="00A72054"/>
    <w:rsid w:val="00A72675"/>
    <w:rsid w:val="00A75FC2"/>
    <w:rsid w:val="00A80AB6"/>
    <w:rsid w:val="00A842FF"/>
    <w:rsid w:val="00A87502"/>
    <w:rsid w:val="00A87605"/>
    <w:rsid w:val="00A9144E"/>
    <w:rsid w:val="00A95428"/>
    <w:rsid w:val="00A955BF"/>
    <w:rsid w:val="00A9615D"/>
    <w:rsid w:val="00A96771"/>
    <w:rsid w:val="00A96B36"/>
    <w:rsid w:val="00AA2A43"/>
    <w:rsid w:val="00AA2E7D"/>
    <w:rsid w:val="00AA3121"/>
    <w:rsid w:val="00AA3D27"/>
    <w:rsid w:val="00AA4655"/>
    <w:rsid w:val="00AA6828"/>
    <w:rsid w:val="00AA773D"/>
    <w:rsid w:val="00AB2D50"/>
    <w:rsid w:val="00AB301C"/>
    <w:rsid w:val="00AB4BED"/>
    <w:rsid w:val="00AB5545"/>
    <w:rsid w:val="00AB6D17"/>
    <w:rsid w:val="00AB6E0D"/>
    <w:rsid w:val="00AC0356"/>
    <w:rsid w:val="00AC1B8E"/>
    <w:rsid w:val="00AC379B"/>
    <w:rsid w:val="00AC50C9"/>
    <w:rsid w:val="00AC7A9D"/>
    <w:rsid w:val="00AD03A3"/>
    <w:rsid w:val="00AD0ABF"/>
    <w:rsid w:val="00AD1229"/>
    <w:rsid w:val="00AD237F"/>
    <w:rsid w:val="00AD36E5"/>
    <w:rsid w:val="00AD3A0A"/>
    <w:rsid w:val="00AD6315"/>
    <w:rsid w:val="00AD6BEA"/>
    <w:rsid w:val="00AE1B00"/>
    <w:rsid w:val="00AE28F1"/>
    <w:rsid w:val="00AF1176"/>
    <w:rsid w:val="00AF168E"/>
    <w:rsid w:val="00AF23D7"/>
    <w:rsid w:val="00AF3F46"/>
    <w:rsid w:val="00AF773D"/>
    <w:rsid w:val="00AF7A12"/>
    <w:rsid w:val="00B00720"/>
    <w:rsid w:val="00B00D8E"/>
    <w:rsid w:val="00B03264"/>
    <w:rsid w:val="00B03A9C"/>
    <w:rsid w:val="00B04100"/>
    <w:rsid w:val="00B07041"/>
    <w:rsid w:val="00B14676"/>
    <w:rsid w:val="00B17CA4"/>
    <w:rsid w:val="00B20822"/>
    <w:rsid w:val="00B21813"/>
    <w:rsid w:val="00B23A4B"/>
    <w:rsid w:val="00B23D9E"/>
    <w:rsid w:val="00B266D0"/>
    <w:rsid w:val="00B30FCC"/>
    <w:rsid w:val="00B335C8"/>
    <w:rsid w:val="00B338CF"/>
    <w:rsid w:val="00B33CD8"/>
    <w:rsid w:val="00B36B2F"/>
    <w:rsid w:val="00B40E79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388A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F8B"/>
    <w:rsid w:val="00B80225"/>
    <w:rsid w:val="00B81FDC"/>
    <w:rsid w:val="00B86317"/>
    <w:rsid w:val="00B903EC"/>
    <w:rsid w:val="00B95108"/>
    <w:rsid w:val="00B95F27"/>
    <w:rsid w:val="00B9668A"/>
    <w:rsid w:val="00BA2E55"/>
    <w:rsid w:val="00BA3B01"/>
    <w:rsid w:val="00BA3B0C"/>
    <w:rsid w:val="00BA56BA"/>
    <w:rsid w:val="00BA6BA3"/>
    <w:rsid w:val="00BA6CEA"/>
    <w:rsid w:val="00BA6F85"/>
    <w:rsid w:val="00BB08D5"/>
    <w:rsid w:val="00BB35A5"/>
    <w:rsid w:val="00BB600B"/>
    <w:rsid w:val="00BC1B01"/>
    <w:rsid w:val="00BD0B85"/>
    <w:rsid w:val="00BD249F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71C0"/>
    <w:rsid w:val="00C04ABA"/>
    <w:rsid w:val="00C05F01"/>
    <w:rsid w:val="00C06887"/>
    <w:rsid w:val="00C0723D"/>
    <w:rsid w:val="00C10A66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68C5"/>
    <w:rsid w:val="00C60A75"/>
    <w:rsid w:val="00C60AD5"/>
    <w:rsid w:val="00C627D9"/>
    <w:rsid w:val="00C64F55"/>
    <w:rsid w:val="00C659B2"/>
    <w:rsid w:val="00C659F8"/>
    <w:rsid w:val="00C66A63"/>
    <w:rsid w:val="00C6707D"/>
    <w:rsid w:val="00C76F13"/>
    <w:rsid w:val="00C80E71"/>
    <w:rsid w:val="00C834F9"/>
    <w:rsid w:val="00C84477"/>
    <w:rsid w:val="00C8646D"/>
    <w:rsid w:val="00C907C7"/>
    <w:rsid w:val="00C922D1"/>
    <w:rsid w:val="00C95415"/>
    <w:rsid w:val="00C96926"/>
    <w:rsid w:val="00C96BE5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3065"/>
    <w:rsid w:val="00CC62AD"/>
    <w:rsid w:val="00CC6E58"/>
    <w:rsid w:val="00CC7A32"/>
    <w:rsid w:val="00CC7C5F"/>
    <w:rsid w:val="00CD4285"/>
    <w:rsid w:val="00CD66DA"/>
    <w:rsid w:val="00CD6AEF"/>
    <w:rsid w:val="00CE0B7E"/>
    <w:rsid w:val="00CE1B9A"/>
    <w:rsid w:val="00CE1FB3"/>
    <w:rsid w:val="00CE4C63"/>
    <w:rsid w:val="00CF0D01"/>
    <w:rsid w:val="00CF14A7"/>
    <w:rsid w:val="00CF182D"/>
    <w:rsid w:val="00CF20D5"/>
    <w:rsid w:val="00CF472F"/>
    <w:rsid w:val="00CF4C06"/>
    <w:rsid w:val="00CF582E"/>
    <w:rsid w:val="00CF5EFD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15A59"/>
    <w:rsid w:val="00D16DA6"/>
    <w:rsid w:val="00D23789"/>
    <w:rsid w:val="00D23FF9"/>
    <w:rsid w:val="00D251DB"/>
    <w:rsid w:val="00D25F6F"/>
    <w:rsid w:val="00D32154"/>
    <w:rsid w:val="00D328B8"/>
    <w:rsid w:val="00D3328B"/>
    <w:rsid w:val="00D3387D"/>
    <w:rsid w:val="00D3444C"/>
    <w:rsid w:val="00D35C70"/>
    <w:rsid w:val="00D4588B"/>
    <w:rsid w:val="00D500CC"/>
    <w:rsid w:val="00D50723"/>
    <w:rsid w:val="00D51800"/>
    <w:rsid w:val="00D52659"/>
    <w:rsid w:val="00D54F83"/>
    <w:rsid w:val="00D602EB"/>
    <w:rsid w:val="00D62C98"/>
    <w:rsid w:val="00D64103"/>
    <w:rsid w:val="00D6492E"/>
    <w:rsid w:val="00D72162"/>
    <w:rsid w:val="00D727A5"/>
    <w:rsid w:val="00D74CCE"/>
    <w:rsid w:val="00D75A08"/>
    <w:rsid w:val="00D75EAB"/>
    <w:rsid w:val="00D76D7F"/>
    <w:rsid w:val="00D7752B"/>
    <w:rsid w:val="00D80890"/>
    <w:rsid w:val="00D82CA0"/>
    <w:rsid w:val="00D8389F"/>
    <w:rsid w:val="00D84030"/>
    <w:rsid w:val="00D856EF"/>
    <w:rsid w:val="00D87780"/>
    <w:rsid w:val="00D90770"/>
    <w:rsid w:val="00D940CF"/>
    <w:rsid w:val="00D942F1"/>
    <w:rsid w:val="00D96940"/>
    <w:rsid w:val="00D97491"/>
    <w:rsid w:val="00DA0A5F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4B3B"/>
    <w:rsid w:val="00DC5E48"/>
    <w:rsid w:val="00DD4DC4"/>
    <w:rsid w:val="00DD5D69"/>
    <w:rsid w:val="00DD78AC"/>
    <w:rsid w:val="00DE2C5B"/>
    <w:rsid w:val="00DE2CD9"/>
    <w:rsid w:val="00DE4AC7"/>
    <w:rsid w:val="00DE7BC9"/>
    <w:rsid w:val="00DF0F99"/>
    <w:rsid w:val="00DF1350"/>
    <w:rsid w:val="00DF18D9"/>
    <w:rsid w:val="00DF1E7E"/>
    <w:rsid w:val="00DF5080"/>
    <w:rsid w:val="00DF7626"/>
    <w:rsid w:val="00E020B1"/>
    <w:rsid w:val="00E02AB3"/>
    <w:rsid w:val="00E10ED4"/>
    <w:rsid w:val="00E12054"/>
    <w:rsid w:val="00E13A80"/>
    <w:rsid w:val="00E154D3"/>
    <w:rsid w:val="00E17E1F"/>
    <w:rsid w:val="00E17E46"/>
    <w:rsid w:val="00E21000"/>
    <w:rsid w:val="00E23053"/>
    <w:rsid w:val="00E24282"/>
    <w:rsid w:val="00E24D56"/>
    <w:rsid w:val="00E32A7D"/>
    <w:rsid w:val="00E34D23"/>
    <w:rsid w:val="00E37F59"/>
    <w:rsid w:val="00E40446"/>
    <w:rsid w:val="00E4159E"/>
    <w:rsid w:val="00E43D32"/>
    <w:rsid w:val="00E44DA7"/>
    <w:rsid w:val="00E4775E"/>
    <w:rsid w:val="00E525B8"/>
    <w:rsid w:val="00E52E25"/>
    <w:rsid w:val="00E55C5B"/>
    <w:rsid w:val="00E57096"/>
    <w:rsid w:val="00E624BE"/>
    <w:rsid w:val="00E63DD3"/>
    <w:rsid w:val="00E67C98"/>
    <w:rsid w:val="00E7074F"/>
    <w:rsid w:val="00E802B5"/>
    <w:rsid w:val="00E80952"/>
    <w:rsid w:val="00E818FB"/>
    <w:rsid w:val="00E81D4A"/>
    <w:rsid w:val="00E82B2B"/>
    <w:rsid w:val="00E83C7C"/>
    <w:rsid w:val="00E90E59"/>
    <w:rsid w:val="00E9111C"/>
    <w:rsid w:val="00E975FF"/>
    <w:rsid w:val="00E97C34"/>
    <w:rsid w:val="00EA00D8"/>
    <w:rsid w:val="00EA0354"/>
    <w:rsid w:val="00EA05F1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40C"/>
    <w:rsid w:val="00EE3199"/>
    <w:rsid w:val="00EE3B32"/>
    <w:rsid w:val="00EE4FB0"/>
    <w:rsid w:val="00EE51F5"/>
    <w:rsid w:val="00EE7703"/>
    <w:rsid w:val="00EE7CC7"/>
    <w:rsid w:val="00EF1B68"/>
    <w:rsid w:val="00EF21F8"/>
    <w:rsid w:val="00EF5CC5"/>
    <w:rsid w:val="00EF7BC9"/>
    <w:rsid w:val="00F00330"/>
    <w:rsid w:val="00F01A0E"/>
    <w:rsid w:val="00F01B9D"/>
    <w:rsid w:val="00F039FD"/>
    <w:rsid w:val="00F067A0"/>
    <w:rsid w:val="00F06C4B"/>
    <w:rsid w:val="00F071FE"/>
    <w:rsid w:val="00F075E1"/>
    <w:rsid w:val="00F106E5"/>
    <w:rsid w:val="00F11537"/>
    <w:rsid w:val="00F1472F"/>
    <w:rsid w:val="00F1496F"/>
    <w:rsid w:val="00F14E8A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7AC1"/>
    <w:rsid w:val="00F37E7B"/>
    <w:rsid w:val="00F37E7D"/>
    <w:rsid w:val="00F40780"/>
    <w:rsid w:val="00F40B5B"/>
    <w:rsid w:val="00F40CE2"/>
    <w:rsid w:val="00F4147E"/>
    <w:rsid w:val="00F4205B"/>
    <w:rsid w:val="00F421F7"/>
    <w:rsid w:val="00F43F11"/>
    <w:rsid w:val="00F45E4E"/>
    <w:rsid w:val="00F46BBF"/>
    <w:rsid w:val="00F506F2"/>
    <w:rsid w:val="00F56352"/>
    <w:rsid w:val="00F56D5E"/>
    <w:rsid w:val="00F60474"/>
    <w:rsid w:val="00F64A98"/>
    <w:rsid w:val="00F71393"/>
    <w:rsid w:val="00F74AFC"/>
    <w:rsid w:val="00F752B1"/>
    <w:rsid w:val="00F77D72"/>
    <w:rsid w:val="00F804B5"/>
    <w:rsid w:val="00F84665"/>
    <w:rsid w:val="00F85C5A"/>
    <w:rsid w:val="00F85FBC"/>
    <w:rsid w:val="00F90BED"/>
    <w:rsid w:val="00F9175E"/>
    <w:rsid w:val="00F94225"/>
    <w:rsid w:val="00F946F2"/>
    <w:rsid w:val="00F95F62"/>
    <w:rsid w:val="00F96752"/>
    <w:rsid w:val="00FA288B"/>
    <w:rsid w:val="00FB1032"/>
    <w:rsid w:val="00FB237F"/>
    <w:rsid w:val="00FB392C"/>
    <w:rsid w:val="00FB4A47"/>
    <w:rsid w:val="00FB6284"/>
    <w:rsid w:val="00FB62BA"/>
    <w:rsid w:val="00FB6B08"/>
    <w:rsid w:val="00FC71DA"/>
    <w:rsid w:val="00FD4516"/>
    <w:rsid w:val="00FD4BD0"/>
    <w:rsid w:val="00FD4C25"/>
    <w:rsid w:val="00FD5FB4"/>
    <w:rsid w:val="00FE0237"/>
    <w:rsid w:val="00FE054B"/>
    <w:rsid w:val="00FE2FDB"/>
    <w:rsid w:val="00FE5077"/>
    <w:rsid w:val="00FE6119"/>
    <w:rsid w:val="00FE6987"/>
    <w:rsid w:val="00FF20FB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DC253C9"/>
  <w15:docId w15:val="{0C55F866-CF03-450D-9A58-09F743AC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areasciencepark.it/wp-content/uploads/titoli_di_preferenza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E7B71F-D06F-4CA8-912C-5DB74687D8E8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7FD6A4-4B20-4CC2-88A3-1DBE1CD4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5951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</cp:revision>
  <cp:lastPrinted>2018-12-07T13:13:00Z</cp:lastPrinted>
  <dcterms:created xsi:type="dcterms:W3CDTF">2020-08-07T17:40:00Z</dcterms:created>
  <dcterms:modified xsi:type="dcterms:W3CDTF">2020-08-10T08:00:00Z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