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94086" w:rsidR="00143A58" w:rsidP="00961BD2" w:rsidRDefault="007C677F" w14:paraId="298B0C78" w14:textId="77777777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Pr="00A94086" w:rsidR="00581F14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Pr="00A94086" w:rsidR="00095F3A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Pr="00A94086" w:rsidR="00143A58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:rsidRPr="00A94086" w:rsidR="007C677F" w:rsidP="00A2314F" w:rsidRDefault="00143A58" w14:paraId="566A29A4" w14:textId="77777777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:rsidRPr="00A94086" w:rsidR="007C677F" w:rsidP="00A2314F" w:rsidRDefault="007C677F" w14:paraId="41CC4E72" w14:textId="77777777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:rsidRPr="00A94086" w:rsidR="007C677F" w:rsidP="00A2314F" w:rsidRDefault="007C677F" w14:paraId="55EA4B65" w14:textId="77777777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:rsidRPr="00A94086" w:rsidR="007C677F" w:rsidP="00A2314F" w:rsidRDefault="007C677F" w14:paraId="185B55AF" w14:textId="77777777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:rsidRPr="00A94086" w:rsidR="007C677F" w:rsidP="00A2314F" w:rsidRDefault="007C677F" w14:paraId="02F2D4F3" w14:textId="77777777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:rsidRPr="00A94086" w:rsidR="007C677F" w:rsidP="00A2314F" w:rsidRDefault="007C677F" w14:paraId="38E00E7F" w14:textId="77777777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:rsidRPr="00A94086" w:rsidR="007C677F" w:rsidP="00A2314F" w:rsidRDefault="007C677F" w14:paraId="0698FC07" w14:textId="77777777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:rsidRPr="00A94086" w:rsidR="001C3FD9" w:rsidP="00A2314F" w:rsidRDefault="001C3FD9" w14:paraId="36095383" w14:textId="77777777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:rsidRPr="00EE41B0" w:rsidR="0065192F" w:rsidP="4D7266CD" w:rsidRDefault="007C677F" w14:paraId="5A45B3BF" w14:textId="3F94F2B2">
      <w:pPr>
        <w:pStyle w:val="Normale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highlight w:val="yellow"/>
        </w:rPr>
      </w:pPr>
      <w:r w:rsidRPr="4CD3E403" w:rsidR="007C677F">
        <w:rPr>
          <w:rFonts w:ascii="Calibri" w:hAnsi="Calibri" w:asciiTheme="minorAscii" w:hAnsiTheme="minorAscii"/>
          <w:sz w:val="20"/>
          <w:szCs w:val="20"/>
        </w:rPr>
        <w:t xml:space="preserve">Oggetto: </w:t>
      </w:r>
      <w:r w:rsidRPr="4CD3E403" w:rsidR="005A23AE">
        <w:rPr>
          <w:rFonts w:ascii="Calibri" w:hAnsi="Calibri" w:asciiTheme="minorAscii" w:hAnsiTheme="minorAscii"/>
          <w:sz w:val="20"/>
          <w:szCs w:val="20"/>
        </w:rPr>
        <w:t xml:space="preserve">avviso di selezione pubblica, per titoli e colloquio, per </w:t>
      </w:r>
      <w:r w:rsidRPr="4CD3E403" w:rsidR="0065192F">
        <w:rPr>
          <w:rFonts w:ascii="Calibri" w:hAnsi="Calibri" w:asciiTheme="minorAscii" w:hAnsiTheme="minorAscii"/>
          <w:sz w:val="20"/>
          <w:szCs w:val="20"/>
        </w:rPr>
        <w:t xml:space="preserve">il </w:t>
      </w:r>
      <w:r w:rsidRPr="4CD3E403" w:rsidR="0065192F">
        <w:rPr>
          <w:rFonts w:cs="Arial"/>
          <w:sz w:val="20"/>
          <w:szCs w:val="20"/>
        </w:rPr>
        <w:t xml:space="preserve">conferimento n. </w:t>
      </w:r>
      <w:r w:rsidRPr="4CD3E403" w:rsidR="0065192F">
        <w:rPr>
          <w:sz w:val="20"/>
          <w:szCs w:val="20"/>
        </w:rPr>
        <w:t>1 assegno</w:t>
      </w:r>
      <w:r w:rsidRPr="4CD3E403" w:rsidR="0065192F">
        <w:rPr>
          <w:sz w:val="20"/>
          <w:szCs w:val="20"/>
        </w:rPr>
        <w:t xml:space="preserve"> </w:t>
      </w:r>
      <w:r w:rsidRPr="4CD3E403" w:rsidR="0065192F">
        <w:rPr>
          <w:sz w:val="20"/>
          <w:szCs w:val="20"/>
        </w:rPr>
        <w:t>di ricerca</w:t>
      </w:r>
      <w:r w:rsidRPr="4CD3E403" w:rsidR="0065192F">
        <w:rPr>
          <w:sz w:val="20"/>
          <w:szCs w:val="20"/>
        </w:rPr>
        <w:t xml:space="preserve"> professionalizzante</w:t>
      </w:r>
      <w:r w:rsidRPr="4CD3E403" w:rsidR="0065192F">
        <w:rPr>
          <w:sz w:val="20"/>
          <w:szCs w:val="20"/>
        </w:rPr>
        <w:t>, ai sensi dell’art. 22 della legge 30 dicembre 2010 n. 240, per lo svolgimento di attività di ricerca</w:t>
      </w:r>
      <w:r w:rsidRPr="4CD3E403" w:rsidR="0065192F">
        <w:rPr>
          <w:sz w:val="20"/>
          <w:szCs w:val="20"/>
        </w:rPr>
        <w:t xml:space="preserve"> </w:t>
      </w:r>
      <w:r w:rsidRPr="4CD3E403" w:rsidR="0065192F">
        <w:rPr>
          <w:sz w:val="20"/>
          <w:szCs w:val="20"/>
        </w:rPr>
        <w:t xml:space="preserve">nell’ambito del </w:t>
      </w:r>
      <w:r w:rsidRPr="4CD3E403" w:rsidR="0065192F">
        <w:rPr>
          <w:sz w:val="20"/>
          <w:szCs w:val="20"/>
        </w:rPr>
        <w:t>Progetto PON “BIO Open Lab - Rafforzamento del capitale umano”,</w:t>
      </w:r>
      <w:r w:rsidRPr="4CD3E403" w:rsidR="4D7266C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 xml:space="preserve"> </w:t>
      </w:r>
      <w:r w:rsidRPr="4CD3E403" w:rsidR="4D7266CD">
        <w:rPr>
          <w:noProof w:val="0"/>
          <w:sz w:val="20"/>
          <w:szCs w:val="20"/>
          <w:lang w:val="it-IT" w:eastAsia="en-US"/>
        </w:rPr>
        <w:t>posizione CIR01_00032_454966</w:t>
      </w:r>
      <w:r w:rsidRPr="4CD3E403" w:rsidR="0065192F">
        <w:rPr>
          <w:sz w:val="20"/>
          <w:szCs w:val="20"/>
          <w:lang w:eastAsia="en-US"/>
        </w:rPr>
        <w:t>, da svolgersi presso le strutture di Area Science Park</w:t>
      </w:r>
      <w:r w:rsidRPr="4CD3E403" w:rsidR="0065192F">
        <w:rPr>
          <w:sz w:val="20"/>
          <w:szCs w:val="20"/>
          <w:lang w:eastAsia="en-US"/>
        </w:rPr>
        <w:t xml:space="preserve">. </w:t>
      </w:r>
      <w:r w:rsidRPr="4CD3E403" w:rsidR="0065192F">
        <w:rPr>
          <w:sz w:val="20"/>
          <w:szCs w:val="20"/>
          <w:lang w:eastAsia="en-US"/>
        </w:rPr>
        <w:t>Bando A</w:t>
      </w:r>
      <w:r w:rsidRPr="4CD3E403" w:rsidR="00EE41B0">
        <w:rPr>
          <w:sz w:val="20"/>
          <w:szCs w:val="20"/>
          <w:lang w:eastAsia="en-US"/>
        </w:rPr>
        <w:t>1</w:t>
      </w:r>
      <w:r w:rsidRPr="4CD3E403" w:rsidR="0065192F">
        <w:rPr>
          <w:sz w:val="20"/>
          <w:szCs w:val="20"/>
          <w:lang w:eastAsia="en-US"/>
        </w:rPr>
        <w:t>/2022.</w:t>
      </w:r>
    </w:p>
    <w:p w:rsidRPr="00EE41B0" w:rsidR="001C3FD9" w:rsidP="4CD3E403" w:rsidRDefault="0065192F" w14:paraId="1ED5A08F" w14:textId="69DF487E">
      <w:pPr>
        <w:autoSpaceDE w:val="0"/>
        <w:autoSpaceDN w:val="0"/>
        <w:adjustRightInd w:val="0"/>
        <w:spacing w:after="0" w:line="240" w:lineRule="auto"/>
        <w:jc w:val="both"/>
        <w:rPr>
          <w:i w:val="0"/>
          <w:iCs w:val="0"/>
          <w:sz w:val="20"/>
          <w:szCs w:val="20"/>
        </w:rPr>
      </w:pPr>
      <w:r w:rsidRPr="4CD3E403" w:rsidR="0065192F">
        <w:rPr>
          <w:sz w:val="20"/>
          <w:szCs w:val="20"/>
          <w:lang w:eastAsia="en-US"/>
        </w:rPr>
        <w:t xml:space="preserve">Tema della ricerca: </w:t>
      </w:r>
      <w:r w:rsidRPr="4CD3E403" w:rsidR="00EE41B0">
        <w:rPr>
          <w:sz w:val="20"/>
          <w:szCs w:val="20"/>
          <w:lang w:eastAsia="en-US"/>
        </w:rPr>
        <w:t xml:space="preserve">Tecniche di </w:t>
      </w:r>
      <w:proofErr w:type="spellStart"/>
      <w:r w:rsidRPr="4CD3E403" w:rsidR="00EE41B0">
        <w:rPr>
          <w:sz w:val="20"/>
          <w:szCs w:val="20"/>
          <w:lang w:eastAsia="en-US"/>
        </w:rPr>
        <w:t>Unsupervised</w:t>
      </w:r>
      <w:proofErr w:type="spellEnd"/>
      <w:r w:rsidRPr="4CD3E403" w:rsidR="00EE41B0">
        <w:rPr>
          <w:sz w:val="20"/>
          <w:szCs w:val="20"/>
          <w:lang w:eastAsia="en-US"/>
        </w:rPr>
        <w:t xml:space="preserve"> Machine Learning (UML) per lo sviluppo di servizi avanzati di anal</w:t>
      </w:r>
      <w:r w:rsidRPr="4CD3E403" w:rsidR="00EE41B0">
        <w:rPr>
          <w:i w:val="1"/>
          <w:iCs w:val="1"/>
          <w:sz w:val="20"/>
          <w:szCs w:val="20"/>
        </w:rPr>
        <w:t xml:space="preserve">isi </w:t>
      </w:r>
      <w:r w:rsidRPr="4CD3E403" w:rsidR="00EE41B0">
        <w:rPr>
          <w:i w:val="0"/>
          <w:iCs w:val="0"/>
          <w:sz w:val="20"/>
          <w:szCs w:val="20"/>
        </w:rPr>
        <w:t xml:space="preserve">e di gestione dei dati di genomica ed </w:t>
      </w:r>
      <w:proofErr w:type="spellStart"/>
      <w:r w:rsidRPr="4CD3E403" w:rsidR="00EE41B0">
        <w:rPr>
          <w:i w:val="0"/>
          <w:iCs w:val="0"/>
          <w:sz w:val="20"/>
          <w:szCs w:val="20"/>
        </w:rPr>
        <w:t>epigenomica</w:t>
      </w:r>
      <w:proofErr w:type="spellEnd"/>
      <w:r w:rsidRPr="4CD3E403" w:rsidR="00EE41B0">
        <w:rPr>
          <w:i w:val="0"/>
          <w:iCs w:val="0"/>
          <w:sz w:val="20"/>
          <w:szCs w:val="20"/>
        </w:rPr>
        <w:t>.</w:t>
      </w:r>
    </w:p>
    <w:p w:rsidRPr="00A94086" w:rsidR="001C3FD9" w:rsidP="00AD03F7" w:rsidRDefault="001C3FD9" w14:paraId="047D4ADF" w14:textId="77777777">
      <w:pPr>
        <w:autoSpaceDE w:val="0"/>
        <w:autoSpaceDN w:val="0"/>
        <w:adjustRightInd w:val="0"/>
        <w:spacing w:before="240" w:after="0"/>
        <w:jc w:val="both"/>
        <w:rPr>
          <w:rFonts w:cs="Arial" w:asciiTheme="minorHAnsi" w:hAnsiTheme="minorHAnsi"/>
          <w:sz w:val="20"/>
          <w:szCs w:val="20"/>
        </w:rPr>
      </w:pPr>
    </w:p>
    <w:p w:rsidRPr="00A94086" w:rsidR="007C677F" w:rsidP="0065192F" w:rsidRDefault="007C677F" w14:paraId="55ADF3F9" w14:textId="298EF2F3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Pr="00A94086" w:rsidR="00A262AF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Pr="00A94086" w:rsidR="009C44E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Pr="00A94086" w:rsidR="00A2314F">
        <w:rPr>
          <w:rFonts w:asciiTheme="minorHAnsi" w:hAnsiTheme="minorHAnsi"/>
          <w:sz w:val="20"/>
          <w:szCs w:val="20"/>
        </w:rPr>
        <w:t xml:space="preserve">___ </w:t>
      </w:r>
      <w:r w:rsidRPr="00A94086">
        <w:rPr>
          <w:rFonts w:asciiTheme="minorHAnsi" w:hAnsiTheme="minorHAnsi"/>
          <w:sz w:val="20"/>
          <w:szCs w:val="20"/>
        </w:rPr>
        <w:t>nato/a a ___________</w:t>
      </w:r>
      <w:r w:rsidRPr="00A94086" w:rsidR="00A2314F">
        <w:rPr>
          <w:rFonts w:asciiTheme="minorHAnsi" w:hAnsiTheme="minorHAnsi"/>
          <w:sz w:val="20"/>
          <w:szCs w:val="20"/>
        </w:rPr>
        <w:t>_______________</w:t>
      </w:r>
      <w:r w:rsidRPr="00A94086" w:rsidR="009C44E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Pr="00A94086" w:rsidR="001D2BF5">
        <w:rPr>
          <w:rFonts w:asciiTheme="minorHAnsi" w:hAnsiTheme="minorHAnsi"/>
          <w:sz w:val="20"/>
          <w:szCs w:val="20"/>
        </w:rPr>
        <w:t>________________________________________________</w:t>
      </w:r>
      <w:r w:rsidRPr="00A94086" w:rsidR="00A2314F">
        <w:rPr>
          <w:rFonts w:asciiTheme="minorHAnsi" w:hAnsiTheme="minorHAnsi"/>
          <w:sz w:val="20"/>
          <w:szCs w:val="20"/>
        </w:rPr>
        <w:t>_</w:t>
      </w:r>
      <w:r w:rsidRPr="00A94086" w:rsidR="00922FB1">
        <w:rPr>
          <w:rFonts w:asciiTheme="minorHAnsi" w:hAnsiTheme="minorHAnsi"/>
          <w:sz w:val="20"/>
          <w:szCs w:val="20"/>
        </w:rPr>
        <w:t>, prov.</w:t>
      </w:r>
      <w:r w:rsidR="00FD7CDF">
        <w:rPr>
          <w:rFonts w:asciiTheme="minorHAnsi" w:hAnsiTheme="minorHAnsi"/>
          <w:sz w:val="20"/>
          <w:szCs w:val="20"/>
        </w:rPr>
        <w:t>___</w:t>
      </w:r>
      <w:r w:rsidRPr="00A94086" w:rsidR="00922FB1">
        <w:rPr>
          <w:rFonts w:asciiTheme="minorHAnsi" w:hAnsiTheme="minorHAnsi"/>
          <w:sz w:val="20"/>
          <w:szCs w:val="20"/>
        </w:rPr>
        <w:t xml:space="preserve">  </w:t>
      </w:r>
      <w:r w:rsidRPr="00A94086" w:rsidR="00A2314F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Pr="00A94086" w:rsidR="002D21C2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Pr="00A94086" w:rsidR="006C2EB9">
        <w:rPr>
          <w:rFonts w:asciiTheme="minorHAnsi" w:hAnsiTheme="minorHAnsi"/>
          <w:sz w:val="20"/>
          <w:szCs w:val="20"/>
        </w:rPr>
        <w:t>_</w:t>
      </w:r>
      <w:r w:rsidRPr="00A94086" w:rsidR="001D2BF5">
        <w:rPr>
          <w:rFonts w:asciiTheme="minorHAnsi" w:hAnsiTheme="minorHAnsi"/>
          <w:sz w:val="20"/>
          <w:szCs w:val="20"/>
        </w:rPr>
        <w:t>______________________________</w:t>
      </w:r>
      <w:r w:rsidRPr="00A94086" w:rsidR="00A262AF">
        <w:rPr>
          <w:rFonts w:asciiTheme="minorHAnsi" w:hAnsiTheme="minorHAnsi"/>
          <w:sz w:val="20"/>
          <w:szCs w:val="20"/>
        </w:rPr>
        <w:t>____</w:t>
      </w:r>
      <w:r w:rsidRPr="00A94086" w:rsidR="001D2BF5">
        <w:rPr>
          <w:rFonts w:asciiTheme="minorHAnsi" w:hAnsiTheme="minorHAnsi"/>
          <w:sz w:val="20"/>
          <w:szCs w:val="20"/>
        </w:rPr>
        <w:t>___________________</w:t>
      </w:r>
      <w:r w:rsidR="0065192F">
        <w:rPr>
          <w:rFonts w:asciiTheme="minorHAnsi" w:hAnsiTheme="minorHAnsi"/>
          <w:sz w:val="20"/>
          <w:szCs w:val="20"/>
        </w:rPr>
        <w:t>;</w:t>
      </w:r>
    </w:p>
    <w:p w:rsidRPr="00A94086" w:rsidR="007C677F" w:rsidP="00A2314F" w:rsidRDefault="007C677F" w14:paraId="0D7582AF" w14:textId="77777777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7C677F" w:rsidP="00A2314F" w:rsidRDefault="007C677F" w14:paraId="70232446" w14:textId="32BBFB32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:rsidRPr="00982332" w:rsidR="00A2314F" w:rsidP="00982332" w:rsidRDefault="00982332" w14:paraId="4F116F39" w14:textId="315782C7">
      <w:pPr>
        <w:pStyle w:val="Paragrafoelenco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Pr="00A94086">
        <w:rPr>
          <w:rFonts w:asciiTheme="minorHAnsi" w:hAnsiTheme="minorHAnsi"/>
          <w:b/>
          <w:sz w:val="20"/>
          <w:szCs w:val="20"/>
        </w:rPr>
        <w:t>diploma di laurea</w:t>
      </w:r>
      <w:r w:rsidRPr="00A94086">
        <w:rPr>
          <w:rFonts w:asciiTheme="minorHAnsi" w:hAnsiTheme="minorHAnsi"/>
          <w:sz w:val="20"/>
          <w:szCs w:val="20"/>
        </w:rPr>
        <w:t>, specificando il punteggio:</w:t>
      </w:r>
    </w:p>
    <w:p w:rsidRPr="00A94086" w:rsidR="007C677F" w:rsidP="00A2314F" w:rsidRDefault="00982332" w14:paraId="6AE4B48C" w14:textId="26C66CA5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1</w:t>
      </w:r>
      <w:r w:rsidRPr="00A94086" w:rsidR="007C677F">
        <w:rPr>
          <w:rFonts w:asciiTheme="minorHAnsi" w:hAnsiTheme="minorHAnsi"/>
          <w:b/>
          <w:sz w:val="20"/>
          <w:szCs w:val="20"/>
        </w:rPr>
        <w:t xml:space="preserve">.a) 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Pr="00A94086" w:rsidR="005A23AE" w:rsidTr="003C4827" w14:paraId="15D2A905" w14:textId="77777777">
        <w:tc>
          <w:tcPr>
            <w:tcW w:w="2763" w:type="dxa"/>
            <w:shd w:val="clear" w:color="auto" w:fill="auto"/>
          </w:tcPr>
          <w:p w:rsidRPr="00A94086" w:rsidR="005A23AE" w:rsidP="00440391" w:rsidRDefault="005A23AE" w14:paraId="62EF4CB4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laurea del vecchio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115E7A52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Pr="00A94086" w:rsidR="00A51C26" w:rsidP="00440391" w:rsidRDefault="00A51C26" w14:paraId="708768F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29F75AAC" w14:textId="77777777">
        <w:tc>
          <w:tcPr>
            <w:tcW w:w="2763" w:type="dxa"/>
            <w:shd w:val="clear" w:color="auto" w:fill="auto"/>
          </w:tcPr>
          <w:p w:rsidRPr="00A94086" w:rsidR="005A23AE" w:rsidP="00440391" w:rsidRDefault="005A23AE" w14:paraId="4DAADDD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2F0D3D59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36E69D84" w14:textId="77777777">
        <w:tc>
          <w:tcPr>
            <w:tcW w:w="2763" w:type="dxa"/>
            <w:shd w:val="clear" w:color="auto" w:fill="auto"/>
          </w:tcPr>
          <w:p w:rsidRPr="00A94086" w:rsidR="005A23AE" w:rsidP="00440391" w:rsidRDefault="005A23AE" w14:paraId="115E3C13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6733523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3EE980A2" w14:textId="77777777">
        <w:trPr>
          <w:trHeight w:val="419"/>
        </w:trPr>
        <w:tc>
          <w:tcPr>
            <w:tcW w:w="2763" w:type="dxa"/>
            <w:shd w:val="clear" w:color="auto" w:fill="auto"/>
          </w:tcPr>
          <w:p w:rsidRPr="00A94086" w:rsidR="00A51C26" w:rsidP="00440391" w:rsidRDefault="005A23AE" w14:paraId="4835A300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4CBB0CD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57E6F8AB" w14:textId="77777777">
        <w:trPr>
          <w:trHeight w:val="419"/>
        </w:trPr>
        <w:tc>
          <w:tcPr>
            <w:tcW w:w="2763" w:type="dxa"/>
            <w:shd w:val="clear" w:color="auto" w:fill="auto"/>
          </w:tcPr>
          <w:p w:rsidRPr="00A94086" w:rsidR="005A23AE" w:rsidP="00440391" w:rsidRDefault="005A23AE" w14:paraId="1EF8947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4164ED0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8044A8" w:rsidP="00A2314F" w:rsidRDefault="008044A8" w14:paraId="53547362" w14:textId="7777777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:rsidRPr="00A94086" w:rsidR="008044A8" w:rsidP="00A2314F" w:rsidRDefault="00982332" w14:paraId="65E4AEEB" w14:textId="0C7DDC1C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1</w:t>
      </w:r>
      <w:r w:rsidR="008044A8">
        <w:rPr>
          <w:rFonts w:asciiTheme="minorHAnsi" w:hAnsiTheme="minorHAnsi"/>
          <w:b/>
          <w:sz w:val="20"/>
          <w:szCs w:val="20"/>
        </w:rPr>
        <w:t>.b)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15"/>
        <w:gridCol w:w="6824"/>
      </w:tblGrid>
      <w:tr w:rsidRPr="00A94086" w:rsidR="005A23AE" w:rsidTr="003C4827" w14:paraId="0470E077" w14:textId="77777777">
        <w:tc>
          <w:tcPr>
            <w:tcW w:w="2815" w:type="dxa"/>
            <w:shd w:val="clear" w:color="auto" w:fill="auto"/>
          </w:tcPr>
          <w:p w:rsidRPr="00A94086" w:rsidR="005A23AE" w:rsidP="00440391" w:rsidRDefault="005A23AE" w14:paraId="2FBC1B1F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del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nuovo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5E69305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0B8B8A83" w14:textId="77777777">
        <w:tc>
          <w:tcPr>
            <w:tcW w:w="2815" w:type="dxa"/>
            <w:shd w:val="clear" w:color="auto" w:fill="auto"/>
          </w:tcPr>
          <w:p w:rsidRPr="00A94086" w:rsidR="005A23AE" w:rsidP="00440391" w:rsidRDefault="005A23AE" w14:paraId="795FDAB1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6D55B19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58F12B29" w14:textId="77777777">
        <w:tc>
          <w:tcPr>
            <w:tcW w:w="2815" w:type="dxa"/>
            <w:shd w:val="clear" w:color="auto" w:fill="auto"/>
          </w:tcPr>
          <w:p w:rsidRPr="00A94086" w:rsidR="005A23AE" w:rsidP="00440391" w:rsidRDefault="005A23AE" w14:paraId="034D792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4E2E153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37B1F98F" w14:textId="77777777">
        <w:trPr>
          <w:trHeight w:val="419"/>
        </w:trPr>
        <w:tc>
          <w:tcPr>
            <w:tcW w:w="2815" w:type="dxa"/>
            <w:shd w:val="clear" w:color="auto" w:fill="auto"/>
          </w:tcPr>
          <w:p w:rsidRPr="00A94086" w:rsidR="005A23AE" w:rsidP="00440391" w:rsidRDefault="005A23AE" w14:paraId="3711B39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3D246135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4EED5CBB" w14:textId="77777777">
        <w:trPr>
          <w:trHeight w:val="419"/>
        </w:trPr>
        <w:tc>
          <w:tcPr>
            <w:tcW w:w="2815" w:type="dxa"/>
            <w:shd w:val="clear" w:color="auto" w:fill="auto"/>
          </w:tcPr>
          <w:p w:rsidRPr="00A94086" w:rsidR="005A23AE" w:rsidP="00440391" w:rsidRDefault="005A23AE" w14:paraId="41BFAB7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712260E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620872" w:rsidP="00A2314F" w:rsidRDefault="00620872" w14:paraId="030B5CDC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(Aggiungere i campi ulteriormente necessari)  </w:t>
      </w:r>
    </w:p>
    <w:p w:rsidR="00E67488" w:rsidP="00A2314F" w:rsidRDefault="00E67488" w14:paraId="7A8F1668" w14:textId="7F34536B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:rsidR="00982332" w:rsidP="00A2314F" w:rsidRDefault="00982332" w14:paraId="15712BFE" w14:textId="5371E6ED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:rsidR="00982332" w:rsidP="00A2314F" w:rsidRDefault="00982332" w14:paraId="53B4FA3F" w14:textId="60F12F28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:rsidR="00872A2C" w:rsidP="008044A8" w:rsidRDefault="00872A2C" w14:paraId="43FE4C5F" w14:textId="77777777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:rsidR="009835B2" w:rsidP="008044A8" w:rsidRDefault="008044A8" w14:paraId="4F4129C3" w14:textId="2F64AAEF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:rsidRPr="00982332" w:rsidR="00982332" w:rsidP="00982332" w:rsidRDefault="00982332" w14:paraId="4852A06E" w14:textId="2BF014FD">
      <w:pPr>
        <w:pStyle w:val="Paragrafoelenco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Pr="00A94086" w:rsidR="00982332" w:rsidTr="003C4827" w14:paraId="72DE38A4" w14:textId="77777777">
        <w:tc>
          <w:tcPr>
            <w:tcW w:w="2835" w:type="dxa"/>
            <w:shd w:val="clear" w:color="auto" w:fill="auto"/>
          </w:tcPr>
          <w:p w:rsidRPr="00A94086" w:rsidR="00982332" w:rsidP="0061231F" w:rsidRDefault="00982332" w14:paraId="119FC7D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dottorato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Pr="00A94086" w:rsidR="00982332" w:rsidP="0061231F" w:rsidRDefault="00982332" w14:paraId="39C2D19C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cs="Arial" w:asciiTheme="minorHAnsi" w:hAnsiTheme="minorHAnsi"/>
                <w:sz w:val="20"/>
                <w:szCs w:val="20"/>
              </w:rPr>
              <w:t>in funzione della pertinenza alle tematiche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804" w:type="dxa"/>
            <w:shd w:val="clear" w:color="auto" w:fill="auto"/>
          </w:tcPr>
          <w:p w:rsidRPr="00A94086" w:rsidR="00982332" w:rsidP="0061231F" w:rsidRDefault="00982332" w14:paraId="01F0183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982332" w:rsidTr="003C4827" w14:paraId="0A711EAC" w14:textId="77777777">
        <w:tc>
          <w:tcPr>
            <w:tcW w:w="2835" w:type="dxa"/>
            <w:shd w:val="clear" w:color="auto" w:fill="auto"/>
          </w:tcPr>
          <w:p w:rsidRPr="00A94086" w:rsidR="00982332" w:rsidP="0061231F" w:rsidRDefault="00982332" w14:paraId="522FE809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shd w:val="clear" w:color="auto" w:fill="auto"/>
          </w:tcPr>
          <w:p w:rsidRPr="00A94086" w:rsidR="00982332" w:rsidP="0061231F" w:rsidRDefault="00982332" w14:paraId="12E586C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982332" w:rsidTr="003C4827" w14:paraId="7DB9521E" w14:textId="77777777">
        <w:tc>
          <w:tcPr>
            <w:tcW w:w="2835" w:type="dxa"/>
            <w:shd w:val="clear" w:color="auto" w:fill="auto"/>
          </w:tcPr>
          <w:p w:rsidRPr="00A94086" w:rsidR="00982332" w:rsidP="0061231F" w:rsidRDefault="00982332" w14:paraId="30B268C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:rsidRPr="00A94086" w:rsidR="00982332" w:rsidP="0061231F" w:rsidRDefault="00982332" w14:paraId="476B62C7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982332" w:rsidTr="003C4827" w14:paraId="7F540A72" w14:textId="77777777">
        <w:tc>
          <w:tcPr>
            <w:tcW w:w="2835" w:type="dxa"/>
            <w:shd w:val="clear" w:color="auto" w:fill="auto"/>
          </w:tcPr>
          <w:p w:rsidRPr="00A94086" w:rsidR="00982332" w:rsidP="0061231F" w:rsidRDefault="00982332" w14:paraId="49904355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:rsidRPr="00A94086" w:rsidR="00982332" w:rsidP="0061231F" w:rsidRDefault="00982332" w14:paraId="3E73E63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982332" w:rsidTr="003C4827" w14:paraId="7DCD28E2" w14:textId="77777777">
        <w:trPr>
          <w:trHeight w:val="331"/>
        </w:trPr>
        <w:tc>
          <w:tcPr>
            <w:tcW w:w="2835" w:type="dxa"/>
            <w:shd w:val="clear" w:color="auto" w:fill="auto"/>
          </w:tcPr>
          <w:p w:rsidRPr="00A94086" w:rsidR="00982332" w:rsidP="0061231F" w:rsidRDefault="00982332" w14:paraId="5621AD4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shd w:val="clear" w:color="auto" w:fill="auto"/>
          </w:tcPr>
          <w:p w:rsidRPr="00A94086" w:rsidR="00982332" w:rsidP="0061231F" w:rsidRDefault="00982332" w14:paraId="65014BF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8044A8" w:rsidR="00982332" w:rsidP="00B92C7B" w:rsidRDefault="00982332" w14:paraId="5705B93A" w14:textId="77777777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:rsidRPr="008044A8" w:rsidR="008044A8" w:rsidP="00B92C7B" w:rsidRDefault="008044A8" w14:paraId="48DB4A6B" w14:textId="7F4372B9">
      <w:pPr>
        <w:spacing w:after="0" w:line="24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8044A8">
        <w:rPr>
          <w:rFonts w:asciiTheme="minorHAnsi" w:hAnsiTheme="minorHAnsi"/>
          <w:b/>
          <w:bCs/>
          <w:sz w:val="20"/>
          <w:szCs w:val="20"/>
        </w:rPr>
        <w:t>3)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Pr="00A94086" w:rsidR="005A23AE" w:rsidTr="003C4827" w14:paraId="448A5788" w14:textId="77777777">
        <w:tc>
          <w:tcPr>
            <w:tcW w:w="2835" w:type="dxa"/>
            <w:shd w:val="clear" w:color="auto" w:fill="auto"/>
          </w:tcPr>
          <w:p w:rsidRPr="00A94086" w:rsidR="00113D24" w:rsidP="008B6892" w:rsidRDefault="005A23AE" w14:paraId="11EC076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specializzazione postuniversitaria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e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master universitari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di cui all’art. 3, commi 6 e 8 del DM. 3 novembre 1999, n. 509 </w:t>
            </w:r>
            <w:r w:rsidRPr="00A94086" w:rsidR="005E3E06">
              <w:rPr>
                <w:rFonts w:asciiTheme="minorHAnsi" w:hAnsiTheme="minorHAnsi"/>
                <w:sz w:val="20"/>
                <w:szCs w:val="20"/>
              </w:rPr>
              <w:t>pertinenti alle tematiche indicate all’art. 1 del Bando.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C50FD1" w:rsidRDefault="005A23AE" w14:paraId="26E544B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5A23AE" w:rsidTr="003C4827" w14:paraId="28DAEB72" w14:textId="77777777">
        <w:tc>
          <w:tcPr>
            <w:tcW w:w="2835" w:type="dxa"/>
            <w:shd w:val="clear" w:color="auto" w:fill="auto"/>
          </w:tcPr>
          <w:p w:rsidRPr="00A94086" w:rsidR="005A23AE" w:rsidP="00C50FD1" w:rsidRDefault="005A23AE" w14:paraId="0A4CCC95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primo /di secondo livello: 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C50FD1" w:rsidRDefault="005A23AE" w14:paraId="3F51313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761EDA8B" w14:textId="77777777">
        <w:tc>
          <w:tcPr>
            <w:tcW w:w="2835" w:type="dxa"/>
            <w:shd w:val="clear" w:color="auto" w:fill="auto"/>
          </w:tcPr>
          <w:p w:rsidRPr="00A94086" w:rsidR="005A23AE" w:rsidP="00C50FD1" w:rsidRDefault="005A23AE" w14:paraId="718738AC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C50FD1" w:rsidRDefault="005A23AE" w14:paraId="6B960A87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081BC84C" w14:textId="77777777">
        <w:tc>
          <w:tcPr>
            <w:tcW w:w="2835" w:type="dxa"/>
            <w:shd w:val="clear" w:color="auto" w:fill="auto"/>
          </w:tcPr>
          <w:p w:rsidRPr="00A94086" w:rsidR="005A23AE" w:rsidP="00C50FD1" w:rsidRDefault="005A23AE" w14:paraId="18B3104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C50FD1" w:rsidRDefault="005A23AE" w14:paraId="2884C239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9835B2" w:rsidP="00B92C7B" w:rsidRDefault="009835B2" w14:paraId="2CDFB8F1" w14:textId="77777777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:rsidRPr="00A94086" w:rsidR="00BE7A19" w:rsidP="00BE7A19" w:rsidRDefault="00BE7A19" w14:paraId="1DC6CB45" w14:textId="77777777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4)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Pr="00A94086" w:rsidR="005A23AE" w:rsidTr="003C4827" w14:paraId="271C2D8E" w14:textId="77777777">
        <w:tc>
          <w:tcPr>
            <w:tcW w:w="2851" w:type="dxa"/>
            <w:shd w:val="clear" w:color="auto" w:fill="auto"/>
            <w:vAlign w:val="center"/>
          </w:tcPr>
          <w:p w:rsidRPr="00A94086" w:rsidR="005A23AE" w:rsidP="00430BBC" w:rsidRDefault="00430BBC" w14:paraId="6E70E81C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essere stato titolare di </w:t>
            </w:r>
            <w:r w:rsidRPr="007D02CF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assegni di ricerca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previsti dall’art. 22 della L. 240/2010 presso Università o Enti di ricerca, di aver svolto o </w:t>
            </w:r>
            <w:r w:rsidRPr="007D02CF">
              <w:rPr>
                <w:rFonts w:asciiTheme="minorHAnsi" w:hAnsiTheme="minorHAnsi"/>
                <w:b/>
                <w:sz w:val="20"/>
                <w:szCs w:val="20"/>
              </w:rPr>
              <w:t xml:space="preserve">svolgere </w:t>
            </w: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  <w:u w:val="single"/>
              </w:rPr>
              <w:t>attività di ricerca e/o lavorativa post lauream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(esclusivamente con contratti o incarichi di collaborazione) presso soggetti pubblici e/o privati, 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e/o di essere stato </w:t>
            </w: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  <w:u w:val="single"/>
              </w:rPr>
              <w:t>titolare di contratti di ricercatore a tempo determinato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previsti dall’art. 24 della L. 240/2010 presso Università o Enti di ricerca. Tutte le attività devono essere </w:t>
            </w:r>
            <w:r w:rsidRPr="00A94086">
              <w:rPr>
                <w:rFonts w:cs="Arial" w:asciiTheme="minorHAnsi" w:hAnsiTheme="minorHAnsi"/>
                <w:sz w:val="20"/>
                <w:szCs w:val="20"/>
              </w:rPr>
              <w:t>pertinenti con le  tematiche indicate all’art. 1,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C50FD1" w:rsidRDefault="005A23AE" w14:paraId="7C857666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0F1C4AF7" w14:textId="77777777">
        <w:tc>
          <w:tcPr>
            <w:tcW w:w="2851" w:type="dxa"/>
            <w:shd w:val="clear" w:color="auto" w:fill="auto"/>
            <w:vAlign w:val="center"/>
          </w:tcPr>
          <w:p w:rsidRPr="00A94086" w:rsidR="005A23AE" w:rsidP="00C50FD1" w:rsidRDefault="005A23AE" w14:paraId="7F0C55DB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C50FD1" w:rsidRDefault="005A23AE" w14:paraId="1746B862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Pr="00A94086" w:rsidR="005A23AE" w:rsidTr="003C4827" w14:paraId="0C906DFB" w14:textId="77777777">
        <w:tc>
          <w:tcPr>
            <w:tcW w:w="2851" w:type="dxa"/>
            <w:shd w:val="clear" w:color="auto" w:fill="auto"/>
            <w:vAlign w:val="center"/>
          </w:tcPr>
          <w:p w:rsidRPr="00A94086" w:rsidR="005A23AE" w:rsidP="00C50FD1" w:rsidRDefault="005A23AE" w14:paraId="4B74A48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C50FD1" w:rsidRDefault="005A23AE" w14:paraId="54D86466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24282DF2" w14:textId="77777777">
        <w:tc>
          <w:tcPr>
            <w:tcW w:w="2851" w:type="dxa"/>
            <w:shd w:val="clear" w:color="auto" w:fill="auto"/>
            <w:vAlign w:val="center"/>
          </w:tcPr>
          <w:p w:rsidRPr="00A94086" w:rsidR="005A23AE" w:rsidP="00C50FD1" w:rsidRDefault="005A23AE" w14:paraId="1BD7F041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Pr="00A94086" w:rsidR="00430BBC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C50FD1" w:rsidRDefault="005A23AE" w14:paraId="4628BEB0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3C4827" w14:paraId="76A4F080" w14:textId="77777777">
        <w:tc>
          <w:tcPr>
            <w:tcW w:w="2851" w:type="dxa"/>
            <w:shd w:val="clear" w:color="auto" w:fill="auto"/>
            <w:vAlign w:val="center"/>
          </w:tcPr>
          <w:p w:rsidRPr="00A94086" w:rsidR="005A23AE" w:rsidP="00C50FD1" w:rsidRDefault="005A23AE" w14:paraId="347765BF" w14:textId="77777777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C50FD1" w:rsidRDefault="005A23AE" w14:paraId="63871924" w14:textId="07AF302E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(descrizione </w:t>
            </w:r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sintetica che metta in evidenza la coerenza dell’attività svolta con il profilo specifico</w:t>
            </w:r>
            <w:r w:rsidRPr="00946D63" w:rsidR="00946D63">
              <w:rPr>
                <w:rFonts w:asciiTheme="minorHAnsi" w:hAnsiTheme="minorHAnsi"/>
                <w:i/>
                <w:sz w:val="20"/>
                <w:szCs w:val="20"/>
              </w:rPr>
              <w:t xml:space="preserve"> e l’eventuale </w:t>
            </w:r>
            <w:r w:rsidRPr="00946D63" w:rsidR="00946D63">
              <w:rPr>
                <w:rFonts w:cs="Calibri"/>
                <w:i/>
                <w:color w:val="000000"/>
                <w:sz w:val="20"/>
                <w:szCs w:val="20"/>
                <w:lang w:eastAsia="it-IT"/>
              </w:rPr>
              <w:t xml:space="preserve">attinenza con le aree prioritarie individuate nell'ambito della </w:t>
            </w:r>
            <w:hyperlink w:history="1" r:id="rId11">
              <w:r w:rsidRPr="00946D63" w:rsidR="00946D63">
                <w:rPr>
                  <w:rStyle w:val="Collegamentoipertestuale"/>
                  <w:rFonts w:cs="Calibri"/>
                  <w:i/>
                  <w:sz w:val="20"/>
                  <w:szCs w:val="20"/>
                  <w:lang w:eastAsia="it-IT"/>
                </w:rPr>
                <w:t>Strategia Nazionale di Specializzazione Intelligente (SNSI) e della programmazione ministeriale per la ricerca nel periodo 2014-2020</w:t>
              </w:r>
            </w:hyperlink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:rsidRPr="00A94086" w:rsidR="005A23AE" w:rsidP="00C50FD1" w:rsidRDefault="005A23AE" w14:paraId="50DC623A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:rsidRPr="00A94086" w:rsidR="005A23AE" w:rsidP="00C50FD1" w:rsidRDefault="005A23AE" w14:paraId="31B13758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:rsidR="008651DD" w:rsidP="00A2314F" w:rsidRDefault="003F67B2" w14:paraId="30AB4DEB" w14:textId="3EBA3CE0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(Aggiungere i campi ulteriormente necessari)  </w:t>
      </w:r>
    </w:p>
    <w:p w:rsidRPr="00A94086" w:rsidR="008044A8" w:rsidP="00A2314F" w:rsidRDefault="008044A8" w14:paraId="09BE2C6E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B57733" w:rsidP="00A2314F" w:rsidRDefault="00430BBC" w14:paraId="36D90E1B" w14:textId="7777777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5</w:t>
      </w:r>
      <w:r w:rsidRPr="00A94086" w:rsidR="008651DD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Pr="00A94086" w:rsidR="005A23AE" w:rsidTr="003C4827" w14:paraId="1666E934" w14:textId="77777777">
        <w:tc>
          <w:tcPr>
            <w:tcW w:w="2835" w:type="dxa"/>
            <w:shd w:val="clear" w:color="auto" w:fill="auto"/>
          </w:tcPr>
          <w:p w:rsidRPr="00A94086" w:rsidR="008B6892" w:rsidP="00AA5D5D" w:rsidRDefault="00C933C1" w14:paraId="3FFF0490" w14:textId="7777777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Pr="00A94086" w:rsidR="008B6892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Pr="00A94086" w:rsidR="008B6892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Pr="00A94086" w:rsidR="00F87343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Pr="00A94086" w:rsidR="008B6892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1, </w:t>
            </w:r>
            <w:r w:rsidRPr="00A94086" w:rsidR="008B6892">
              <w:rPr>
                <w:rFonts w:asciiTheme="minorHAnsi" w:hAnsiTheme="minorHAnsi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Pr="00A94086" w:rsidR="008B6892">
              <w:rPr>
                <w:rFonts w:asciiTheme="minorHAnsi" w:hAnsiTheme="minorHAnsi"/>
                <w:sz w:val="20"/>
                <w:szCs w:val="20"/>
              </w:rPr>
              <w:t xml:space="preserve">; 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Pr="00A94086" w:rsidR="005A23AE" w:rsidP="00C50FD1" w:rsidRDefault="005A23AE" w14:paraId="355EF19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Pr="00A94086" w:rsidR="00C933C1" w:rsidTr="003C4827" w14:paraId="5413CDD6" w14:textId="77777777">
        <w:tc>
          <w:tcPr>
            <w:tcW w:w="2864" w:type="dxa"/>
            <w:gridSpan w:val="2"/>
            <w:shd w:val="clear" w:color="auto" w:fill="auto"/>
          </w:tcPr>
          <w:p w:rsidRPr="00A94086" w:rsidR="00C933C1" w:rsidP="006D1B9A" w:rsidRDefault="00C933C1" w14:paraId="050D1DF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6D1B9A" w:rsidRDefault="00C933C1" w14:paraId="6343A821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:rsidRPr="00A94086" w:rsidR="00C933C1" w:rsidP="006D1B9A" w:rsidRDefault="00C933C1" w14:paraId="3595EF8D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C933C1" w:rsidTr="003C4827" w14:paraId="00D7D14F" w14:textId="77777777">
        <w:tc>
          <w:tcPr>
            <w:tcW w:w="2864" w:type="dxa"/>
            <w:gridSpan w:val="2"/>
            <w:shd w:val="clear" w:color="auto" w:fill="auto"/>
          </w:tcPr>
          <w:p w:rsidRPr="00A94086" w:rsidR="00C933C1" w:rsidP="006D1B9A" w:rsidRDefault="00C933C1" w14:paraId="16CC6DE0" w14:textId="77777777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6D1B9A" w:rsidRDefault="00C933C1" w14:paraId="3B9FE9C4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C933C1" w:rsidTr="003C4827" w14:paraId="5640F2F5" w14:textId="77777777">
        <w:tc>
          <w:tcPr>
            <w:tcW w:w="2864" w:type="dxa"/>
            <w:gridSpan w:val="2"/>
            <w:shd w:val="clear" w:color="auto" w:fill="auto"/>
          </w:tcPr>
          <w:p w:rsidRPr="00A94086" w:rsidR="00C933C1" w:rsidP="006D1B9A" w:rsidRDefault="00C933C1" w14:paraId="728573A7" w14:textId="77777777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6D1B9A" w:rsidRDefault="00C933C1" w14:paraId="04B2B11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C933C1" w:rsidTr="003C4827" w14:paraId="08749C7F" w14:textId="77777777">
        <w:tc>
          <w:tcPr>
            <w:tcW w:w="2864" w:type="dxa"/>
            <w:gridSpan w:val="2"/>
            <w:shd w:val="clear" w:color="auto" w:fill="auto"/>
          </w:tcPr>
          <w:p w:rsidRPr="00A94086" w:rsidR="00C933C1" w:rsidP="006D1B9A" w:rsidRDefault="00C933C1" w14:paraId="14B589E8" w14:textId="77777777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6D1B9A" w:rsidRDefault="00C933C1" w14:paraId="1378482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C933C1" w:rsidP="00C933C1" w:rsidRDefault="00C933C1" w14:paraId="7CA45A92" w14:textId="77777777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>(Aggiungere i campi ulteriormente necessari)</w:t>
      </w:r>
    </w:p>
    <w:p w:rsidRPr="00A94086" w:rsidR="00440391" w:rsidP="00440391" w:rsidRDefault="00440391" w14:paraId="48339A36" w14:textId="77777777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:rsidRPr="00A94086" w:rsidR="00440391" w:rsidP="00440391" w:rsidRDefault="00430BBC" w14:paraId="7EAFD72A" w14:textId="7777777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6</w:t>
      </w:r>
      <w:r w:rsidRPr="00A94086" w:rsidR="009835B2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Pr="00A94086" w:rsidR="005A23AE" w:rsidTr="003C4827" w14:paraId="11E17360" w14:textId="77777777">
        <w:tc>
          <w:tcPr>
            <w:tcW w:w="2864" w:type="dxa"/>
            <w:shd w:val="clear" w:color="auto" w:fill="auto"/>
          </w:tcPr>
          <w:p w:rsidRPr="00A94086" w:rsidR="005A23AE" w:rsidP="00193275" w:rsidRDefault="00193275" w14:paraId="3ADE6663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 w:asciiTheme="minorHAnsi" w:hAnsiTheme="minorHAnsi"/>
                <w:color w:val="000000"/>
                <w:sz w:val="20"/>
                <w:szCs w:val="20"/>
              </w:rPr>
            </w:pPr>
            <w:r w:rsidRPr="00A94086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>Attività</w:t>
            </w:r>
            <w:r w:rsidRPr="00A94086" w:rsidR="008B6892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 xml:space="preserve"> di docenza e/o</w:t>
            </w:r>
            <w:r w:rsidRPr="00A94086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 xml:space="preserve"> didattiche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(seminari, insegnamenti a contratto, interventi formativi nell’ambito di progetti, ecc.) pertinenti all</w:t>
            </w:r>
            <w:r w:rsidRPr="00A94086" w:rsidR="0075276D">
              <w:rPr>
                <w:rFonts w:cs="Arial" w:asciiTheme="minorHAnsi" w:hAnsiTheme="minorHAnsi"/>
                <w:color w:val="000000"/>
                <w:sz w:val="20"/>
                <w:szCs w:val="20"/>
              </w:rPr>
              <w:t>e tematiche indicate all’art. 1 del Bando.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5A23AE" w:rsidP="00757032" w:rsidRDefault="005A23AE" w14:paraId="010AAED3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C933C1" w:rsidTr="003C4827" w14:paraId="17092DAF" w14:textId="77777777">
        <w:tc>
          <w:tcPr>
            <w:tcW w:w="2864" w:type="dxa"/>
            <w:shd w:val="clear" w:color="auto" w:fill="auto"/>
          </w:tcPr>
          <w:p w:rsidRPr="00A94086" w:rsidR="00C933C1" w:rsidP="006D1B9A" w:rsidRDefault="00C933C1" w14:paraId="1113EF7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C933C1" w:rsidP="006D1B9A" w:rsidRDefault="00C933C1" w14:paraId="44D74392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:rsidRPr="00A94086" w:rsidR="00C933C1" w:rsidP="006D1B9A" w:rsidRDefault="00C933C1" w14:paraId="1148203B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C933C1" w:rsidTr="003C4827" w14:paraId="36F3B1A7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C933C1" w:rsidP="006D1B9A" w:rsidRDefault="00C933C1" w14:paraId="562A5988" w14:textId="2C539AAD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 accademico/ anno scolastico: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6D1B9A" w:rsidRDefault="00C933C1" w14:paraId="31B990C5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3C4827" w14:paraId="1FA24EB7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C933C1" w:rsidP="006D1B9A" w:rsidRDefault="00C933C1" w14:paraId="3DF33693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per un totale di ore: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6D1B9A" w:rsidRDefault="00C933C1" w14:paraId="36817640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3C4827" w14:paraId="759A2E08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C933C1" w:rsidP="006D1B9A" w:rsidRDefault="00C933C1" w14:paraId="30B297AD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attività a titolo di</w:t>
            </w:r>
            <w:r w:rsidRPr="00A94086">
              <w:rPr>
                <w:rFonts w:cs="Arial" w:asciiTheme="minorHAnsi" w:hAnsiTheme="minorHAnsi"/>
                <w:sz w:val="20"/>
                <w:szCs w:val="20"/>
              </w:rPr>
              <w:t xml:space="preserve">:  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6D1B9A" w:rsidRDefault="00C933C1" w14:paraId="4E718F7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(specificare: docenza o didattica)</w:t>
            </w:r>
          </w:p>
        </w:tc>
      </w:tr>
      <w:tr w:rsidRPr="00A94086" w:rsidR="00C933C1" w:rsidTr="003C4827" w14:paraId="26807076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C933C1" w:rsidP="006D1B9A" w:rsidRDefault="00C933C1" w14:paraId="36E4ECA2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(eventuale) Dipartimento e/o Facoltà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6D1B9A" w:rsidRDefault="00C933C1" w14:paraId="0756C2E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3C4827" w14:paraId="2F884B45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C933C1" w:rsidP="006D1B9A" w:rsidRDefault="00C933C1" w14:paraId="28673676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Titolo del corso tenuto: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6D1B9A" w:rsidRDefault="00C933C1" w14:paraId="1AA10D4F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3C4827" w14:paraId="10916B90" w14:textId="77777777">
        <w:trPr>
          <w:trHeight w:val="1252"/>
        </w:trPr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C933C1" w:rsidP="006D1B9A" w:rsidRDefault="00C933C1" w14:paraId="1ABC590E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</w:t>
            </w:r>
            <w:r w:rsidRPr="00A94086">
              <w:rPr>
                <w:rFonts w:cs="Arial"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6D1B9A" w:rsidRDefault="00C933C1" w14:paraId="46B13066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:rsidRPr="00A94086" w:rsidR="00C933C1" w:rsidP="006D1B9A" w:rsidRDefault="00C933C1" w14:paraId="169A8961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:rsidRPr="00A94086" w:rsidR="00C933C1" w:rsidP="006D1B9A" w:rsidRDefault="00C933C1" w14:paraId="41951D4A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:rsidRPr="00A94086" w:rsidR="0072397D" w:rsidP="0072397D" w:rsidRDefault="00C933C1" w14:paraId="35D83853" w14:textId="77777777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>(Aggiungere i campi ulteriormente necessari)</w:t>
      </w:r>
    </w:p>
    <w:p w:rsidR="008044A8" w:rsidP="0072397D" w:rsidRDefault="008044A8" w14:paraId="285EF1CE" w14:textId="77777777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:rsidRPr="00A94086" w:rsidR="00BE7A19" w:rsidP="0072397D" w:rsidRDefault="00430BBC" w14:paraId="42F586CB" w14:textId="5D6F2A79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7</w:t>
      </w:r>
      <w:r w:rsidRPr="00A94086" w:rsidR="00BE7A19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Pr="00A94086" w:rsidR="005E3E06" w:rsidTr="003C4827" w14:paraId="4AAC1BF5" w14:textId="77777777">
        <w:tc>
          <w:tcPr>
            <w:tcW w:w="2864" w:type="dxa"/>
            <w:shd w:val="clear" w:color="auto" w:fill="auto"/>
          </w:tcPr>
          <w:p w:rsidRPr="00A94086" w:rsidR="005E3E06" w:rsidP="008B6892" w:rsidRDefault="00193275" w14:paraId="6040EDE4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scientifiche come</w:t>
            </w:r>
            <w:r w:rsidRPr="00A94086" w:rsidR="008B6892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Pr="00A94086" w:rsidR="008B6892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>all’art. 1</w:t>
            </w:r>
            <w:r w:rsidRPr="00A94086" w:rsidR="0075276D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del Bando</w:t>
            </w:r>
            <w:r w:rsidRPr="00A94086" w:rsidR="00AC2CB4">
              <w:rPr>
                <w:rFonts w:cs="Arial" w:asciiTheme="minorHAnsi" w:hAnsi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5E3E06" w:rsidP="00C50FD1" w:rsidRDefault="005E3E06" w14:paraId="35F31CF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5E3E06" w:rsidTr="003C4827" w14:paraId="62D9A627" w14:textId="77777777">
        <w:tc>
          <w:tcPr>
            <w:tcW w:w="2864" w:type="dxa"/>
            <w:shd w:val="clear" w:color="auto" w:fill="auto"/>
          </w:tcPr>
          <w:p w:rsidRPr="00A94086" w:rsidR="005E3E06" w:rsidP="00C50FD1" w:rsidRDefault="00AC2CB4" w14:paraId="47B95E1F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5E3E06" w:rsidP="00C50FD1" w:rsidRDefault="005E3E06" w14:paraId="2D5C961E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Pr="00A94086" w:rsidR="00AC2CB4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:rsidRPr="00A94086" w:rsidR="005E3E06" w:rsidP="00C50FD1" w:rsidRDefault="005E3E06" w14:paraId="53F7C1FB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5E3E06" w:rsidTr="003C4827" w14:paraId="2727A0CA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5E3E06" w:rsidP="00C50FD1" w:rsidRDefault="00AC2CB4" w14:paraId="52C81C8E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AC2CB4" w:rsidRDefault="005E3E06" w14:paraId="61FC4D20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3C4827" w14:paraId="24130236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5E3E06" w:rsidP="00C50FD1" w:rsidRDefault="00AC2CB4" w14:paraId="365028E5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C50FD1" w:rsidRDefault="005E3E06" w14:paraId="3C3DA5E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5E3E06" w:rsidTr="003C4827" w14:paraId="3EC876A8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5E3E06" w:rsidP="00C50FD1" w:rsidRDefault="00AC2CB4" w14:paraId="0848A34B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Pr="00A94086" w:rsidR="005E3E06">
              <w:rPr>
                <w:rFonts w:cs="Arial" w:asciiTheme="minorHAnsi" w:hAnsiTheme="minorHAnsi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C50FD1" w:rsidRDefault="005E3E06" w14:paraId="65AD2745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5E3E06" w:rsidTr="003C4827" w14:paraId="51881F85" w14:textId="77777777">
        <w:tc>
          <w:tcPr>
            <w:tcW w:w="2875" w:type="dxa"/>
            <w:gridSpan w:val="2"/>
            <w:shd w:val="clear" w:color="auto" w:fill="auto"/>
            <w:vAlign w:val="center"/>
          </w:tcPr>
          <w:p w:rsidRPr="00A94086" w:rsidR="005E3E06" w:rsidP="00C50FD1" w:rsidRDefault="00AC2CB4" w14:paraId="2B7CD6C9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C50FD1" w:rsidRDefault="005E3E06" w14:paraId="6F48A8FF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:rsidRPr="00A94086" w:rsidR="00BE7A19" w:rsidP="003005A6" w:rsidRDefault="003F67B2" w14:paraId="6E2E05E8" w14:textId="77777777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>(Aggiungere i campi ulteriormente necessari)</w:t>
      </w:r>
    </w:p>
    <w:p w:rsidR="00B92C7B" w:rsidP="00B92C7B" w:rsidRDefault="00B92C7B" w14:paraId="74118265" w14:textId="77777777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:rsidRPr="00A94086" w:rsidR="00E66C2D" w:rsidP="00E66C2D" w:rsidRDefault="00430BBC" w14:paraId="76A59841" w14:textId="4BBB8606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8</w:t>
      </w:r>
      <w:r w:rsidRPr="00A94086" w:rsidR="00242F10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Pr="00A94086" w:rsidR="005E3E06" w:rsidTr="00CD17CE" w14:paraId="03707E66" w14:textId="77777777">
        <w:tc>
          <w:tcPr>
            <w:tcW w:w="2825" w:type="dxa"/>
            <w:shd w:val="clear" w:color="auto" w:fill="auto"/>
            <w:vAlign w:val="center"/>
          </w:tcPr>
          <w:p w:rsidRPr="00A94086" w:rsidR="005E3E06" w:rsidP="00C933C1" w:rsidRDefault="00193275" w14:paraId="49CEE2EF" w14:textId="30639685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 w:asciiTheme="minorHAnsi" w:hAnsiTheme="minorHAnsi"/>
                <w:color w:val="000000"/>
                <w:sz w:val="20"/>
                <w:szCs w:val="20"/>
              </w:rPr>
            </w:pP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(a titolo esemplificativo recensioni,  abstract, </w:t>
            </w:r>
            <w:r w:rsidRPr="00A94086" w:rsidR="00A94086">
              <w:rPr>
                <w:color w:val="000000"/>
                <w:sz w:val="20"/>
                <w:szCs w:val="20"/>
              </w:rPr>
              <w:t>presentazioni a conferenze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>)</w:t>
            </w:r>
            <w:r w:rsidRPr="00A94086" w:rsidR="00C933C1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pertinenti alle tematiche all’art. 1 del Bando.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074AAF" w:rsidRDefault="005E3E06" w14:paraId="20E4C544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CD17CE" w14:paraId="157FFE71" w14:textId="77777777">
        <w:tc>
          <w:tcPr>
            <w:tcW w:w="2825" w:type="dxa"/>
            <w:shd w:val="clear" w:color="auto" w:fill="auto"/>
            <w:vAlign w:val="center"/>
          </w:tcPr>
          <w:p w:rsidRPr="00A94086" w:rsidR="005E3E06" w:rsidP="00AC2CB4" w:rsidRDefault="00AC2CB4" w14:paraId="0DADC77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Elenco autori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074AAF" w:rsidRDefault="005E3E06" w14:paraId="5ECA648B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CD17CE" w14:paraId="0CE22CBD" w14:textId="77777777">
        <w:tc>
          <w:tcPr>
            <w:tcW w:w="2825" w:type="dxa"/>
            <w:shd w:val="clear" w:color="auto" w:fill="auto"/>
            <w:vAlign w:val="center"/>
          </w:tcPr>
          <w:p w:rsidRPr="00A94086" w:rsidR="005E3E06" w:rsidP="00074AAF" w:rsidRDefault="005E3E06" w14:paraId="6A50F5A3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074AAF" w:rsidRDefault="005E3E06" w14:paraId="3EEC5E1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CD17CE" w14:paraId="05B01A9E" w14:textId="77777777">
        <w:tc>
          <w:tcPr>
            <w:tcW w:w="2825" w:type="dxa"/>
            <w:shd w:val="clear" w:color="auto" w:fill="auto"/>
            <w:vAlign w:val="center"/>
          </w:tcPr>
          <w:p w:rsidRPr="00A94086" w:rsidR="005E3E06" w:rsidP="00074AAF" w:rsidRDefault="005E3E06" w14:paraId="5BDB11B8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Rivista 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074AAF" w:rsidRDefault="005E3E06" w14:paraId="7E43AF7C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CD17CE" w14:paraId="54D569D6" w14:textId="77777777">
        <w:tc>
          <w:tcPr>
            <w:tcW w:w="2825" w:type="dxa"/>
            <w:shd w:val="clear" w:color="auto" w:fill="auto"/>
            <w:vAlign w:val="center"/>
          </w:tcPr>
          <w:p w:rsidRPr="00A94086" w:rsidR="005E3E06" w:rsidP="00074AAF" w:rsidRDefault="005E3E06" w14:paraId="4FF9C889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Anno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074AAF" w:rsidRDefault="005E3E06" w14:paraId="3C8EFEE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CD17CE" w14:paraId="0BA09D4B" w14:textId="77777777">
        <w:tc>
          <w:tcPr>
            <w:tcW w:w="2825" w:type="dxa"/>
            <w:shd w:val="clear" w:color="auto" w:fill="auto"/>
            <w:vAlign w:val="center"/>
          </w:tcPr>
          <w:p w:rsidRPr="00A94086" w:rsidR="005E3E06" w:rsidP="00074AAF" w:rsidRDefault="005E3E06" w14:paraId="1A4A1DFF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Link alla pubblicazione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074AAF" w:rsidRDefault="005E3E06" w14:paraId="286D7EA7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5E72C6" w:rsidP="005E72C6" w:rsidRDefault="004A7BE9" w14:paraId="2BBF0ACF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 </w:t>
      </w:r>
      <w:r w:rsidRPr="00A94086" w:rsidR="005E72C6">
        <w:rPr>
          <w:rFonts w:cs="Arial" w:asciiTheme="minorHAnsi" w:hAnsiTheme="minorHAnsi"/>
          <w:i/>
          <w:sz w:val="20"/>
          <w:szCs w:val="20"/>
        </w:rPr>
        <w:t xml:space="preserve">(Aggiungere i campi ulteriormente necessari)  </w:t>
      </w:r>
    </w:p>
    <w:p w:rsidRPr="00A94086" w:rsidR="00430BBC" w:rsidP="005E72C6" w:rsidRDefault="00430BBC" w14:paraId="5B0E6264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2F4103" w:rsidP="002F4103" w:rsidRDefault="002F4103" w14:paraId="6089DFF3" w14:textId="54B22EAF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9</w:t>
      </w:r>
      <w:r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Pr="00A94086" w:rsidR="002F4103" w:rsidTr="0090163B" w14:paraId="3B4E070F" w14:textId="77777777">
        <w:tc>
          <w:tcPr>
            <w:tcW w:w="2825" w:type="dxa"/>
            <w:shd w:val="clear" w:color="auto" w:fill="auto"/>
            <w:vAlign w:val="center"/>
          </w:tcPr>
          <w:p w:rsidRPr="00A94086" w:rsidR="002F4103" w:rsidP="0090163B" w:rsidRDefault="003C28A6" w14:paraId="246153B5" w14:textId="4B8E0FCE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cs="Arial" w:asciiTheme="minorHAnsi" w:hAnsiTheme="minorHAnsi"/>
                <w:color w:val="000000"/>
                <w:sz w:val="20"/>
                <w:szCs w:val="20"/>
              </w:rPr>
              <w:t>P</w:t>
            </w:r>
            <w:r w:rsidRPr="003C28A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regresse </w:t>
            </w:r>
            <w:r w:rsidRPr="00B11367">
              <w:rPr>
                <w:rFonts w:cs="Arial" w:asciiTheme="minorHAnsi" w:hAnsiTheme="minorHAnsi"/>
                <w:b/>
                <w:bCs/>
                <w:color w:val="000000"/>
                <w:sz w:val="20"/>
                <w:szCs w:val="20"/>
              </w:rPr>
              <w:t>collaborazioni con istituzioni scientifiche</w:t>
            </w:r>
            <w:r w:rsidRPr="003C28A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pubbliche e private </w:t>
            </w:r>
            <w:r w:rsidRPr="00A94086" w:rsidR="002F4103">
              <w:rPr>
                <w:rFonts w:cs="Arial" w:asciiTheme="minorHAnsi" w:hAnsiTheme="minorHAnsi"/>
                <w:color w:val="000000"/>
                <w:sz w:val="20"/>
                <w:szCs w:val="20"/>
              </w:rPr>
              <w:t>pertinenti alle tematiche all’art. 1 del Bando.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2F4103" w:rsidP="0090163B" w:rsidRDefault="002F4103" w14:paraId="44D505D8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3C28A6" w:rsidTr="0090163B" w14:paraId="7324BC0F" w14:textId="77777777">
        <w:tc>
          <w:tcPr>
            <w:tcW w:w="2825" w:type="dxa"/>
            <w:shd w:val="clear" w:color="auto" w:fill="auto"/>
            <w:vAlign w:val="center"/>
          </w:tcPr>
          <w:p w:rsidRPr="00A94086" w:rsidR="003C28A6" w:rsidP="003C28A6" w:rsidRDefault="003C28A6" w14:paraId="3B71B140" w14:textId="6D9F5B6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3C28A6" w:rsidP="003C28A6" w:rsidRDefault="003C28A6" w14:paraId="13A9C62F" w14:textId="4FEE0442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Pr="00A94086" w:rsidR="003C28A6" w:rsidTr="0090163B" w14:paraId="3BA17C33" w14:textId="77777777">
        <w:tc>
          <w:tcPr>
            <w:tcW w:w="2825" w:type="dxa"/>
            <w:shd w:val="clear" w:color="auto" w:fill="auto"/>
            <w:vAlign w:val="center"/>
          </w:tcPr>
          <w:p w:rsidRPr="00A94086" w:rsidR="003C28A6" w:rsidP="003C28A6" w:rsidRDefault="003C28A6" w14:paraId="634F741F" w14:textId="4521A67B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3C28A6" w:rsidP="003C28A6" w:rsidRDefault="003C28A6" w14:paraId="7A26C00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3C28A6" w:rsidTr="0090163B" w14:paraId="4443A95B" w14:textId="77777777">
        <w:tc>
          <w:tcPr>
            <w:tcW w:w="2825" w:type="dxa"/>
            <w:shd w:val="clear" w:color="auto" w:fill="auto"/>
            <w:vAlign w:val="center"/>
          </w:tcPr>
          <w:p w:rsidRPr="00A94086" w:rsidR="003C28A6" w:rsidP="003C28A6" w:rsidRDefault="003C28A6" w14:paraId="3D267816" w14:textId="7F85C963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presso l’Università/Ente/</w:t>
            </w:r>
            <w:r>
              <w:rPr>
                <w:rFonts w:asciiTheme="minorHAnsi" w:hAnsiTheme="minorHAnsi"/>
                <w:sz w:val="20"/>
                <w:szCs w:val="20"/>
              </w:rPr>
              <w:t>Istituzione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3C28A6" w:rsidP="003C28A6" w:rsidRDefault="003C28A6" w14:paraId="07D9A961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3C28A6" w:rsidTr="0090163B" w14:paraId="301350EF" w14:textId="77777777">
        <w:tc>
          <w:tcPr>
            <w:tcW w:w="2825" w:type="dxa"/>
            <w:shd w:val="clear" w:color="auto" w:fill="auto"/>
            <w:vAlign w:val="center"/>
          </w:tcPr>
          <w:p w:rsidRPr="00A94086" w:rsidR="003C28A6" w:rsidP="003C28A6" w:rsidRDefault="003C28A6" w14:paraId="72C4EDF5" w14:textId="1BB39C3D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="003C28A6" w:rsidP="003C28A6" w:rsidRDefault="003C28A6" w14:paraId="49B06CD2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11367" w:rsidP="003C28A6" w:rsidRDefault="00B11367" w14:paraId="3B36F514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11367" w:rsidP="003C28A6" w:rsidRDefault="00B11367" w14:paraId="24B15F43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="00B11367" w:rsidP="003C28A6" w:rsidRDefault="00B11367" w14:paraId="766D5D63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Pr="00A94086" w:rsidR="00B11367" w:rsidP="003C28A6" w:rsidRDefault="00B11367" w14:paraId="07E9D169" w14:textId="43A0446A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2F4103" w:rsidP="002F4103" w:rsidRDefault="002F4103" w14:paraId="6BC687D0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 (Aggiungere i campi ulteriormente necessari)  </w:t>
      </w:r>
    </w:p>
    <w:p w:rsidRPr="00A94086" w:rsidR="002F4103" w:rsidP="002F4103" w:rsidRDefault="002F4103" w14:paraId="3A551CB1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430BBC" w:rsidP="005E72C6" w:rsidRDefault="00430BBC" w14:paraId="51E18333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430BBC" w:rsidP="005E72C6" w:rsidRDefault="00430BBC" w14:paraId="53731271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242F10" w:rsidP="005E72C6" w:rsidRDefault="00242F10" w14:paraId="00976DDE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620872" w:rsidP="00A2314F" w:rsidRDefault="00620872" w14:paraId="4C5E97F1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sz w:val="20"/>
          <w:szCs w:val="20"/>
        </w:rPr>
        <w:t>__________________ , li _______________</w:t>
      </w:r>
      <w:r w:rsidRPr="00A94086">
        <w:rPr>
          <w:rFonts w:cs="Arial" w:asciiTheme="minorHAnsi" w:hAnsiTheme="minorHAnsi"/>
          <w:sz w:val="20"/>
          <w:szCs w:val="20"/>
        </w:rPr>
        <w:tab/>
      </w:r>
      <w:r w:rsidRPr="00A94086">
        <w:rPr>
          <w:rFonts w:cs="Arial" w:asciiTheme="minorHAnsi" w:hAnsiTheme="minorHAnsi"/>
          <w:sz w:val="20"/>
          <w:szCs w:val="20"/>
        </w:rPr>
        <w:tab/>
      </w:r>
      <w:r w:rsidRPr="00A94086">
        <w:rPr>
          <w:rFonts w:cs="Arial" w:asciiTheme="minorHAnsi" w:hAnsiTheme="minorHAnsi"/>
          <w:sz w:val="20"/>
          <w:szCs w:val="20"/>
        </w:rPr>
        <w:tab/>
      </w:r>
      <w:r w:rsidRPr="00A94086">
        <w:rPr>
          <w:rFonts w:cs="Arial" w:asciiTheme="minorHAnsi" w:hAnsiTheme="minorHAnsi"/>
          <w:sz w:val="20"/>
          <w:szCs w:val="20"/>
        </w:rPr>
        <w:t>FIRMA</w:t>
      </w:r>
    </w:p>
    <w:p w:rsidRPr="00A94086" w:rsidR="00430BBC" w:rsidP="00A2314F" w:rsidRDefault="00430BBC" w14:paraId="63F7DE87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430BBC" w:rsidP="00A2314F" w:rsidRDefault="00430BBC" w14:paraId="131A456D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430BBC" w:rsidP="00A2314F" w:rsidRDefault="00430BBC" w14:paraId="71E615E0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5E72C6" w:rsidP="00A2314F" w:rsidRDefault="005E72C6" w14:paraId="22E223D2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620872" w:rsidP="00A2314F" w:rsidRDefault="00620872" w14:paraId="5884E310" w14:textId="77777777">
      <w:pPr>
        <w:pStyle w:val="Titolo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  <w:b w:val="0"/>
        </w:rPr>
        <w:t>AVVERTENZE</w:t>
      </w:r>
    </w:p>
    <w:p w:rsidRPr="00A94086" w:rsidR="00620872" w:rsidP="00A2314F" w:rsidRDefault="00620872" w14:paraId="7D07CA5B" w14:textId="77777777">
      <w:pPr>
        <w:pStyle w:val="Titolo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  <w:b w:val="0"/>
        </w:rPr>
        <w:t>Le dichiara</w:t>
      </w:r>
      <w:r w:rsidRPr="00A94086" w:rsidR="0061118D">
        <w:rPr>
          <w:rFonts w:cs="Arial" w:asciiTheme="minorHAnsi" w:hAnsiTheme="minorHAnsi"/>
          <w:b w:val="0"/>
        </w:rPr>
        <w:t>zioni contenute nella domanda n</w:t>
      </w:r>
      <w:r w:rsidRPr="00A94086">
        <w:rPr>
          <w:rFonts w:cs="Arial" w:asciiTheme="minorHAnsi" w:hAnsiTheme="minorHAnsi"/>
          <w:b w:val="0"/>
        </w:rPr>
        <w:t>on richiedono autenticazione della sottoscrizione da parte di pubblico ufficiale.</w:t>
      </w:r>
    </w:p>
    <w:p w:rsidRPr="00A94086" w:rsidR="00620872" w:rsidP="00A2314F" w:rsidRDefault="0061118D" w14:paraId="2EEAF454" w14:textId="77777777">
      <w:pPr>
        <w:pStyle w:val="Titolo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  <w:b w:val="0"/>
        </w:rPr>
        <w:t xml:space="preserve">La domanda può </w:t>
      </w:r>
      <w:r w:rsidRPr="00A94086" w:rsidR="00620872">
        <w:rPr>
          <w:rFonts w:cs="Arial" w:asciiTheme="minorHAnsi" w:hAnsiTheme="minorHAnsi"/>
          <w:b w:val="0"/>
        </w:rPr>
        <w:t>essere sottoscritta direttamente dal dichiarante e inviata all’amministrazione procedente</w:t>
      </w:r>
    </w:p>
    <w:p w:rsidRPr="00A94086" w:rsidR="00620872" w:rsidP="00A2314F" w:rsidRDefault="00620872" w14:paraId="06AC0A51" w14:textId="77777777">
      <w:pPr>
        <w:pStyle w:val="Titolo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</w:rPr>
        <w:t>unitamente a fotocopia di documento di identità</w:t>
      </w:r>
      <w:r w:rsidRPr="00A94086">
        <w:rPr>
          <w:rFonts w:cs="Arial" w:asciiTheme="minorHAnsi" w:hAnsiTheme="minorHAnsi"/>
          <w:b w:val="0"/>
        </w:rPr>
        <w:t xml:space="preserve"> senza ulteriori formalità.</w:t>
      </w:r>
    </w:p>
    <w:sectPr w:rsidRPr="00A94086" w:rsidR="00620872" w:rsidSect="00620872">
      <w:headerReference w:type="even" r:id="rId12"/>
      <w:headerReference w:type="default" r:id="rId13"/>
      <w:footerReference w:type="default" r:id="rId14"/>
      <w:footerReference w:type="first" r:id="rId15"/>
      <w:pgSz w:w="11907" w:h="16840" w:orient="portrait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92475" w:rsidP="00EA00D8" w:rsidRDefault="00B92475" w14:paraId="74F09BC9" w14:textId="77777777">
      <w:pPr>
        <w:spacing w:after="0" w:line="240" w:lineRule="auto"/>
      </w:pPr>
      <w:r>
        <w:separator/>
      </w:r>
    </w:p>
  </w:endnote>
  <w:endnote w:type="continuationSeparator" w:id="0">
    <w:p w:rsidR="00B92475" w:rsidP="00EA00D8" w:rsidRDefault="00B92475" w14:paraId="76A16A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Pr="00A2314F" w:rsidR="00A05D53" w:rsidRDefault="00A05D53" w14:paraId="2A456D24" w14:textId="77777777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:rsidR="00094CD9" w:rsidRDefault="00094CD9" w14:paraId="4478C868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B6466D" w:rsidR="00094CD9" w:rsidP="00A75FC2" w:rsidRDefault="00094CD9" w14:paraId="5483F404" w14:textId="77777777">
    <w:pPr>
      <w:pStyle w:val="Pidipagina"/>
      <w:ind w:firstLine="1560"/>
      <w:rPr>
        <w:rFonts w:ascii="Arial" w:hAnsi="Arial" w:cs="Arial"/>
        <w:sz w:val="18"/>
        <w:szCs w:val="18"/>
      </w:rPr>
    </w:pPr>
  </w:p>
  <w:p w:rsidR="00094CD9" w:rsidP="004153C0" w:rsidRDefault="00094CD9" w14:paraId="65353137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92475" w:rsidP="00EA00D8" w:rsidRDefault="00B92475" w14:paraId="11148A10" w14:textId="77777777">
      <w:pPr>
        <w:spacing w:after="0" w:line="240" w:lineRule="auto"/>
      </w:pPr>
      <w:r>
        <w:separator/>
      </w:r>
    </w:p>
  </w:footnote>
  <w:footnote w:type="continuationSeparator" w:id="0">
    <w:p w:rsidR="00B92475" w:rsidP="00EA00D8" w:rsidRDefault="00B92475" w14:paraId="387FBE3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94CD9" w:rsidP="003C1F12" w:rsidRDefault="00094CD9" w14:paraId="2C9CAF72" w14:textId="77777777">
    <w:pPr>
      <w:pStyle w:val="Intestazione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94CD9" w:rsidP="003C1F12" w:rsidRDefault="00094CD9" w14:paraId="12037E49" w14:textId="77777777">
    <w:pPr>
      <w:pStyle w:val="Intestazione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94CD9" w:rsidRDefault="00094CD9" w14:paraId="2B107024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94CD9" w:rsidP="004153C0" w:rsidRDefault="00094CD9" w14:paraId="26C7F420" w14:textId="77777777">
    <w:pPr>
      <w:pStyle w:val="Intestazione"/>
      <w:pBdr>
        <w:between w:val="single" w:color="4F81BD" w:sz="4" w:space="1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8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New York" w:hAnsi="New York" w:eastAsia="New York" w:cs="New York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hint="default" w:ascii="New York" w:hAnsi="New York" w:eastAsia="New York" w:cs="New York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3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hint="default" w:ascii="Times New Roman" w:hAnsi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hint="default" w:ascii="Wingdings" w:hAnsi="Wingdings"/>
      </w:rPr>
    </w:lvl>
  </w:abstractNum>
  <w:abstractNum w:abstractNumId="29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Theme="minor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7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 w:ascii="Univers 45 Light" w:hAnsi="Univers 45 Light" w:eastAsia="MS Mincho" w:cs="Univers 45 Ligh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 w:cs="Times New Roman"/>
      </w:rPr>
    </w:lvl>
    <w:lvl w:ilvl="1" w:tplc="0E984166">
      <w:numFmt w:val="bullet"/>
      <w:lvlText w:val="-"/>
      <w:lvlJc w:val="left"/>
      <w:pPr>
        <w:ind w:left="3390" w:hanging="750"/>
      </w:pPr>
      <w:rPr>
        <w:rFonts w:hint="default" w:ascii="Times New Roman" w:hAnsi="Times New Roman" w:eastAsiaTheme="minorEastAsia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4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36"/>
  </w:num>
  <w:num w:numId="2">
    <w:abstractNumId w:val="9"/>
  </w:num>
  <w:num w:numId="3">
    <w:abstractNumId w:val="1"/>
  </w:num>
  <w:num w:numId="4">
    <w:abstractNumId w:val="21"/>
  </w:num>
  <w:num w:numId="5">
    <w:abstractNumId w:val="15"/>
  </w:num>
  <w:num w:numId="6">
    <w:abstractNumId w:val="26"/>
  </w:num>
  <w:num w:numId="7">
    <w:abstractNumId w:val="31"/>
  </w:num>
  <w:num w:numId="8">
    <w:abstractNumId w:val="25"/>
  </w:num>
  <w:num w:numId="9">
    <w:abstractNumId w:val="8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hint="default" w:ascii="Symbol" w:hAnsi="Symbol"/>
        </w:rPr>
      </w:lvl>
    </w:lvlOverride>
  </w:num>
  <w:num w:numId="11">
    <w:abstractNumId w:val="12"/>
  </w:num>
  <w:num w:numId="12">
    <w:abstractNumId w:val="43"/>
  </w:num>
  <w:num w:numId="13">
    <w:abstractNumId w:val="28"/>
  </w:num>
  <w:num w:numId="14">
    <w:abstractNumId w:val="23"/>
  </w:num>
  <w:num w:numId="15">
    <w:abstractNumId w:val="24"/>
  </w:num>
  <w:num w:numId="16">
    <w:abstractNumId w:val="27"/>
  </w:num>
  <w:num w:numId="17">
    <w:abstractNumId w:val="46"/>
  </w:num>
  <w:num w:numId="18">
    <w:abstractNumId w:val="45"/>
  </w:num>
  <w:num w:numId="19">
    <w:abstractNumId w:val="37"/>
  </w:num>
  <w:num w:numId="20">
    <w:abstractNumId w:val="38"/>
  </w:num>
  <w:num w:numId="21">
    <w:abstractNumId w:val="14"/>
  </w:num>
  <w:num w:numId="22">
    <w:abstractNumId w:val="40"/>
  </w:num>
  <w:num w:numId="23">
    <w:abstractNumId w:val="47"/>
  </w:num>
  <w:num w:numId="24">
    <w:abstractNumId w:val="30"/>
  </w:num>
  <w:num w:numId="25">
    <w:abstractNumId w:val="33"/>
  </w:num>
  <w:num w:numId="26">
    <w:abstractNumId w:val="4"/>
  </w:num>
  <w:num w:numId="27">
    <w:abstractNumId w:val="5"/>
  </w:num>
  <w:num w:numId="28">
    <w:abstractNumId w:val="42"/>
  </w:num>
  <w:num w:numId="29">
    <w:abstractNumId w:val="3"/>
  </w:num>
  <w:num w:numId="30">
    <w:abstractNumId w:val="41"/>
  </w:num>
  <w:num w:numId="31">
    <w:abstractNumId w:val="29"/>
  </w:num>
  <w:num w:numId="32">
    <w:abstractNumId w:val="2"/>
  </w:num>
  <w:num w:numId="33">
    <w:abstractNumId w:val="16"/>
  </w:num>
  <w:num w:numId="34">
    <w:abstractNumId w:val="34"/>
  </w:num>
  <w:num w:numId="35">
    <w:abstractNumId w:val="13"/>
  </w:num>
  <w:num w:numId="36">
    <w:abstractNumId w:val="18"/>
  </w:num>
  <w:num w:numId="37">
    <w:abstractNumId w:val="22"/>
  </w:num>
  <w:num w:numId="38">
    <w:abstractNumId w:val="17"/>
  </w:num>
  <w:num w:numId="39">
    <w:abstractNumId w:val="44"/>
  </w:num>
  <w:num w:numId="40">
    <w:abstractNumId w:val="11"/>
  </w:num>
  <w:num w:numId="41">
    <w:abstractNumId w:val="35"/>
  </w:num>
  <w:num w:numId="42">
    <w:abstractNumId w:val="10"/>
  </w:num>
  <w:num w:numId="43">
    <w:abstractNumId w:val="7"/>
  </w:num>
  <w:num w:numId="44">
    <w:abstractNumId w:val="32"/>
  </w:num>
  <w:num w:numId="45">
    <w:abstractNumId w:val="19"/>
  </w:num>
  <w:num w:numId="46">
    <w:abstractNumId w:val="6"/>
  </w:num>
  <w:num w:numId="47">
    <w:abstractNumId w:val="20"/>
  </w:num>
  <w:num w:numId="48">
    <w:abstractNumId w:val="39"/>
  </w:num>
  <w:numIdMacAtCleanup w:val="2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attachedTemplate r:id="rId1"/>
  <w:trackRevisions w:val="false"/>
  <w:defaultTabStop w:val="708"/>
  <w:hyphenationZone w:val="283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24286"/>
    <w:rsid w:val="000250C9"/>
    <w:rsid w:val="000436FC"/>
    <w:rsid w:val="00047FC8"/>
    <w:rsid w:val="000612ED"/>
    <w:rsid w:val="000632BD"/>
    <w:rsid w:val="00067764"/>
    <w:rsid w:val="000818ED"/>
    <w:rsid w:val="000835D3"/>
    <w:rsid w:val="000848D1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167F"/>
    <w:rsid w:val="00122F22"/>
    <w:rsid w:val="00126058"/>
    <w:rsid w:val="001278A8"/>
    <w:rsid w:val="001312FF"/>
    <w:rsid w:val="00131F62"/>
    <w:rsid w:val="001347D3"/>
    <w:rsid w:val="00137CC8"/>
    <w:rsid w:val="001402CD"/>
    <w:rsid w:val="00143A58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2F4103"/>
    <w:rsid w:val="003005A6"/>
    <w:rsid w:val="003008C3"/>
    <w:rsid w:val="0031153C"/>
    <w:rsid w:val="00320772"/>
    <w:rsid w:val="00323EDD"/>
    <w:rsid w:val="00325381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C28A6"/>
    <w:rsid w:val="003C4827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4C8"/>
    <w:rsid w:val="00584BC3"/>
    <w:rsid w:val="005A23AE"/>
    <w:rsid w:val="005A3A33"/>
    <w:rsid w:val="005A54F5"/>
    <w:rsid w:val="005B6A7D"/>
    <w:rsid w:val="005C3FD7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192F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A32D2"/>
    <w:rsid w:val="007A793F"/>
    <w:rsid w:val="007B09AD"/>
    <w:rsid w:val="007B14BF"/>
    <w:rsid w:val="007B61CD"/>
    <w:rsid w:val="007C1C6C"/>
    <w:rsid w:val="007C2294"/>
    <w:rsid w:val="007C57F6"/>
    <w:rsid w:val="007C677F"/>
    <w:rsid w:val="007D02CF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2A2C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904533"/>
    <w:rsid w:val="00906C3B"/>
    <w:rsid w:val="00913D6A"/>
    <w:rsid w:val="00915EEA"/>
    <w:rsid w:val="00916ECC"/>
    <w:rsid w:val="0092148E"/>
    <w:rsid w:val="00922FB1"/>
    <w:rsid w:val="00925B97"/>
    <w:rsid w:val="00942295"/>
    <w:rsid w:val="00943196"/>
    <w:rsid w:val="00946D63"/>
    <w:rsid w:val="00950C4D"/>
    <w:rsid w:val="00950ED9"/>
    <w:rsid w:val="00951A23"/>
    <w:rsid w:val="00961685"/>
    <w:rsid w:val="00961BD2"/>
    <w:rsid w:val="00961DDD"/>
    <w:rsid w:val="00973805"/>
    <w:rsid w:val="009743C9"/>
    <w:rsid w:val="00975317"/>
    <w:rsid w:val="00975C6A"/>
    <w:rsid w:val="00977338"/>
    <w:rsid w:val="00982332"/>
    <w:rsid w:val="00982D0A"/>
    <w:rsid w:val="009835B2"/>
    <w:rsid w:val="00984477"/>
    <w:rsid w:val="009857B1"/>
    <w:rsid w:val="00991863"/>
    <w:rsid w:val="009A4488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4C9F"/>
    <w:rsid w:val="009E5F30"/>
    <w:rsid w:val="009F001F"/>
    <w:rsid w:val="009F00D1"/>
    <w:rsid w:val="009F3232"/>
    <w:rsid w:val="009F4109"/>
    <w:rsid w:val="00A039B0"/>
    <w:rsid w:val="00A05D53"/>
    <w:rsid w:val="00A127AA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238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11367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57571"/>
    <w:rsid w:val="00B57733"/>
    <w:rsid w:val="00B604BD"/>
    <w:rsid w:val="00B6664E"/>
    <w:rsid w:val="00B719C3"/>
    <w:rsid w:val="00B720CD"/>
    <w:rsid w:val="00B83656"/>
    <w:rsid w:val="00B86D70"/>
    <w:rsid w:val="00B92475"/>
    <w:rsid w:val="00B92C7B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D17CE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51800"/>
    <w:rsid w:val="00D74CCE"/>
    <w:rsid w:val="00D75EAB"/>
    <w:rsid w:val="00D7682B"/>
    <w:rsid w:val="00D82568"/>
    <w:rsid w:val="00D8389F"/>
    <w:rsid w:val="00D83DF2"/>
    <w:rsid w:val="00D86424"/>
    <w:rsid w:val="00D87780"/>
    <w:rsid w:val="00DA0A5F"/>
    <w:rsid w:val="00DA685F"/>
    <w:rsid w:val="00DB0B26"/>
    <w:rsid w:val="00DB156C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81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41B0"/>
    <w:rsid w:val="00EE7703"/>
    <w:rsid w:val="00EF21F8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C71DA"/>
    <w:rsid w:val="00FD13A1"/>
    <w:rsid w:val="00FD3A54"/>
    <w:rsid w:val="00FD4516"/>
    <w:rsid w:val="00FD4BD0"/>
    <w:rsid w:val="00FD7CDF"/>
    <w:rsid w:val="00FE2FDB"/>
    <w:rsid w:val="00FF3C1D"/>
    <w:rsid w:val="4CD3E403"/>
    <w:rsid w:val="4D7266CD"/>
    <w:rsid w:val="5821D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hAnsi="Times New Roman" w:eastAsia="Times New Roman"/>
      <w:b/>
      <w:sz w:val="24"/>
      <w:szCs w:val="20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stofumettoCarattere" w:customStyle="1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character" w:styleId="CorpotestoCarattere" w:customStyle="1">
    <w:name w:val="Corpo testo Carattere"/>
    <w:basedOn w:val="Carpredefinitoparagrafo"/>
    <w:link w:val="Corpotesto"/>
    <w:rsid w:val="00001F6E"/>
    <w:rPr>
      <w:rFonts w:ascii="Times New Roman" w:hAnsi="Times New Roman" w:eastAsia="Times New Roman"/>
      <w:sz w:val="24"/>
    </w:rPr>
  </w:style>
  <w:style w:type="paragraph" w:styleId="1PARAGRAFORIENTRATO" w:customStyle="1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styleId="provvr0" w:customStyle="1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styleId="Default" w:customStyle="1">
    <w:name w:val="Default"/>
    <w:rsid w:val="00733102"/>
    <w:pPr>
      <w:suppressAutoHyphens/>
      <w:autoSpaceDE w:val="0"/>
    </w:pPr>
    <w:rPr>
      <w:rFonts w:ascii="Times New Roman" w:hAnsi="Times New Roman" w:eastAsia="Arial"/>
      <w:color w:val="000000"/>
      <w:sz w:val="24"/>
      <w:szCs w:val="24"/>
      <w:lang w:eastAsia="ar-SA"/>
    </w:rPr>
  </w:style>
  <w:style w:type="table" w:styleId="Grigliatabella2" w:customStyle="1">
    <w:name w:val="Griglia tabella2"/>
    <w:basedOn w:val="Tabellanormale"/>
    <w:next w:val="Grigliatabella"/>
    <w:rsid w:val="00B0326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11" w:customStyle="1">
    <w:name w:val="Griglia tabella11"/>
    <w:basedOn w:val="Tabellanormale"/>
    <w:next w:val="Grigliatabella"/>
    <w:rsid w:val="00B0326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ileSottoparagrafo1" w:customStyle="1">
    <w:name w:val="Stile Sottoparagrafo 1"/>
    <w:basedOn w:val="Normale"/>
    <w:link w:val="StileSottoparagrafo1Carattere"/>
    <w:qFormat/>
    <w:rsid w:val="00087EA5"/>
    <w:pPr>
      <w:pBdr>
        <w:bottom w:val="dotted" w:color="auto" w:sz="4" w:space="1"/>
      </w:pBdr>
      <w:spacing w:line="252" w:lineRule="auto"/>
    </w:pPr>
    <w:rPr>
      <w:rFonts w:asciiTheme="majorHAnsi" w:hAnsiTheme="majorHAnsi" w:eastAsiaTheme="majorEastAsia" w:cstheme="majorBidi"/>
      <w:smallCaps/>
      <w:color w:val="215868" w:themeColor="accent5" w:themeShade="80"/>
      <w:sz w:val="24"/>
      <w:szCs w:val="24"/>
      <w:lang w:bidi="en-US"/>
    </w:rPr>
  </w:style>
  <w:style w:type="character" w:styleId="StileSottoparagrafo1Carattere" w:customStyle="1">
    <w:name w:val="Stile Sottoparagrafo 1 Carattere"/>
    <w:basedOn w:val="Carpredefinitoparagrafo"/>
    <w:link w:val="StileSottoparagrafo1"/>
    <w:rsid w:val="00087EA5"/>
    <w:rPr>
      <w:rFonts w:asciiTheme="majorHAnsi" w:hAnsiTheme="majorHAnsi" w:eastAsiaTheme="majorEastAsia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styleId="Titolo4Carattere" w:customStyle="1">
    <w:name w:val="Titolo 4 Carattere"/>
    <w:basedOn w:val="Carpredefinitoparagrafo"/>
    <w:link w:val="Titolo4"/>
    <w:rsid w:val="007C677F"/>
    <w:rPr>
      <w:rFonts w:ascii="Times New Roman" w:hAnsi="Times New Roman" w:eastAsia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hAnsi="Times New Roman" w:eastAsia="Times New Roman"/>
      <w:b/>
      <w:sz w:val="20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rsid w:val="007C677F"/>
    <w:rPr>
      <w:rFonts w:ascii="Times New Roman" w:hAnsi="Times New Roman" w:eastAsia="Times New Roman"/>
      <w:b/>
    </w:rPr>
  </w:style>
  <w:style w:type="paragraph" w:styleId="TESTOsenzaRIENTRO" w:customStyle="1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hAnsi="Times New Roman" w:eastAsia="Times New Roman"/>
      <w:szCs w:val="20"/>
      <w:lang w:eastAsia="it-IT"/>
    </w:rPr>
  </w:style>
  <w:style w:type="character" w:styleId="s1" w:customStyle="1">
    <w:name w:val="s1"/>
    <w:basedOn w:val="Carpredefinitoparagrafo"/>
    <w:rsid w:val="005C3FD7"/>
  </w:style>
  <w:style w:type="character" w:styleId="Titolo1Carattere" w:customStyle="1">
    <w:name w:val="Titolo 1 Carattere"/>
    <w:basedOn w:val="Carpredefinitoparagrafo"/>
    <w:link w:val="Titolo1"/>
    <w:uiPriority w:val="9"/>
    <w:rsid w:val="00453C8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small80" w:customStyle="1">
    <w:name w:val="small80"/>
    <w:basedOn w:val="Carpredefinitoparagrafo"/>
    <w:rsid w:val="00BB4355"/>
  </w:style>
  <w:style w:type="table" w:styleId="Grigliatabella1" w:customStyle="1">
    <w:name w:val="Griglia tabella1"/>
    <w:basedOn w:val="Tabellanormale"/>
    <w:next w:val="Grigliatabella"/>
    <w:rsid w:val="007557A9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ragrafoelencoCarattere" w:customStyle="1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ponricerca.gov.it/pon-ricerca/programma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6394da96cf504a45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0d4fd-04ce-4ea9-a1af-e9455be72354}"/>
      </w:docPartPr>
      <w:docPartBody>
        <w:p w14:paraId="7197C15C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dcmitype/"/>
    <ds:schemaRef ds:uri="3d4ffb0d-68bf-4b68-99f7-1eb25ffe2d97"/>
    <ds:schemaRef ds:uri="53A74DB2-3EB1-4FF8-9424-E72CDCA9D245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593007D-9DA7-450A-962C-84083E9EECCB}"/>
</file>

<file path=customXml/itemProps3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Modello Disposizione.dotx</ap:Template>
  <ap:Application>Microsoft Word for the web</ap:Application>
  <ap:DocSecurity>0</ap:DocSecurity>
  <ap:ScaleCrop>false</ap:ScaleCrop>
  <ap:Company>AREA Science Park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Sava Andreea</cp:lastModifiedBy>
  <cp:revision>70</cp:revision>
  <cp:lastPrinted>2018-05-08T13:06:00Z</cp:lastPrinted>
  <dcterms:created xsi:type="dcterms:W3CDTF">2018-01-24T12:27:00Z</dcterms:created>
  <dcterms:modified xsi:type="dcterms:W3CDTF">2022-04-20T10:07:07Z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