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B0C78" w14:textId="77777777" w:rsidR="00143A58" w:rsidRPr="00A94086" w:rsidRDefault="007C677F" w:rsidP="00961BD2">
      <w:pPr>
        <w:tabs>
          <w:tab w:val="left" w:pos="709"/>
        </w:tabs>
        <w:spacing w:before="120" w:after="0" w:line="240" w:lineRule="auto"/>
        <w:contextualSpacing/>
        <w:jc w:val="center"/>
        <w:rPr>
          <w:rFonts w:asciiTheme="minorHAnsi" w:hAnsiTheme="minorHAnsi"/>
          <w:b/>
          <w:i/>
          <w:sz w:val="20"/>
          <w:szCs w:val="20"/>
        </w:rPr>
      </w:pPr>
      <w:r w:rsidRPr="00A94086">
        <w:rPr>
          <w:rFonts w:asciiTheme="minorHAnsi" w:hAnsiTheme="minorHAnsi"/>
          <w:b/>
          <w:i/>
          <w:sz w:val="20"/>
          <w:szCs w:val="20"/>
        </w:rPr>
        <w:t xml:space="preserve">ALLEGATO </w:t>
      </w:r>
      <w:r w:rsidR="00581F14" w:rsidRPr="00A94086">
        <w:rPr>
          <w:rFonts w:asciiTheme="minorHAnsi" w:hAnsiTheme="minorHAnsi"/>
          <w:b/>
          <w:i/>
          <w:sz w:val="20"/>
          <w:szCs w:val="20"/>
        </w:rPr>
        <w:t>N</w:t>
      </w:r>
      <w:r w:rsidRPr="00A94086">
        <w:rPr>
          <w:rFonts w:asciiTheme="minorHAnsi" w:hAnsiTheme="minorHAnsi"/>
          <w:b/>
          <w:i/>
          <w:sz w:val="20"/>
          <w:szCs w:val="20"/>
        </w:rPr>
        <w:t>. 2 - Facsimile di</w:t>
      </w:r>
      <w:r w:rsidR="00095F3A" w:rsidRPr="00A94086">
        <w:rPr>
          <w:rFonts w:asciiTheme="minorHAnsi" w:hAnsiTheme="minorHAnsi"/>
          <w:b/>
          <w:i/>
          <w:sz w:val="20"/>
          <w:szCs w:val="20"/>
        </w:rPr>
        <w:t xml:space="preserve"> d</w:t>
      </w:r>
      <w:r w:rsidRPr="00A94086">
        <w:rPr>
          <w:rFonts w:asciiTheme="minorHAnsi" w:hAnsiTheme="minorHAnsi"/>
          <w:b/>
          <w:i/>
          <w:sz w:val="20"/>
          <w:szCs w:val="20"/>
        </w:rPr>
        <w:t>ichiarazione sostitutiva di atto di notorietà o di certificazione</w:t>
      </w:r>
      <w:r w:rsidR="00143A58" w:rsidRPr="00A94086">
        <w:rPr>
          <w:rFonts w:asciiTheme="minorHAnsi" w:hAnsiTheme="minorHAnsi"/>
          <w:b/>
          <w:i/>
          <w:sz w:val="20"/>
          <w:szCs w:val="20"/>
        </w:rPr>
        <w:t xml:space="preserve"> per il</w:t>
      </w:r>
    </w:p>
    <w:p w14:paraId="566A29A4" w14:textId="77777777" w:rsidR="007C677F" w:rsidRPr="00A94086" w:rsidRDefault="00143A58" w:rsidP="00A2314F">
      <w:pPr>
        <w:tabs>
          <w:tab w:val="left" w:pos="709"/>
        </w:tabs>
        <w:spacing w:before="120" w:after="0" w:line="240" w:lineRule="auto"/>
        <w:contextualSpacing/>
        <w:jc w:val="center"/>
        <w:rPr>
          <w:rFonts w:asciiTheme="minorHAnsi" w:hAnsiTheme="minorHAnsi"/>
          <w:b/>
          <w:i/>
          <w:sz w:val="20"/>
          <w:szCs w:val="20"/>
        </w:rPr>
      </w:pPr>
      <w:r w:rsidRPr="00A94086">
        <w:rPr>
          <w:rFonts w:asciiTheme="minorHAnsi" w:hAnsiTheme="minorHAnsi"/>
          <w:b/>
          <w:i/>
          <w:sz w:val="20"/>
          <w:szCs w:val="20"/>
        </w:rPr>
        <w:t>POSSESSO DEI TITOLI VALUTABILI</w:t>
      </w:r>
    </w:p>
    <w:p w14:paraId="41CC4E72" w14:textId="77777777" w:rsidR="007C677F" w:rsidRPr="00A94086" w:rsidRDefault="007C677F" w:rsidP="00A2314F">
      <w:pPr>
        <w:pStyle w:val="Titolo"/>
        <w:spacing w:before="120"/>
        <w:contextualSpacing/>
        <w:rPr>
          <w:rFonts w:asciiTheme="minorHAnsi" w:hAnsiTheme="minorHAnsi"/>
          <w:b w:val="0"/>
        </w:rPr>
      </w:pPr>
    </w:p>
    <w:p w14:paraId="55EA4B65" w14:textId="77777777" w:rsidR="007C677F" w:rsidRPr="00A94086" w:rsidRDefault="007C677F" w:rsidP="00A2314F">
      <w:pPr>
        <w:pStyle w:val="Titolo"/>
        <w:spacing w:before="120"/>
        <w:contextualSpacing/>
        <w:rPr>
          <w:rFonts w:asciiTheme="minorHAnsi" w:hAnsiTheme="minorHAnsi"/>
          <w:b w:val="0"/>
        </w:rPr>
      </w:pPr>
      <w:r w:rsidRPr="00A94086">
        <w:rPr>
          <w:rFonts w:asciiTheme="minorHAnsi" w:hAnsiTheme="minorHAnsi"/>
          <w:b w:val="0"/>
        </w:rPr>
        <w:t>DICHIARAZIONE SOSTITUTIVA DI ATTO DI NOTORIETA’</w:t>
      </w:r>
    </w:p>
    <w:p w14:paraId="185B55AF" w14:textId="77777777" w:rsidR="007C677F" w:rsidRPr="00A94086" w:rsidRDefault="007C677F" w:rsidP="00A2314F">
      <w:pPr>
        <w:pStyle w:val="Titolo"/>
        <w:spacing w:before="120"/>
        <w:contextualSpacing/>
        <w:rPr>
          <w:rFonts w:asciiTheme="minorHAnsi" w:hAnsiTheme="minorHAnsi"/>
          <w:b w:val="0"/>
          <w:lang w:val="de-DE"/>
        </w:rPr>
      </w:pPr>
      <w:r w:rsidRPr="00A94086">
        <w:rPr>
          <w:rFonts w:asciiTheme="minorHAnsi" w:hAnsiTheme="minorHAnsi"/>
          <w:b w:val="0"/>
          <w:lang w:val="de-DE"/>
        </w:rPr>
        <w:t>(art. 47 del D.P.R. n. 445/2000)</w:t>
      </w:r>
    </w:p>
    <w:p w14:paraId="02F2D4F3" w14:textId="77777777" w:rsidR="007C677F" w:rsidRPr="00A94086" w:rsidRDefault="007C677F" w:rsidP="00A2314F">
      <w:pPr>
        <w:pStyle w:val="Titolo"/>
        <w:spacing w:before="120"/>
        <w:contextualSpacing/>
        <w:rPr>
          <w:rFonts w:asciiTheme="minorHAnsi" w:hAnsiTheme="minorHAnsi"/>
          <w:b w:val="0"/>
        </w:rPr>
      </w:pPr>
      <w:r w:rsidRPr="00A94086">
        <w:rPr>
          <w:rFonts w:asciiTheme="minorHAnsi" w:hAnsiTheme="minorHAnsi"/>
          <w:b w:val="0"/>
        </w:rPr>
        <w:t>o</w:t>
      </w:r>
    </w:p>
    <w:p w14:paraId="38E00E7F" w14:textId="77777777" w:rsidR="007C677F" w:rsidRPr="00A94086" w:rsidRDefault="007C677F" w:rsidP="00A2314F">
      <w:pPr>
        <w:pStyle w:val="Titolo"/>
        <w:spacing w:before="120"/>
        <w:contextualSpacing/>
        <w:rPr>
          <w:rFonts w:asciiTheme="minorHAnsi" w:hAnsiTheme="minorHAnsi"/>
          <w:b w:val="0"/>
        </w:rPr>
      </w:pPr>
      <w:r w:rsidRPr="00A94086">
        <w:rPr>
          <w:rFonts w:asciiTheme="minorHAnsi" w:hAnsiTheme="minorHAnsi"/>
          <w:b w:val="0"/>
        </w:rPr>
        <w:t>DICHIARAZIONE SOSTITUTIVA DI CERTIFICAZIONE</w:t>
      </w:r>
    </w:p>
    <w:p w14:paraId="0698FC07" w14:textId="77777777" w:rsidR="007C677F" w:rsidRPr="00A94086" w:rsidRDefault="007C677F" w:rsidP="00A2314F">
      <w:pPr>
        <w:pStyle w:val="Titolo"/>
        <w:spacing w:before="120"/>
        <w:contextualSpacing/>
        <w:rPr>
          <w:rFonts w:asciiTheme="minorHAnsi" w:hAnsiTheme="minorHAnsi"/>
          <w:b w:val="0"/>
          <w:lang w:val="de-DE"/>
        </w:rPr>
      </w:pPr>
      <w:r w:rsidRPr="00A94086">
        <w:rPr>
          <w:rFonts w:asciiTheme="minorHAnsi" w:hAnsiTheme="minorHAnsi"/>
          <w:b w:val="0"/>
          <w:lang w:val="de-DE"/>
        </w:rPr>
        <w:t>(art. 46 del D.P.R. n. 445/2000)</w:t>
      </w:r>
    </w:p>
    <w:p w14:paraId="36095383" w14:textId="77777777" w:rsidR="001C3FD9" w:rsidRPr="00A94086" w:rsidRDefault="001C3FD9" w:rsidP="00A2314F">
      <w:pPr>
        <w:pStyle w:val="Titolo"/>
        <w:spacing w:before="120"/>
        <w:contextualSpacing/>
        <w:rPr>
          <w:rFonts w:asciiTheme="minorHAnsi" w:hAnsiTheme="minorHAnsi"/>
          <w:b w:val="0"/>
          <w:lang w:val="de-DE"/>
        </w:rPr>
      </w:pPr>
    </w:p>
    <w:p w14:paraId="047D4ADF" w14:textId="243B7BBA" w:rsidR="001C3FD9" w:rsidRDefault="007C677F" w:rsidP="00A140F6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A94086">
        <w:rPr>
          <w:rFonts w:asciiTheme="minorHAnsi" w:hAnsiTheme="minorHAnsi"/>
          <w:sz w:val="20"/>
          <w:szCs w:val="20"/>
        </w:rPr>
        <w:t xml:space="preserve">Oggetto: </w:t>
      </w:r>
      <w:r w:rsidR="005A23AE" w:rsidRPr="00A94086">
        <w:rPr>
          <w:rFonts w:asciiTheme="minorHAnsi" w:hAnsiTheme="minorHAnsi"/>
          <w:sz w:val="20"/>
          <w:szCs w:val="20"/>
        </w:rPr>
        <w:t xml:space="preserve">avviso di selezione pubblica, per titoli e colloquio, per </w:t>
      </w:r>
      <w:r w:rsidR="001670DF">
        <w:rPr>
          <w:rFonts w:cs="Arial"/>
          <w:sz w:val="20"/>
          <w:szCs w:val="20"/>
        </w:rPr>
        <w:t>l’assegnazione di</w:t>
      </w:r>
      <w:r w:rsidR="001670DF" w:rsidRPr="003E54E5">
        <w:rPr>
          <w:rFonts w:cs="Arial"/>
          <w:sz w:val="20"/>
          <w:szCs w:val="20"/>
        </w:rPr>
        <w:t xml:space="preserve"> n. </w:t>
      </w:r>
      <w:r w:rsidR="000731F6">
        <w:rPr>
          <w:sz w:val="20"/>
          <w:szCs w:val="20"/>
        </w:rPr>
        <w:t>2</w:t>
      </w:r>
      <w:r w:rsidR="001670DF" w:rsidRPr="00FE4619">
        <w:rPr>
          <w:sz w:val="20"/>
          <w:szCs w:val="20"/>
        </w:rPr>
        <w:t xml:space="preserve"> BORSE DI RICERCA NELL’AMBITO DEL PROGETTO PON “BIO </w:t>
      </w:r>
      <w:r w:rsidR="001670DF" w:rsidRPr="00EB7D06">
        <w:rPr>
          <w:sz w:val="20"/>
          <w:szCs w:val="20"/>
        </w:rPr>
        <w:t>OPEN LAB - RAFFORZAMENTO DEL CAPITALE UMANO” DA SVOLGERSI PRESSO LE STRUTTURE DI AREA SCIENCE PARK.  BANDO B</w:t>
      </w:r>
      <w:r w:rsidR="00EB7D06" w:rsidRPr="00EB7D06">
        <w:rPr>
          <w:sz w:val="20"/>
          <w:szCs w:val="20"/>
        </w:rPr>
        <w:t>1</w:t>
      </w:r>
      <w:r w:rsidR="001670DF" w:rsidRPr="00EB7D06">
        <w:rPr>
          <w:sz w:val="20"/>
          <w:szCs w:val="20"/>
        </w:rPr>
        <w:t>/2021</w:t>
      </w:r>
      <w:r w:rsidR="00ED2C50">
        <w:rPr>
          <w:sz w:val="20"/>
          <w:szCs w:val="20"/>
        </w:rPr>
        <w:t>. PROFILO (</w:t>
      </w:r>
      <w:r w:rsidR="00ED2C50" w:rsidRPr="00ED2C50">
        <w:rPr>
          <w:b/>
          <w:bCs/>
          <w:i/>
          <w:iCs/>
          <w:sz w:val="20"/>
          <w:szCs w:val="20"/>
          <w:u w:val="single"/>
        </w:rPr>
        <w:t>indicare se A o B</w:t>
      </w:r>
      <w:r w:rsidR="00ED2C50">
        <w:rPr>
          <w:sz w:val="20"/>
          <w:szCs w:val="20"/>
        </w:rPr>
        <w:t>)</w:t>
      </w:r>
    </w:p>
    <w:p w14:paraId="7CC857DC" w14:textId="1A403675" w:rsidR="000731F6" w:rsidRDefault="000731F6" w:rsidP="00A140F6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0731F6">
        <w:rPr>
          <w:sz w:val="20"/>
          <w:szCs w:val="20"/>
        </w:rPr>
        <w:t>(POSIZIONI CIR01_00032_471541 E CIR01_00032_475426)</w:t>
      </w:r>
    </w:p>
    <w:p w14:paraId="5411540B" w14:textId="37D21585" w:rsidR="00A140F6" w:rsidRDefault="00A140F6" w:rsidP="00A140F6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14:paraId="11905BE5" w14:textId="77777777" w:rsidR="00A140F6" w:rsidRPr="00A94086" w:rsidRDefault="00A140F6" w:rsidP="00A140F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0"/>
          <w:szCs w:val="20"/>
        </w:rPr>
      </w:pPr>
    </w:p>
    <w:p w14:paraId="55ADF3F9" w14:textId="298EF2F3" w:rsidR="007C677F" w:rsidRPr="00A94086" w:rsidRDefault="007C677F" w:rsidP="0065192F">
      <w:pPr>
        <w:tabs>
          <w:tab w:val="left" w:pos="709"/>
        </w:tabs>
        <w:spacing w:before="120" w:after="0" w:line="240" w:lineRule="auto"/>
        <w:contextualSpacing/>
        <w:jc w:val="both"/>
        <w:rPr>
          <w:rFonts w:asciiTheme="minorHAnsi" w:hAnsiTheme="minorHAnsi"/>
          <w:sz w:val="20"/>
          <w:szCs w:val="20"/>
        </w:rPr>
      </w:pPr>
      <w:r w:rsidRPr="00A94086">
        <w:rPr>
          <w:rFonts w:asciiTheme="minorHAnsi" w:hAnsiTheme="minorHAnsi"/>
          <w:sz w:val="20"/>
          <w:szCs w:val="20"/>
        </w:rPr>
        <w:t>Il /la sottoscritto/a ___</w:t>
      </w:r>
      <w:r w:rsidR="00A262AF" w:rsidRPr="00A94086">
        <w:rPr>
          <w:rFonts w:asciiTheme="minorHAnsi" w:hAnsiTheme="minorHAnsi"/>
          <w:sz w:val="20"/>
          <w:szCs w:val="20"/>
        </w:rPr>
        <w:t>___</w:t>
      </w:r>
      <w:r w:rsidRPr="00A94086">
        <w:rPr>
          <w:rFonts w:asciiTheme="minorHAnsi" w:hAnsiTheme="minorHAnsi"/>
          <w:sz w:val="20"/>
          <w:szCs w:val="20"/>
        </w:rPr>
        <w:t>______</w:t>
      </w:r>
      <w:r w:rsidR="009C44E6" w:rsidRPr="00A94086">
        <w:rPr>
          <w:rFonts w:asciiTheme="minorHAnsi" w:hAnsiTheme="minorHAnsi"/>
          <w:sz w:val="20"/>
          <w:szCs w:val="20"/>
        </w:rPr>
        <w:t>______</w:t>
      </w:r>
      <w:r w:rsidRPr="00A94086">
        <w:rPr>
          <w:rFonts w:asciiTheme="minorHAnsi" w:hAnsiTheme="minorHAnsi"/>
          <w:sz w:val="20"/>
          <w:szCs w:val="20"/>
        </w:rPr>
        <w:t>_________________________</w:t>
      </w:r>
      <w:r w:rsidR="00A2314F" w:rsidRPr="00A94086">
        <w:rPr>
          <w:rFonts w:asciiTheme="minorHAnsi" w:hAnsiTheme="minorHAnsi"/>
          <w:sz w:val="20"/>
          <w:szCs w:val="20"/>
        </w:rPr>
        <w:t xml:space="preserve">___ </w:t>
      </w:r>
      <w:r w:rsidRPr="00A94086">
        <w:rPr>
          <w:rFonts w:asciiTheme="minorHAnsi" w:hAnsiTheme="minorHAnsi"/>
          <w:sz w:val="20"/>
          <w:szCs w:val="20"/>
        </w:rPr>
        <w:t xml:space="preserve">nato/a </w:t>
      </w:r>
      <w:proofErr w:type="spellStart"/>
      <w:r w:rsidRPr="00A94086">
        <w:rPr>
          <w:rFonts w:asciiTheme="minorHAnsi" w:hAnsiTheme="minorHAnsi"/>
          <w:sz w:val="20"/>
          <w:szCs w:val="20"/>
        </w:rPr>
        <w:t>a</w:t>
      </w:r>
      <w:proofErr w:type="spellEnd"/>
      <w:r w:rsidRPr="00A94086">
        <w:rPr>
          <w:rFonts w:asciiTheme="minorHAnsi" w:hAnsiTheme="minorHAnsi"/>
          <w:sz w:val="20"/>
          <w:szCs w:val="20"/>
        </w:rPr>
        <w:t xml:space="preserve"> ___________</w:t>
      </w:r>
      <w:r w:rsidR="00A2314F" w:rsidRPr="00A94086">
        <w:rPr>
          <w:rFonts w:asciiTheme="minorHAnsi" w:hAnsiTheme="minorHAnsi"/>
          <w:sz w:val="20"/>
          <w:szCs w:val="20"/>
        </w:rPr>
        <w:t>_______________</w:t>
      </w:r>
      <w:r w:rsidR="009C44E6" w:rsidRPr="00A94086">
        <w:rPr>
          <w:rFonts w:asciiTheme="minorHAnsi" w:hAnsiTheme="minorHAnsi"/>
          <w:sz w:val="20"/>
          <w:szCs w:val="20"/>
        </w:rPr>
        <w:t xml:space="preserve">, il </w:t>
      </w:r>
      <w:r w:rsidRPr="00A94086">
        <w:rPr>
          <w:rFonts w:asciiTheme="minorHAnsi" w:hAnsiTheme="minorHAnsi"/>
          <w:sz w:val="20"/>
          <w:szCs w:val="20"/>
        </w:rPr>
        <w:t xml:space="preserve">______________________ e residente a </w:t>
      </w:r>
      <w:r w:rsidR="001D2BF5" w:rsidRPr="00A94086">
        <w:rPr>
          <w:rFonts w:asciiTheme="minorHAnsi" w:hAnsiTheme="minorHAnsi"/>
          <w:sz w:val="20"/>
          <w:szCs w:val="20"/>
        </w:rPr>
        <w:t>________________________________________________</w:t>
      </w:r>
      <w:r w:rsidR="00A2314F" w:rsidRPr="00A94086">
        <w:rPr>
          <w:rFonts w:asciiTheme="minorHAnsi" w:hAnsiTheme="minorHAnsi"/>
          <w:sz w:val="20"/>
          <w:szCs w:val="20"/>
        </w:rPr>
        <w:t>_</w:t>
      </w:r>
      <w:r w:rsidR="00922FB1" w:rsidRPr="00A94086">
        <w:rPr>
          <w:rFonts w:asciiTheme="minorHAnsi" w:hAnsiTheme="minorHAnsi"/>
          <w:sz w:val="20"/>
          <w:szCs w:val="20"/>
        </w:rPr>
        <w:t>, prov.</w:t>
      </w:r>
      <w:r w:rsidR="00FD7CDF">
        <w:rPr>
          <w:rFonts w:asciiTheme="minorHAnsi" w:hAnsiTheme="minorHAnsi"/>
          <w:sz w:val="20"/>
          <w:szCs w:val="20"/>
        </w:rPr>
        <w:t>___</w:t>
      </w:r>
      <w:r w:rsidR="00922FB1" w:rsidRPr="00A94086">
        <w:rPr>
          <w:rFonts w:asciiTheme="minorHAnsi" w:hAnsiTheme="minorHAnsi"/>
          <w:sz w:val="20"/>
          <w:szCs w:val="20"/>
        </w:rPr>
        <w:t xml:space="preserve">  </w:t>
      </w:r>
      <w:r w:rsidR="00A2314F" w:rsidRPr="00A94086">
        <w:rPr>
          <w:rFonts w:asciiTheme="minorHAnsi" w:hAnsiTheme="minorHAnsi"/>
          <w:sz w:val="20"/>
          <w:szCs w:val="20"/>
        </w:rPr>
        <w:t xml:space="preserve"> indirizzo</w:t>
      </w:r>
      <w:r w:rsidRPr="00A94086">
        <w:rPr>
          <w:rFonts w:asciiTheme="minorHAnsi" w:hAnsiTheme="minorHAnsi"/>
          <w:sz w:val="20"/>
          <w:szCs w:val="20"/>
        </w:rPr>
        <w:t>_________________</w:t>
      </w:r>
      <w:r w:rsidR="002D21C2" w:rsidRPr="00A94086">
        <w:rPr>
          <w:rFonts w:asciiTheme="minorHAnsi" w:hAnsiTheme="minorHAnsi"/>
          <w:sz w:val="20"/>
          <w:szCs w:val="20"/>
        </w:rPr>
        <w:t>_______________</w:t>
      </w:r>
      <w:r w:rsidRPr="00A94086">
        <w:rPr>
          <w:rFonts w:asciiTheme="minorHAnsi" w:hAnsiTheme="minorHAnsi"/>
          <w:sz w:val="20"/>
          <w:szCs w:val="20"/>
        </w:rPr>
        <w:t>___</w:t>
      </w:r>
      <w:r w:rsidR="006C2EB9" w:rsidRPr="00A94086">
        <w:rPr>
          <w:rFonts w:asciiTheme="minorHAnsi" w:hAnsiTheme="minorHAnsi"/>
          <w:sz w:val="20"/>
          <w:szCs w:val="20"/>
        </w:rPr>
        <w:t>_</w:t>
      </w:r>
      <w:r w:rsidR="001D2BF5" w:rsidRPr="00A94086">
        <w:rPr>
          <w:rFonts w:asciiTheme="minorHAnsi" w:hAnsiTheme="minorHAnsi"/>
          <w:sz w:val="20"/>
          <w:szCs w:val="20"/>
        </w:rPr>
        <w:t>______________________________</w:t>
      </w:r>
      <w:r w:rsidR="00A262AF" w:rsidRPr="00A94086">
        <w:rPr>
          <w:rFonts w:asciiTheme="minorHAnsi" w:hAnsiTheme="minorHAnsi"/>
          <w:sz w:val="20"/>
          <w:szCs w:val="20"/>
        </w:rPr>
        <w:t>____</w:t>
      </w:r>
      <w:r w:rsidR="001D2BF5" w:rsidRPr="00A94086">
        <w:rPr>
          <w:rFonts w:asciiTheme="minorHAnsi" w:hAnsiTheme="minorHAnsi"/>
          <w:sz w:val="20"/>
          <w:szCs w:val="20"/>
        </w:rPr>
        <w:t>___________________</w:t>
      </w:r>
      <w:r w:rsidR="0065192F">
        <w:rPr>
          <w:rFonts w:asciiTheme="minorHAnsi" w:hAnsiTheme="minorHAnsi"/>
          <w:sz w:val="20"/>
          <w:szCs w:val="20"/>
        </w:rPr>
        <w:t>;</w:t>
      </w:r>
    </w:p>
    <w:p w14:paraId="0D7582AF" w14:textId="77777777" w:rsidR="007C677F" w:rsidRPr="00A94086" w:rsidRDefault="007C677F" w:rsidP="00A2314F">
      <w:pPr>
        <w:pStyle w:val="Titolo"/>
        <w:spacing w:before="120"/>
        <w:contextualSpacing/>
        <w:jc w:val="both"/>
        <w:rPr>
          <w:rFonts w:asciiTheme="minorHAnsi" w:hAnsiTheme="minorHAnsi"/>
          <w:b w:val="0"/>
        </w:rPr>
      </w:pPr>
      <w:r w:rsidRPr="00A94086">
        <w:rPr>
          <w:rFonts w:asciiTheme="minorHAnsi" w:hAnsiTheme="minorHAnsi"/>
          <w:b w:val="0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14:paraId="70232446" w14:textId="32BBFB32" w:rsidR="007C677F" w:rsidRDefault="007C677F" w:rsidP="00A2314F">
      <w:pPr>
        <w:spacing w:before="120" w:after="0" w:line="240" w:lineRule="auto"/>
        <w:contextualSpacing/>
        <w:jc w:val="center"/>
        <w:rPr>
          <w:rFonts w:asciiTheme="minorHAnsi" w:hAnsiTheme="minorHAnsi"/>
          <w:sz w:val="20"/>
          <w:szCs w:val="20"/>
        </w:rPr>
      </w:pPr>
      <w:r w:rsidRPr="00A94086">
        <w:rPr>
          <w:rFonts w:asciiTheme="minorHAnsi" w:hAnsiTheme="minorHAnsi"/>
          <w:sz w:val="20"/>
          <w:szCs w:val="20"/>
        </w:rPr>
        <w:t>DICHIARA</w:t>
      </w:r>
    </w:p>
    <w:p w14:paraId="6AE4B48C" w14:textId="464354A5" w:rsidR="007C677F" w:rsidRPr="005A7553" w:rsidRDefault="009F62EB" w:rsidP="005A7553">
      <w:pPr>
        <w:pStyle w:val="Paragrafoelenco"/>
        <w:numPr>
          <w:ilvl w:val="0"/>
          <w:numId w:val="47"/>
        </w:numPr>
        <w:spacing w:before="120" w:after="120" w:line="240" w:lineRule="auto"/>
        <w:ind w:left="357" w:hanging="357"/>
        <w:contextualSpacing w:val="0"/>
        <w:rPr>
          <w:rFonts w:asciiTheme="minorHAnsi" w:hAnsiTheme="minorHAnsi"/>
          <w:b/>
          <w:sz w:val="20"/>
          <w:szCs w:val="20"/>
        </w:rPr>
      </w:pPr>
      <w:r w:rsidRPr="009F62EB">
        <w:rPr>
          <w:rFonts w:asciiTheme="minorHAnsi" w:hAnsiTheme="minorHAnsi"/>
          <w:b/>
          <w:bCs/>
          <w:sz w:val="20"/>
          <w:szCs w:val="20"/>
        </w:rPr>
        <w:t>A)</w:t>
      </w:r>
      <w:r>
        <w:rPr>
          <w:rFonts w:asciiTheme="minorHAnsi" w:hAnsiTheme="minorHAnsi"/>
          <w:sz w:val="20"/>
          <w:szCs w:val="20"/>
        </w:rPr>
        <w:t xml:space="preserve"> </w:t>
      </w:r>
      <w:r w:rsidR="00982332" w:rsidRPr="00A94086">
        <w:rPr>
          <w:rFonts w:asciiTheme="minorHAnsi" w:hAnsiTheme="minorHAnsi"/>
          <w:sz w:val="20"/>
          <w:szCs w:val="20"/>
        </w:rPr>
        <w:t xml:space="preserve">di aver conseguito il seguente </w:t>
      </w:r>
      <w:r w:rsidR="00982332" w:rsidRPr="00A94086">
        <w:rPr>
          <w:rFonts w:asciiTheme="minorHAnsi" w:hAnsiTheme="minorHAnsi"/>
          <w:b/>
          <w:sz w:val="20"/>
          <w:szCs w:val="20"/>
        </w:rPr>
        <w:t>diploma di laurea</w:t>
      </w:r>
      <w:r w:rsidR="005A7553">
        <w:rPr>
          <w:rFonts w:asciiTheme="minorHAnsi" w:hAnsiTheme="minorHAnsi"/>
          <w:b/>
          <w:sz w:val="20"/>
          <w:szCs w:val="20"/>
        </w:rPr>
        <w:t xml:space="preserve"> triennale</w:t>
      </w:r>
      <w:r w:rsidR="00982332" w:rsidRPr="00A94086">
        <w:rPr>
          <w:rFonts w:asciiTheme="minorHAnsi" w:hAnsiTheme="minorHAnsi"/>
          <w:sz w:val="20"/>
          <w:szCs w:val="20"/>
        </w:rPr>
        <w:t>, specificando il punteggio: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3"/>
        <w:gridCol w:w="6876"/>
      </w:tblGrid>
      <w:tr w:rsidR="005A23AE" w:rsidRPr="00A94086" w14:paraId="15D2A905" w14:textId="77777777" w:rsidTr="003C4827">
        <w:tc>
          <w:tcPr>
            <w:tcW w:w="2763" w:type="dxa"/>
            <w:shd w:val="clear" w:color="auto" w:fill="auto"/>
          </w:tcPr>
          <w:p w14:paraId="62EF4CB4" w14:textId="786B99E9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Diploma di </w:t>
            </w:r>
            <w:r w:rsidRPr="00A94086">
              <w:rPr>
                <w:rFonts w:asciiTheme="minorHAnsi" w:hAnsiTheme="minorHAnsi"/>
                <w:b/>
                <w:sz w:val="20"/>
                <w:szCs w:val="20"/>
              </w:rPr>
              <w:t xml:space="preserve">laurea </w:t>
            </w:r>
            <w:r w:rsidR="005A7553">
              <w:rPr>
                <w:rFonts w:asciiTheme="minorHAnsi" w:hAnsiTheme="minorHAnsi"/>
                <w:b/>
                <w:sz w:val="20"/>
                <w:szCs w:val="20"/>
              </w:rPr>
              <w:t>triennale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 in:</w:t>
            </w:r>
          </w:p>
        </w:tc>
        <w:tc>
          <w:tcPr>
            <w:tcW w:w="6876" w:type="dxa"/>
            <w:shd w:val="clear" w:color="auto" w:fill="auto"/>
          </w:tcPr>
          <w:p w14:paraId="115E7A52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708768F6" w14:textId="77777777" w:rsidR="00A51C26" w:rsidRPr="00A94086" w:rsidRDefault="00A51C26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29F75AAC" w14:textId="77777777" w:rsidTr="003C4827">
        <w:tc>
          <w:tcPr>
            <w:tcW w:w="2763" w:type="dxa"/>
            <w:shd w:val="clear" w:color="auto" w:fill="auto"/>
          </w:tcPr>
          <w:p w14:paraId="4DAADDD6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presso l’Università di: </w:t>
            </w:r>
          </w:p>
        </w:tc>
        <w:tc>
          <w:tcPr>
            <w:tcW w:w="6876" w:type="dxa"/>
            <w:shd w:val="clear" w:color="auto" w:fill="auto"/>
          </w:tcPr>
          <w:p w14:paraId="2F0D3D59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36E69D84" w14:textId="77777777" w:rsidTr="003C4827">
        <w:tc>
          <w:tcPr>
            <w:tcW w:w="2763" w:type="dxa"/>
            <w:shd w:val="clear" w:color="auto" w:fill="auto"/>
          </w:tcPr>
          <w:p w14:paraId="115E3C13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876" w:type="dxa"/>
            <w:shd w:val="clear" w:color="auto" w:fill="auto"/>
          </w:tcPr>
          <w:p w14:paraId="6733523B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3EE980A2" w14:textId="77777777" w:rsidTr="003C4827">
        <w:trPr>
          <w:trHeight w:val="419"/>
        </w:trPr>
        <w:tc>
          <w:tcPr>
            <w:tcW w:w="2763" w:type="dxa"/>
            <w:shd w:val="clear" w:color="auto" w:fill="auto"/>
          </w:tcPr>
          <w:p w14:paraId="4835A300" w14:textId="77777777" w:rsidR="00A51C26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con il seguente punteggio:</w:t>
            </w:r>
          </w:p>
        </w:tc>
        <w:tc>
          <w:tcPr>
            <w:tcW w:w="6876" w:type="dxa"/>
            <w:shd w:val="clear" w:color="auto" w:fill="auto"/>
          </w:tcPr>
          <w:p w14:paraId="4CBB0CDE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57E6F8AB" w14:textId="77777777" w:rsidTr="003C4827">
        <w:trPr>
          <w:trHeight w:val="419"/>
        </w:trPr>
        <w:tc>
          <w:tcPr>
            <w:tcW w:w="2763" w:type="dxa"/>
            <w:shd w:val="clear" w:color="auto" w:fill="auto"/>
          </w:tcPr>
          <w:p w14:paraId="1EF8947B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con il seguente titolo della tesi: </w:t>
            </w:r>
          </w:p>
        </w:tc>
        <w:tc>
          <w:tcPr>
            <w:tcW w:w="6876" w:type="dxa"/>
            <w:shd w:val="clear" w:color="auto" w:fill="auto"/>
          </w:tcPr>
          <w:p w14:paraId="4164ED0E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7A8F1668" w14:textId="7F34536B" w:rsidR="00E67488" w:rsidRDefault="00E67488" w:rsidP="00A2314F">
      <w:pPr>
        <w:spacing w:before="120" w:after="0" w:line="240" w:lineRule="auto"/>
        <w:contextualSpacing/>
        <w:jc w:val="both"/>
        <w:rPr>
          <w:rFonts w:asciiTheme="minorHAnsi" w:hAnsiTheme="minorHAnsi"/>
          <w:sz w:val="20"/>
          <w:szCs w:val="20"/>
        </w:rPr>
      </w:pPr>
    </w:p>
    <w:p w14:paraId="5E53F5F7" w14:textId="77777777" w:rsidR="00D41F77" w:rsidRPr="0098427F" w:rsidRDefault="009F62EB" w:rsidP="009A54D3">
      <w:pPr>
        <w:numPr>
          <w:ilvl w:val="0"/>
          <w:numId w:val="19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b/>
          <w:bCs/>
          <w:sz w:val="20"/>
          <w:szCs w:val="20"/>
        </w:rPr>
      </w:pPr>
      <w:r w:rsidRPr="0098427F">
        <w:rPr>
          <w:rFonts w:asciiTheme="minorHAnsi" w:hAnsiTheme="minorHAnsi"/>
          <w:b/>
          <w:bCs/>
          <w:sz w:val="20"/>
          <w:szCs w:val="20"/>
        </w:rPr>
        <w:t xml:space="preserve">B) </w:t>
      </w:r>
    </w:p>
    <w:p w14:paraId="14C115FB" w14:textId="0E3C0B4A" w:rsidR="009F62EB" w:rsidRPr="00121708" w:rsidRDefault="00D41F77" w:rsidP="00121708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  <w:r>
        <w:rPr>
          <w:rFonts w:cs="Arial"/>
          <w:i/>
          <w:iCs/>
          <w:sz w:val="20"/>
          <w:szCs w:val="20"/>
          <w:u w:val="single"/>
        </w:rPr>
        <w:t>(</w:t>
      </w:r>
      <w:r w:rsidR="009A54D3" w:rsidRPr="00722A06">
        <w:rPr>
          <w:rFonts w:cs="Arial"/>
          <w:i/>
          <w:iCs/>
          <w:sz w:val="20"/>
          <w:szCs w:val="20"/>
          <w:u w:val="single"/>
        </w:rPr>
        <w:t>per i</w:t>
      </w:r>
      <w:r w:rsidR="00ED2C50">
        <w:rPr>
          <w:rFonts w:cs="Arial"/>
          <w:i/>
          <w:iCs/>
          <w:sz w:val="20"/>
          <w:szCs w:val="20"/>
          <w:u w:val="single"/>
        </w:rPr>
        <w:t>l</w:t>
      </w:r>
      <w:r w:rsidR="009A54D3" w:rsidRPr="00722A06">
        <w:rPr>
          <w:rFonts w:cs="Arial"/>
          <w:i/>
          <w:iCs/>
          <w:sz w:val="20"/>
          <w:szCs w:val="20"/>
          <w:u w:val="single"/>
        </w:rPr>
        <w:t xml:space="preserve"> profil</w:t>
      </w:r>
      <w:r w:rsidR="00ED2C50">
        <w:rPr>
          <w:rFonts w:cs="Arial"/>
          <w:i/>
          <w:iCs/>
          <w:sz w:val="20"/>
          <w:szCs w:val="20"/>
          <w:u w:val="single"/>
        </w:rPr>
        <w:t>o</w:t>
      </w:r>
      <w:r w:rsidR="009A54D3" w:rsidRPr="00722A06">
        <w:rPr>
          <w:rFonts w:cs="Arial"/>
          <w:i/>
          <w:iCs/>
          <w:sz w:val="20"/>
          <w:szCs w:val="20"/>
          <w:u w:val="single"/>
        </w:rPr>
        <w:t xml:space="preserve"> </w:t>
      </w:r>
      <w:r w:rsidR="00ED2C50">
        <w:rPr>
          <w:rFonts w:cs="Arial"/>
          <w:i/>
          <w:iCs/>
          <w:sz w:val="20"/>
          <w:szCs w:val="20"/>
          <w:u w:val="single"/>
        </w:rPr>
        <w:t>B</w:t>
      </w:r>
      <w:r w:rsidR="009A54D3" w:rsidRPr="00722A06">
        <w:rPr>
          <w:rFonts w:cs="Arial"/>
          <w:sz w:val="20"/>
          <w:szCs w:val="20"/>
        </w:rPr>
        <w:t>) di avere una solida conoscenza di algoritmi di Machine Learning e Deep Learning e dei più comuni framework e tool e di possedere un’ottima conoscenza del linguaggio Python;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5"/>
        <w:gridCol w:w="6824"/>
      </w:tblGrid>
      <w:tr w:rsidR="009F62EB" w:rsidRPr="00D41F77" w14:paraId="485B75F2" w14:textId="77777777" w:rsidTr="0024155D">
        <w:tc>
          <w:tcPr>
            <w:tcW w:w="2815" w:type="dxa"/>
            <w:shd w:val="clear" w:color="auto" w:fill="auto"/>
          </w:tcPr>
          <w:p w14:paraId="4E74F841" w14:textId="77777777" w:rsidR="009F62EB" w:rsidRPr="00D41F77" w:rsidRDefault="009F62EB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D41F77">
              <w:rPr>
                <w:rFonts w:asciiTheme="minorHAnsi" w:hAnsiTheme="minorHAnsi"/>
                <w:sz w:val="20"/>
                <w:szCs w:val="20"/>
              </w:rPr>
              <w:t>Argomento</w:t>
            </w:r>
            <w:r w:rsidRPr="00D41F77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824" w:type="dxa"/>
            <w:shd w:val="clear" w:color="auto" w:fill="auto"/>
          </w:tcPr>
          <w:p w14:paraId="7864A6AF" w14:textId="77777777" w:rsidR="009F62EB" w:rsidRPr="00D41F77" w:rsidRDefault="009F62EB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F62EB" w:rsidRPr="00A94086" w14:paraId="5C63341E" w14:textId="77777777" w:rsidTr="0024155D">
        <w:tc>
          <w:tcPr>
            <w:tcW w:w="2815" w:type="dxa"/>
            <w:shd w:val="clear" w:color="auto" w:fill="auto"/>
          </w:tcPr>
          <w:p w14:paraId="77C88DD1" w14:textId="77777777" w:rsidR="009F62EB" w:rsidRPr="00D41F77" w:rsidRDefault="009F62EB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D41F77">
              <w:rPr>
                <w:rFonts w:asciiTheme="minorHAnsi" w:hAnsiTheme="minorHAnsi"/>
                <w:sz w:val="20"/>
                <w:szCs w:val="20"/>
              </w:rPr>
              <w:t>Descrizione conoscenza/esperienza maturata</w:t>
            </w:r>
          </w:p>
        </w:tc>
        <w:tc>
          <w:tcPr>
            <w:tcW w:w="6824" w:type="dxa"/>
            <w:shd w:val="clear" w:color="auto" w:fill="auto"/>
          </w:tcPr>
          <w:p w14:paraId="63F58103" w14:textId="77777777" w:rsidR="009F62EB" w:rsidRPr="00A94086" w:rsidRDefault="009F62EB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64D34F8B" w14:textId="77777777" w:rsidR="009F62EB" w:rsidRPr="00A94086" w:rsidRDefault="009F62EB" w:rsidP="009F62EB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 xml:space="preserve">(Aggiungere i campi ulteriormente necessari)  </w:t>
      </w:r>
    </w:p>
    <w:p w14:paraId="43FE4C5F" w14:textId="77777777" w:rsidR="00872A2C" w:rsidRDefault="00872A2C" w:rsidP="008044A8">
      <w:pPr>
        <w:spacing w:before="120" w:after="0" w:line="240" w:lineRule="auto"/>
        <w:jc w:val="both"/>
        <w:rPr>
          <w:rFonts w:asciiTheme="minorHAnsi" w:hAnsiTheme="minorHAnsi"/>
          <w:b/>
          <w:sz w:val="20"/>
          <w:szCs w:val="20"/>
        </w:rPr>
      </w:pPr>
    </w:p>
    <w:p w14:paraId="2CD0EC76" w14:textId="351CBED4" w:rsidR="00FB7929" w:rsidRPr="00FB7929" w:rsidRDefault="008044A8" w:rsidP="00FB7929">
      <w:pPr>
        <w:spacing w:before="120" w:after="0" w:line="240" w:lineRule="auto"/>
        <w:jc w:val="both"/>
        <w:rPr>
          <w:rFonts w:asciiTheme="minorHAnsi" w:hAnsiTheme="minorHAnsi"/>
          <w:b/>
          <w:sz w:val="20"/>
          <w:szCs w:val="20"/>
        </w:rPr>
      </w:pPr>
      <w:r w:rsidRPr="008044A8">
        <w:rPr>
          <w:rFonts w:asciiTheme="minorHAnsi" w:hAnsiTheme="minorHAnsi"/>
          <w:b/>
          <w:sz w:val="20"/>
          <w:szCs w:val="20"/>
        </w:rPr>
        <w:t>Ulteriori titoli</w:t>
      </w:r>
      <w:r>
        <w:rPr>
          <w:rFonts w:asciiTheme="minorHAnsi" w:hAnsiTheme="minorHAnsi"/>
          <w:b/>
          <w:sz w:val="20"/>
          <w:szCs w:val="20"/>
        </w:rPr>
        <w:t xml:space="preserve"> </w:t>
      </w:r>
      <w:r w:rsidRPr="008044A8">
        <w:rPr>
          <w:rFonts w:asciiTheme="minorHAnsi" w:hAnsiTheme="minorHAnsi"/>
          <w:b/>
          <w:sz w:val="20"/>
          <w:szCs w:val="20"/>
        </w:rPr>
        <w:t>oltre quelli richiesti per l’ammissione:</w:t>
      </w:r>
    </w:p>
    <w:p w14:paraId="119EDD08" w14:textId="7F0DECEC" w:rsidR="00C802A5" w:rsidRPr="00C802A5" w:rsidRDefault="00FB7929" w:rsidP="00145133">
      <w:pPr>
        <w:spacing w:before="240" w:after="0" w:line="240" w:lineRule="auto"/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>2</w:t>
      </w:r>
      <w:r w:rsidR="00C802A5" w:rsidRPr="00C802A5">
        <w:rPr>
          <w:rFonts w:asciiTheme="minorHAnsi" w:hAnsiTheme="minorHAnsi"/>
          <w:b/>
          <w:bCs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3"/>
        <w:gridCol w:w="6876"/>
      </w:tblGrid>
      <w:tr w:rsidR="00C802A5" w:rsidRPr="00B468C8" w14:paraId="77E9D862" w14:textId="77777777" w:rsidTr="0024155D">
        <w:tc>
          <w:tcPr>
            <w:tcW w:w="2763" w:type="dxa"/>
            <w:shd w:val="clear" w:color="auto" w:fill="auto"/>
          </w:tcPr>
          <w:p w14:paraId="067C5627" w14:textId="603867F1" w:rsidR="00C802A5" w:rsidRPr="00B468C8" w:rsidRDefault="00C802A5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B468C8">
              <w:rPr>
                <w:rFonts w:asciiTheme="minorHAnsi" w:hAnsiTheme="minorHAnsi"/>
                <w:sz w:val="20"/>
                <w:szCs w:val="20"/>
              </w:rPr>
              <w:t xml:space="preserve">Iscrizione a </w:t>
            </w:r>
            <w:r w:rsidRPr="00B468C8">
              <w:rPr>
                <w:rFonts w:asciiTheme="minorHAnsi" w:hAnsiTheme="minorHAnsi"/>
                <w:b/>
                <w:sz w:val="20"/>
                <w:szCs w:val="20"/>
              </w:rPr>
              <w:t>laurea magistrale/specialistica</w:t>
            </w:r>
            <w:r w:rsidR="004C5719">
              <w:rPr>
                <w:rFonts w:asciiTheme="minorHAnsi" w:hAnsiTheme="minorHAnsi"/>
                <w:b/>
                <w:sz w:val="20"/>
                <w:szCs w:val="20"/>
              </w:rPr>
              <w:t>,</w:t>
            </w:r>
            <w:r w:rsidRPr="00B468C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4C5719" w:rsidRPr="004C5719">
              <w:rPr>
                <w:rFonts w:asciiTheme="minorHAnsi" w:hAnsiTheme="minorHAnsi"/>
                <w:sz w:val="20"/>
                <w:szCs w:val="20"/>
              </w:rPr>
              <w:t>pertinent</w:t>
            </w:r>
            <w:r w:rsidR="004C5719">
              <w:rPr>
                <w:rFonts w:asciiTheme="minorHAnsi" w:hAnsiTheme="minorHAnsi"/>
                <w:sz w:val="20"/>
                <w:szCs w:val="20"/>
              </w:rPr>
              <w:t xml:space="preserve">e </w:t>
            </w:r>
            <w:r w:rsidR="004C5719" w:rsidRPr="004C5719">
              <w:rPr>
                <w:rFonts w:asciiTheme="minorHAnsi" w:hAnsiTheme="minorHAnsi"/>
                <w:sz w:val="20"/>
                <w:szCs w:val="20"/>
              </w:rPr>
              <w:t xml:space="preserve">alle tematiche </w:t>
            </w:r>
            <w:r w:rsidR="004C5719" w:rsidRPr="004C5719">
              <w:rPr>
                <w:rFonts w:asciiTheme="minorHAnsi" w:hAnsiTheme="minorHAnsi"/>
                <w:sz w:val="20"/>
                <w:szCs w:val="20"/>
              </w:rPr>
              <w:lastRenderedPageBreak/>
              <w:t>indicate all’art. 1</w:t>
            </w:r>
            <w:r w:rsidR="004C5719">
              <w:rPr>
                <w:rFonts w:asciiTheme="minorHAnsi" w:hAnsiTheme="minorHAnsi"/>
                <w:sz w:val="20"/>
                <w:szCs w:val="20"/>
              </w:rPr>
              <w:t xml:space="preserve"> del</w:t>
            </w:r>
            <w:r w:rsidR="00874306">
              <w:rPr>
                <w:rFonts w:asciiTheme="minorHAnsi" w:hAnsiTheme="minorHAnsi"/>
                <w:sz w:val="20"/>
                <w:szCs w:val="20"/>
              </w:rPr>
              <w:t xml:space="preserve"> bando, </w:t>
            </w:r>
            <w:r w:rsidRPr="00B468C8">
              <w:rPr>
                <w:rFonts w:asciiTheme="minorHAnsi" w:hAnsiTheme="minorHAnsi"/>
                <w:sz w:val="20"/>
                <w:szCs w:val="20"/>
              </w:rPr>
              <w:t>in:</w:t>
            </w:r>
          </w:p>
        </w:tc>
        <w:tc>
          <w:tcPr>
            <w:tcW w:w="6876" w:type="dxa"/>
            <w:shd w:val="clear" w:color="auto" w:fill="auto"/>
          </w:tcPr>
          <w:p w14:paraId="6B01D4E2" w14:textId="77777777" w:rsidR="00C802A5" w:rsidRPr="00B468C8" w:rsidRDefault="00C802A5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4050D435" w14:textId="77777777" w:rsidR="00C802A5" w:rsidRPr="00B468C8" w:rsidRDefault="00C802A5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802A5" w:rsidRPr="00A94086" w14:paraId="414D9FF4" w14:textId="77777777" w:rsidTr="0024155D">
        <w:tc>
          <w:tcPr>
            <w:tcW w:w="2763" w:type="dxa"/>
            <w:shd w:val="clear" w:color="auto" w:fill="auto"/>
          </w:tcPr>
          <w:p w14:paraId="611F0D5A" w14:textId="77777777" w:rsidR="00C802A5" w:rsidRPr="00A94086" w:rsidRDefault="00C802A5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B468C8">
              <w:rPr>
                <w:rFonts w:asciiTheme="minorHAnsi" w:hAnsiTheme="minorHAnsi"/>
                <w:sz w:val="20"/>
                <w:szCs w:val="20"/>
              </w:rPr>
              <w:t>presso l’Università di: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6876" w:type="dxa"/>
            <w:shd w:val="clear" w:color="auto" w:fill="auto"/>
          </w:tcPr>
          <w:p w14:paraId="7F50294E" w14:textId="77777777" w:rsidR="00C802A5" w:rsidRPr="00A94086" w:rsidRDefault="00C802A5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802A5" w:rsidRPr="00A94086" w14:paraId="193F5744" w14:textId="77777777" w:rsidTr="0024155D">
        <w:tc>
          <w:tcPr>
            <w:tcW w:w="2763" w:type="dxa"/>
            <w:shd w:val="clear" w:color="auto" w:fill="auto"/>
          </w:tcPr>
          <w:p w14:paraId="59FE2EFA" w14:textId="77777777" w:rsidR="00C802A5" w:rsidRPr="00A94086" w:rsidRDefault="00C802A5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876" w:type="dxa"/>
            <w:shd w:val="clear" w:color="auto" w:fill="auto"/>
          </w:tcPr>
          <w:p w14:paraId="075D16C6" w14:textId="77777777" w:rsidR="00C802A5" w:rsidRPr="00A94086" w:rsidRDefault="00C802A5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802A5" w:rsidRPr="00A94086" w14:paraId="23A99E02" w14:textId="77777777" w:rsidTr="0024155D">
        <w:trPr>
          <w:trHeight w:val="419"/>
        </w:trPr>
        <w:tc>
          <w:tcPr>
            <w:tcW w:w="2763" w:type="dxa"/>
            <w:shd w:val="clear" w:color="auto" w:fill="auto"/>
          </w:tcPr>
          <w:p w14:paraId="2E037B0F" w14:textId="6F30011D" w:rsidR="00C802A5" w:rsidRPr="00A94086" w:rsidRDefault="008E5C64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anno di corso:</w:t>
            </w:r>
          </w:p>
        </w:tc>
        <w:tc>
          <w:tcPr>
            <w:tcW w:w="6876" w:type="dxa"/>
            <w:shd w:val="clear" w:color="auto" w:fill="auto"/>
          </w:tcPr>
          <w:p w14:paraId="5694C07F" w14:textId="77777777" w:rsidR="00C802A5" w:rsidRPr="00A94086" w:rsidRDefault="00C802A5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45421CB7" w14:textId="145479BE" w:rsidR="00C802A5" w:rsidRDefault="00C802A5" w:rsidP="00B92C7B">
      <w:pPr>
        <w:spacing w:before="120" w:after="0" w:line="240" w:lineRule="auto"/>
        <w:contextualSpacing/>
        <w:rPr>
          <w:rFonts w:asciiTheme="minorHAnsi" w:hAnsiTheme="minorHAnsi"/>
          <w:sz w:val="20"/>
          <w:szCs w:val="20"/>
        </w:rPr>
      </w:pPr>
    </w:p>
    <w:p w14:paraId="1DC6CB45" w14:textId="1EA9A6E0" w:rsidR="00BE7A19" w:rsidRPr="00A94086" w:rsidRDefault="00145133" w:rsidP="00BE7A19">
      <w:pPr>
        <w:spacing w:before="120" w:after="0" w:line="240" w:lineRule="auto"/>
        <w:contextualSpacing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3)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1"/>
        <w:gridCol w:w="6788"/>
      </w:tblGrid>
      <w:tr w:rsidR="005A23AE" w:rsidRPr="00A94086" w14:paraId="271C2D8E" w14:textId="77777777" w:rsidTr="003C4827">
        <w:tc>
          <w:tcPr>
            <w:tcW w:w="2851" w:type="dxa"/>
            <w:shd w:val="clear" w:color="auto" w:fill="auto"/>
            <w:vAlign w:val="center"/>
          </w:tcPr>
          <w:p w14:paraId="6E70E81C" w14:textId="389A6D43" w:rsidR="005A23AE" w:rsidRPr="00A94086" w:rsidRDefault="00B468C8" w:rsidP="00430BBC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A</w:t>
            </w:r>
            <w:r w:rsidR="009169C1" w:rsidRPr="009169C1">
              <w:rPr>
                <w:rFonts w:asciiTheme="minorHAnsi" w:hAnsiTheme="minorHAnsi"/>
                <w:b/>
                <w:bCs/>
                <w:sz w:val="20"/>
                <w:szCs w:val="20"/>
              </w:rPr>
              <w:t>ttività di ricerca e/o lavorativa</w:t>
            </w:r>
            <w:r w:rsidR="009169C1" w:rsidRPr="009169C1">
              <w:rPr>
                <w:rFonts w:asciiTheme="minorHAnsi" w:hAnsiTheme="minorHAnsi"/>
                <w:sz w:val="20"/>
                <w:szCs w:val="20"/>
              </w:rPr>
              <w:t xml:space="preserve"> (in base a contratti di lavoro dipendente e/o assimilati e/o incarichi di collaborazione e/o assegni di ricerca) </w:t>
            </w:r>
            <w:r w:rsidR="00C8125D" w:rsidRPr="009169C1">
              <w:rPr>
                <w:rFonts w:asciiTheme="minorHAnsi" w:hAnsiTheme="minorHAnsi"/>
                <w:sz w:val="20"/>
                <w:szCs w:val="20"/>
              </w:rPr>
              <w:t>presso soggetti pubblici e/o privati</w:t>
            </w:r>
            <w:r w:rsidR="00C8125D">
              <w:rPr>
                <w:rFonts w:asciiTheme="minorHAnsi" w:hAnsiTheme="minorHAnsi"/>
                <w:sz w:val="20"/>
                <w:szCs w:val="20"/>
              </w:rPr>
              <w:t xml:space="preserve">, </w:t>
            </w:r>
            <w:r w:rsidR="009169C1" w:rsidRPr="009169C1">
              <w:rPr>
                <w:rFonts w:asciiTheme="minorHAnsi" w:hAnsiTheme="minorHAnsi"/>
                <w:sz w:val="20"/>
                <w:szCs w:val="20"/>
              </w:rPr>
              <w:t>pertinente alle tematiche indicate all’art. 1</w:t>
            </w:r>
            <w:r w:rsidR="00C8125D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874306">
              <w:rPr>
                <w:rFonts w:asciiTheme="minorHAnsi" w:hAnsiTheme="minorHAnsi"/>
                <w:sz w:val="20"/>
                <w:szCs w:val="20"/>
              </w:rPr>
              <w:t>del bando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7C857666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0F1C4AF7" w14:textId="77777777" w:rsidTr="003C4827">
        <w:tc>
          <w:tcPr>
            <w:tcW w:w="2851" w:type="dxa"/>
            <w:shd w:val="clear" w:color="auto" w:fill="auto"/>
            <w:vAlign w:val="center"/>
          </w:tcPr>
          <w:p w14:paraId="7F0C55DB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dal __/__/____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1746B862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al __/__/____</w:t>
            </w:r>
          </w:p>
        </w:tc>
      </w:tr>
      <w:tr w:rsidR="005A23AE" w:rsidRPr="00A94086" w14:paraId="0C906DFB" w14:textId="77777777" w:rsidTr="003C4827">
        <w:tc>
          <w:tcPr>
            <w:tcW w:w="2851" w:type="dxa"/>
            <w:shd w:val="clear" w:color="auto" w:fill="auto"/>
            <w:vAlign w:val="center"/>
          </w:tcPr>
          <w:p w14:paraId="4B74A485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54D86466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24282DF2" w14:textId="77777777" w:rsidTr="003C4827">
        <w:tc>
          <w:tcPr>
            <w:tcW w:w="2851" w:type="dxa"/>
            <w:shd w:val="clear" w:color="auto" w:fill="auto"/>
            <w:vAlign w:val="center"/>
          </w:tcPr>
          <w:p w14:paraId="1BD7F041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presso l’Università/Ente</w:t>
            </w:r>
            <w:r w:rsidR="00430BBC" w:rsidRPr="00A94086">
              <w:rPr>
                <w:rFonts w:asciiTheme="minorHAnsi" w:hAnsiTheme="minorHAnsi"/>
                <w:sz w:val="20"/>
                <w:szCs w:val="20"/>
              </w:rPr>
              <w:t>/Azienda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>: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4628BEB0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76A4F080" w14:textId="77777777" w:rsidTr="003C4827">
        <w:tc>
          <w:tcPr>
            <w:tcW w:w="2851" w:type="dxa"/>
            <w:shd w:val="clear" w:color="auto" w:fill="auto"/>
            <w:vAlign w:val="center"/>
          </w:tcPr>
          <w:p w14:paraId="347765BF" w14:textId="77777777" w:rsidR="005A23AE" w:rsidRPr="00A94086" w:rsidRDefault="005A23AE" w:rsidP="00C50FD1">
            <w:pPr>
              <w:spacing w:before="120" w:after="0" w:line="240" w:lineRule="auto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con i seguenti contenuti: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63871924" w14:textId="07AF302E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 xml:space="preserve">(descrizione </w:t>
            </w:r>
            <w:r w:rsidRPr="00946D63">
              <w:rPr>
                <w:rFonts w:asciiTheme="minorHAnsi" w:hAnsiTheme="minorHAnsi"/>
                <w:i/>
                <w:sz w:val="20"/>
                <w:szCs w:val="20"/>
              </w:rPr>
              <w:t>sintetica che metta in evidenza la coerenza dell’attività svolta con il profilo specifico</w:t>
            </w:r>
            <w:r w:rsidR="00946D63" w:rsidRPr="00946D63">
              <w:rPr>
                <w:rFonts w:asciiTheme="minorHAnsi" w:hAnsiTheme="minorHAnsi"/>
                <w:i/>
                <w:sz w:val="20"/>
                <w:szCs w:val="20"/>
              </w:rPr>
              <w:t xml:space="preserve"> e l’eventuale </w:t>
            </w:r>
            <w:r w:rsidR="00946D63" w:rsidRPr="00946D63">
              <w:rPr>
                <w:rFonts w:cs="Calibri"/>
                <w:i/>
                <w:color w:val="000000"/>
                <w:sz w:val="20"/>
                <w:szCs w:val="20"/>
                <w:lang w:eastAsia="it-IT"/>
              </w:rPr>
              <w:t xml:space="preserve">attinenza con le aree prioritarie individuate nell'ambito della </w:t>
            </w:r>
            <w:hyperlink r:id="rId11" w:history="1">
              <w:r w:rsidR="00946D63" w:rsidRPr="00946D63">
                <w:rPr>
                  <w:rStyle w:val="Collegamentoipertestuale"/>
                  <w:rFonts w:cs="Calibri"/>
                  <w:i/>
                  <w:sz w:val="20"/>
                  <w:szCs w:val="20"/>
                  <w:lang w:eastAsia="it-IT"/>
                </w:rPr>
                <w:t>Strategia Nazionale di Specializzazione Intelligente (SNSI) e della programmazione ministeriale per la ricerca nel periodo 2014-2020</w:t>
              </w:r>
            </w:hyperlink>
            <w:r w:rsidRPr="00946D63">
              <w:rPr>
                <w:rFonts w:asciiTheme="minorHAnsi" w:hAnsiTheme="minorHAnsi"/>
                <w:i/>
                <w:sz w:val="20"/>
                <w:szCs w:val="20"/>
              </w:rPr>
              <w:t>)</w:t>
            </w:r>
          </w:p>
          <w:p w14:paraId="50DC623A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  <w:p w14:paraId="31B13758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</w:tbl>
    <w:p w14:paraId="30AB4DEB" w14:textId="3EBA3CE0" w:rsidR="008651DD" w:rsidRDefault="003F67B2" w:rsidP="00A2314F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 xml:space="preserve">(Aggiungere i campi ulteriormente necessari)  </w:t>
      </w:r>
    </w:p>
    <w:p w14:paraId="09BE2C6E" w14:textId="77777777" w:rsidR="008044A8" w:rsidRPr="00A94086" w:rsidRDefault="008044A8" w:rsidP="00A2314F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</w:p>
    <w:p w14:paraId="36D90E1B" w14:textId="06905E77" w:rsidR="00B57733" w:rsidRPr="00A94086" w:rsidRDefault="00145133" w:rsidP="00A2314F">
      <w:pPr>
        <w:spacing w:before="120" w:after="0" w:line="240" w:lineRule="auto"/>
        <w:contextualSpacing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4</w:t>
      </w:r>
      <w:r w:rsidR="008651DD" w:rsidRPr="00A94086">
        <w:rPr>
          <w:rFonts w:asciiTheme="minorHAnsi" w:hAnsiTheme="minorHAnsi"/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9"/>
        <w:gridCol w:w="6775"/>
      </w:tblGrid>
      <w:tr w:rsidR="005A23AE" w:rsidRPr="00A94086" w14:paraId="1666E934" w14:textId="77777777" w:rsidTr="003C4827">
        <w:tc>
          <w:tcPr>
            <w:tcW w:w="2835" w:type="dxa"/>
            <w:shd w:val="clear" w:color="auto" w:fill="auto"/>
          </w:tcPr>
          <w:p w14:paraId="3FFF0490" w14:textId="14AF506E" w:rsidR="008B6892" w:rsidRPr="00A94086" w:rsidRDefault="00C933C1" w:rsidP="00AA5D5D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b/>
                <w:sz w:val="20"/>
                <w:szCs w:val="20"/>
              </w:rPr>
              <w:t xml:space="preserve">Attività </w:t>
            </w:r>
            <w:r w:rsidR="008B6892" w:rsidRPr="00A94086">
              <w:rPr>
                <w:rFonts w:asciiTheme="minorHAnsi" w:hAnsiTheme="minorHAnsi"/>
                <w:b/>
                <w:sz w:val="20"/>
                <w:szCs w:val="20"/>
              </w:rPr>
              <w:t>formative</w:t>
            </w:r>
            <w:r w:rsidR="008B6892" w:rsidRPr="00A94086">
              <w:rPr>
                <w:rFonts w:asciiTheme="minorHAnsi" w:hAnsiTheme="minorHAnsi"/>
                <w:sz w:val="20"/>
                <w:szCs w:val="20"/>
              </w:rPr>
              <w:t xml:space="preserve"> (</w:t>
            </w:r>
            <w:r w:rsidR="00F87343" w:rsidRPr="00A94086">
              <w:rPr>
                <w:rFonts w:asciiTheme="minorHAnsi" w:hAnsiTheme="minorHAnsi"/>
                <w:sz w:val="20"/>
                <w:szCs w:val="20"/>
              </w:rPr>
              <w:t xml:space="preserve">corsi, </w:t>
            </w:r>
            <w:r w:rsidR="008B6892" w:rsidRPr="00A94086">
              <w:rPr>
                <w:rFonts w:asciiTheme="minorHAnsi" w:hAnsiTheme="minorHAnsi"/>
                <w:sz w:val="20"/>
                <w:szCs w:val="20"/>
              </w:rPr>
              <w:t xml:space="preserve">stage, tirocini, borse di formazione, ecc.) pertinenti alle tematiche indicate all’art. 1 </w:t>
            </w:r>
            <w:r w:rsidR="00874306">
              <w:rPr>
                <w:rFonts w:asciiTheme="minorHAnsi" w:hAnsiTheme="minorHAnsi"/>
                <w:sz w:val="20"/>
                <w:szCs w:val="20"/>
              </w:rPr>
              <w:t>del bando</w:t>
            </w:r>
          </w:p>
        </w:tc>
        <w:tc>
          <w:tcPr>
            <w:tcW w:w="6804" w:type="dxa"/>
            <w:gridSpan w:val="2"/>
            <w:shd w:val="clear" w:color="auto" w:fill="auto"/>
          </w:tcPr>
          <w:p w14:paraId="355EF196" w14:textId="77777777" w:rsidR="005A23AE" w:rsidRPr="00A94086" w:rsidRDefault="005A23AE" w:rsidP="00C50FD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(descrizione)</w:t>
            </w:r>
          </w:p>
        </w:tc>
      </w:tr>
      <w:tr w:rsidR="00C933C1" w:rsidRPr="00A94086" w14:paraId="5413CDD6" w14:textId="77777777" w:rsidTr="003C4827">
        <w:tc>
          <w:tcPr>
            <w:tcW w:w="2864" w:type="dxa"/>
            <w:gridSpan w:val="2"/>
            <w:shd w:val="clear" w:color="auto" w:fill="auto"/>
          </w:tcPr>
          <w:p w14:paraId="050D1DFA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presso:</w:t>
            </w:r>
          </w:p>
        </w:tc>
        <w:tc>
          <w:tcPr>
            <w:tcW w:w="6775" w:type="dxa"/>
            <w:shd w:val="clear" w:color="auto" w:fill="auto"/>
          </w:tcPr>
          <w:p w14:paraId="6343A821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 università, Ente, azienda, ecc.)</w:t>
            </w:r>
          </w:p>
          <w:p w14:paraId="3595EF8D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C933C1" w:rsidRPr="00A94086" w14:paraId="00D7D14F" w14:textId="77777777" w:rsidTr="003C4827">
        <w:tc>
          <w:tcPr>
            <w:tcW w:w="2864" w:type="dxa"/>
            <w:gridSpan w:val="2"/>
            <w:shd w:val="clear" w:color="auto" w:fill="auto"/>
          </w:tcPr>
          <w:p w14:paraId="16CC6DE0" w14:textId="77777777" w:rsidR="00C933C1" w:rsidRPr="00A94086" w:rsidRDefault="00C933C1" w:rsidP="006D1B9A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in data:  </w:t>
            </w:r>
          </w:p>
        </w:tc>
        <w:tc>
          <w:tcPr>
            <w:tcW w:w="6775" w:type="dxa"/>
            <w:shd w:val="clear" w:color="auto" w:fill="auto"/>
          </w:tcPr>
          <w:p w14:paraId="3B9FE9C4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933C1" w:rsidRPr="00A94086" w14:paraId="5640F2F5" w14:textId="77777777" w:rsidTr="003C4827">
        <w:tc>
          <w:tcPr>
            <w:tcW w:w="2864" w:type="dxa"/>
            <w:gridSpan w:val="2"/>
            <w:shd w:val="clear" w:color="auto" w:fill="auto"/>
          </w:tcPr>
          <w:p w14:paraId="728573A7" w14:textId="77777777" w:rsidR="00C933C1" w:rsidRPr="00A94086" w:rsidRDefault="00C933C1" w:rsidP="006D1B9A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di durata (in giorni; se inferiore ad una giornata indicare il numero di ore)</w:t>
            </w:r>
          </w:p>
        </w:tc>
        <w:tc>
          <w:tcPr>
            <w:tcW w:w="6775" w:type="dxa"/>
            <w:shd w:val="clear" w:color="auto" w:fill="auto"/>
          </w:tcPr>
          <w:p w14:paraId="04B2B11A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933C1" w:rsidRPr="00A94086" w14:paraId="08749C7F" w14:textId="77777777" w:rsidTr="003C4827">
        <w:tc>
          <w:tcPr>
            <w:tcW w:w="2864" w:type="dxa"/>
            <w:gridSpan w:val="2"/>
            <w:shd w:val="clear" w:color="auto" w:fill="auto"/>
          </w:tcPr>
          <w:p w14:paraId="14B589E8" w14:textId="77777777" w:rsidR="00C933C1" w:rsidRPr="00A94086" w:rsidRDefault="00C933C1" w:rsidP="006D1B9A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(nel caso, specificare) con diploma finale rilasciato il:</w:t>
            </w:r>
          </w:p>
        </w:tc>
        <w:tc>
          <w:tcPr>
            <w:tcW w:w="6775" w:type="dxa"/>
            <w:shd w:val="clear" w:color="auto" w:fill="auto"/>
          </w:tcPr>
          <w:p w14:paraId="13784826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7CA45A92" w14:textId="77777777" w:rsidR="00C933C1" w:rsidRPr="00A94086" w:rsidRDefault="00C933C1" w:rsidP="00C933C1">
      <w:pPr>
        <w:spacing w:before="120" w:after="0" w:line="240" w:lineRule="auto"/>
        <w:rPr>
          <w:rFonts w:asciiTheme="minorHAnsi" w:hAnsiTheme="minorHAnsi"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>(Aggiungere i campi ulteriormente necessari)</w:t>
      </w:r>
    </w:p>
    <w:p w14:paraId="48339A36" w14:textId="77777777" w:rsidR="00440391" w:rsidRPr="00A94086" w:rsidRDefault="00440391" w:rsidP="00440391">
      <w:pPr>
        <w:spacing w:before="120" w:after="0" w:line="240" w:lineRule="auto"/>
        <w:contextualSpacing/>
        <w:rPr>
          <w:rFonts w:asciiTheme="minorHAnsi" w:hAnsiTheme="minorHAnsi"/>
          <w:sz w:val="20"/>
          <w:szCs w:val="20"/>
        </w:rPr>
      </w:pPr>
    </w:p>
    <w:p w14:paraId="42F586CB" w14:textId="5C3AA6E8" w:rsidR="00BE7A19" w:rsidRPr="00C8125D" w:rsidRDefault="00145133" w:rsidP="00C8125D">
      <w:pPr>
        <w:spacing w:before="120" w:after="0" w:line="240" w:lineRule="auto"/>
        <w:contextualSpacing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5</w:t>
      </w:r>
      <w:r w:rsidR="009835B2" w:rsidRPr="00A94086">
        <w:rPr>
          <w:rFonts w:asciiTheme="minorHAnsi" w:hAnsiTheme="minorHAnsi"/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4"/>
        <w:gridCol w:w="11"/>
        <w:gridCol w:w="6764"/>
      </w:tblGrid>
      <w:tr w:rsidR="005E3E06" w:rsidRPr="00A94086" w14:paraId="4AAC1BF5" w14:textId="77777777" w:rsidTr="003C4827">
        <w:tc>
          <w:tcPr>
            <w:tcW w:w="2864" w:type="dxa"/>
            <w:shd w:val="clear" w:color="auto" w:fill="auto"/>
          </w:tcPr>
          <w:p w14:paraId="6040EDE4" w14:textId="297AEE6A" w:rsidR="005E3E06" w:rsidRPr="00A94086" w:rsidRDefault="00193275" w:rsidP="008B6892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D02CF"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  <w:t>Pubblicazioni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scientifiche come</w:t>
            </w:r>
            <w:r w:rsidR="008B6892"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primo autore e/o coautore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</w:t>
            </w:r>
            <w:r w:rsidR="008B6892"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pertinenti alle tematiche 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>all’art. 1</w:t>
            </w:r>
            <w:r w:rsidR="0075276D"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</w:t>
            </w:r>
            <w:r w:rsidR="00874306">
              <w:rPr>
                <w:rFonts w:asciiTheme="minorHAnsi" w:hAnsiTheme="minorHAnsi"/>
                <w:sz w:val="20"/>
                <w:szCs w:val="20"/>
              </w:rPr>
              <w:t>del bando</w:t>
            </w:r>
          </w:p>
        </w:tc>
        <w:tc>
          <w:tcPr>
            <w:tcW w:w="6775" w:type="dxa"/>
            <w:gridSpan w:val="2"/>
            <w:shd w:val="clear" w:color="auto" w:fill="auto"/>
          </w:tcPr>
          <w:p w14:paraId="35F31CFE" w14:textId="77777777" w:rsidR="005E3E06" w:rsidRPr="00A94086" w:rsidRDefault="005E3E06" w:rsidP="00C50FD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 il titolo)</w:t>
            </w:r>
          </w:p>
        </w:tc>
      </w:tr>
      <w:tr w:rsidR="005E3E06" w:rsidRPr="00A94086" w14:paraId="62D9A627" w14:textId="77777777" w:rsidTr="003C4827">
        <w:tc>
          <w:tcPr>
            <w:tcW w:w="2864" w:type="dxa"/>
            <w:shd w:val="clear" w:color="auto" w:fill="auto"/>
          </w:tcPr>
          <w:p w14:paraId="47B95E1F" w14:textId="77777777" w:rsidR="005E3E06" w:rsidRPr="00A94086" w:rsidRDefault="00AC2CB4" w:rsidP="00C50FD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lastRenderedPageBreak/>
              <w:t>Primo Autore o Coautore</w:t>
            </w:r>
          </w:p>
        </w:tc>
        <w:tc>
          <w:tcPr>
            <w:tcW w:w="6775" w:type="dxa"/>
            <w:gridSpan w:val="2"/>
            <w:shd w:val="clear" w:color="auto" w:fill="auto"/>
          </w:tcPr>
          <w:p w14:paraId="2D5C961E" w14:textId="77777777" w:rsidR="005E3E06" w:rsidRPr="00A94086" w:rsidRDefault="005E3E06" w:rsidP="00C50FD1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 xml:space="preserve">(indicare </w:t>
            </w:r>
            <w:r w:rsidR="00AC2CB4" w:rsidRPr="00A94086">
              <w:rPr>
                <w:rFonts w:asciiTheme="minorHAnsi" w:hAnsiTheme="minorHAnsi"/>
                <w:i/>
                <w:sz w:val="20"/>
                <w:szCs w:val="20"/>
              </w:rPr>
              <w:t>se primo autore o coautore</w:t>
            </w: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)</w:t>
            </w:r>
          </w:p>
          <w:p w14:paraId="53F7C1FB" w14:textId="77777777" w:rsidR="005E3E06" w:rsidRPr="00A94086" w:rsidRDefault="005E3E06" w:rsidP="00C50FD1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5E3E06" w:rsidRPr="00A94086" w14:paraId="2727A0CA" w14:textId="77777777" w:rsidTr="003C4827">
        <w:tc>
          <w:tcPr>
            <w:tcW w:w="2875" w:type="dxa"/>
            <w:gridSpan w:val="2"/>
            <w:shd w:val="clear" w:color="auto" w:fill="auto"/>
            <w:vAlign w:val="center"/>
          </w:tcPr>
          <w:p w14:paraId="52C81C8E" w14:textId="77777777" w:rsidR="005E3E06" w:rsidRPr="00A94086" w:rsidRDefault="00AC2CB4" w:rsidP="00C50FD1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Titolo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61FC4D20" w14:textId="77777777" w:rsidR="005E3E06" w:rsidRPr="00A94086" w:rsidRDefault="005E3E06" w:rsidP="00AC2CB4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E3E06" w:rsidRPr="00A94086" w14:paraId="24130236" w14:textId="77777777" w:rsidTr="003C4827">
        <w:tc>
          <w:tcPr>
            <w:tcW w:w="2875" w:type="dxa"/>
            <w:gridSpan w:val="2"/>
            <w:shd w:val="clear" w:color="auto" w:fill="auto"/>
            <w:vAlign w:val="center"/>
          </w:tcPr>
          <w:p w14:paraId="365028E5" w14:textId="77777777" w:rsidR="005E3E06" w:rsidRPr="00A94086" w:rsidRDefault="00AC2CB4" w:rsidP="00C50FD1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Rivista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3C3DA5EB" w14:textId="77777777" w:rsidR="005E3E06" w:rsidRPr="00A94086" w:rsidRDefault="005E3E06" w:rsidP="00C50FD1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5E3E06" w:rsidRPr="00A94086" w14:paraId="3EC876A8" w14:textId="77777777" w:rsidTr="003C4827">
        <w:tc>
          <w:tcPr>
            <w:tcW w:w="2875" w:type="dxa"/>
            <w:gridSpan w:val="2"/>
            <w:shd w:val="clear" w:color="auto" w:fill="auto"/>
            <w:vAlign w:val="center"/>
          </w:tcPr>
          <w:p w14:paraId="0848A34B" w14:textId="77777777" w:rsidR="005E3E06" w:rsidRPr="00A94086" w:rsidRDefault="00AC2CB4" w:rsidP="00C50FD1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Anno</w:t>
            </w:r>
            <w:r w:rsidR="005E3E06" w:rsidRPr="00A94086">
              <w:rPr>
                <w:rFonts w:asciiTheme="minorHAnsi" w:hAnsiTheme="minorHAnsi" w:cs="Arial"/>
                <w:sz w:val="20"/>
                <w:szCs w:val="20"/>
              </w:rPr>
              <w:t xml:space="preserve">  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65AD2745" w14:textId="77777777" w:rsidR="005E3E06" w:rsidRPr="00A94086" w:rsidRDefault="005E3E06" w:rsidP="00C50FD1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5E3E06" w:rsidRPr="00A94086" w14:paraId="51881F85" w14:textId="77777777" w:rsidTr="003C4827">
        <w:tc>
          <w:tcPr>
            <w:tcW w:w="2875" w:type="dxa"/>
            <w:gridSpan w:val="2"/>
            <w:shd w:val="clear" w:color="auto" w:fill="auto"/>
            <w:vAlign w:val="center"/>
          </w:tcPr>
          <w:p w14:paraId="2B7CD6C9" w14:textId="77777777" w:rsidR="005E3E06" w:rsidRPr="00A94086" w:rsidRDefault="00AC2CB4" w:rsidP="00C50FD1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Link alla pubblicazione reperibile in rete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6F48A8FF" w14:textId="77777777" w:rsidR="005E3E06" w:rsidRPr="00A94086" w:rsidRDefault="005E3E06" w:rsidP="00C50FD1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</w:tbl>
    <w:p w14:paraId="6E2E05E8" w14:textId="77777777" w:rsidR="00BE7A19" w:rsidRPr="00A94086" w:rsidRDefault="003F67B2" w:rsidP="003005A6">
      <w:pPr>
        <w:spacing w:before="120" w:after="0" w:line="240" w:lineRule="auto"/>
        <w:rPr>
          <w:rFonts w:asciiTheme="minorHAnsi" w:hAnsiTheme="minorHAnsi"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>(Aggiungere i campi ulteriormente necessari)</w:t>
      </w:r>
    </w:p>
    <w:p w14:paraId="74118265" w14:textId="77777777" w:rsidR="00B92C7B" w:rsidRDefault="00B92C7B" w:rsidP="00B92C7B">
      <w:pPr>
        <w:spacing w:after="0" w:line="240" w:lineRule="auto"/>
        <w:rPr>
          <w:rFonts w:asciiTheme="minorHAnsi" w:hAnsiTheme="minorHAnsi"/>
          <w:b/>
          <w:sz w:val="20"/>
          <w:szCs w:val="20"/>
        </w:rPr>
      </w:pPr>
    </w:p>
    <w:p w14:paraId="76A59841" w14:textId="20A80DB1" w:rsidR="00E66C2D" w:rsidRPr="00A94086" w:rsidRDefault="00145133" w:rsidP="00E66C2D">
      <w:pPr>
        <w:spacing w:before="120" w:after="0" w:line="240" w:lineRule="auto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6</w:t>
      </w:r>
      <w:r w:rsidR="00242F10" w:rsidRPr="00A94086">
        <w:rPr>
          <w:rFonts w:asciiTheme="minorHAnsi" w:hAnsiTheme="minorHAnsi"/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5"/>
        <w:gridCol w:w="6814"/>
      </w:tblGrid>
      <w:tr w:rsidR="005E3E06" w:rsidRPr="00A94086" w14:paraId="03707E66" w14:textId="77777777" w:rsidTr="00CD17CE">
        <w:tc>
          <w:tcPr>
            <w:tcW w:w="2825" w:type="dxa"/>
            <w:shd w:val="clear" w:color="auto" w:fill="auto"/>
            <w:vAlign w:val="center"/>
          </w:tcPr>
          <w:p w14:paraId="49CEE2EF" w14:textId="1DA4B265" w:rsidR="005E3E06" w:rsidRPr="00A94086" w:rsidRDefault="00193275" w:rsidP="00C933C1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Eventuali </w:t>
            </w:r>
            <w:r w:rsidRPr="007D02CF"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  <w:t>altri titoli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(a titolo esemplificativo recensioni, abstract, </w:t>
            </w:r>
            <w:r w:rsidR="00A94086" w:rsidRPr="00A94086">
              <w:rPr>
                <w:color w:val="000000"/>
                <w:sz w:val="20"/>
                <w:szCs w:val="20"/>
              </w:rPr>
              <w:t>presentazioni a conferenze</w:t>
            </w:r>
            <w:r w:rsidR="00F423CC">
              <w:rPr>
                <w:color w:val="000000"/>
                <w:sz w:val="20"/>
                <w:szCs w:val="20"/>
              </w:rPr>
              <w:t xml:space="preserve">, </w:t>
            </w:r>
            <w:r w:rsidR="00F423CC" w:rsidRPr="00F423CC">
              <w:rPr>
                <w:color w:val="000000"/>
                <w:sz w:val="20"/>
                <w:szCs w:val="20"/>
              </w:rPr>
              <w:t>partecipazioni a progetti software documentabili attraverso repository pubblici o privati, partecipazioni a competizioni tipo hackathon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>)</w:t>
            </w:r>
            <w:r w:rsidR="00C933C1"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pertinenti alle tematiche all’art. 1 </w:t>
            </w:r>
            <w:r w:rsidR="00874306">
              <w:rPr>
                <w:rFonts w:asciiTheme="minorHAnsi" w:hAnsiTheme="minorHAnsi"/>
                <w:sz w:val="20"/>
                <w:szCs w:val="20"/>
              </w:rPr>
              <w:t>del bando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20E4C544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E3E06" w:rsidRPr="00A94086" w14:paraId="0CE22CBD" w14:textId="77777777" w:rsidTr="00CD17CE">
        <w:tc>
          <w:tcPr>
            <w:tcW w:w="2825" w:type="dxa"/>
            <w:shd w:val="clear" w:color="auto" w:fill="auto"/>
            <w:vAlign w:val="center"/>
          </w:tcPr>
          <w:p w14:paraId="6A50F5A3" w14:textId="53D06BC5" w:rsidR="005E3E06" w:rsidRPr="00016767" w:rsidRDefault="005E3E06" w:rsidP="00074AAF">
            <w:pPr>
              <w:spacing w:before="60" w:after="60" w:line="240" w:lineRule="auto"/>
              <w:rPr>
                <w:rFonts w:asciiTheme="minorHAnsi" w:hAnsiTheme="minorHAnsi"/>
                <w:iCs/>
                <w:sz w:val="20"/>
                <w:szCs w:val="20"/>
              </w:rPr>
            </w:pPr>
            <w:r w:rsidRPr="00016767">
              <w:rPr>
                <w:rFonts w:asciiTheme="minorHAnsi" w:hAnsiTheme="minorHAnsi"/>
                <w:iCs/>
                <w:sz w:val="20"/>
                <w:szCs w:val="20"/>
              </w:rPr>
              <w:t>Ti</w:t>
            </w:r>
            <w:r w:rsidR="00016767" w:rsidRPr="00016767">
              <w:rPr>
                <w:rFonts w:asciiTheme="minorHAnsi" w:hAnsiTheme="minorHAnsi"/>
                <w:iCs/>
                <w:sz w:val="20"/>
                <w:szCs w:val="20"/>
              </w:rPr>
              <w:t>pologia di ti</w:t>
            </w:r>
            <w:r w:rsidRPr="00016767">
              <w:rPr>
                <w:rFonts w:asciiTheme="minorHAnsi" w:hAnsiTheme="minorHAnsi"/>
                <w:iCs/>
                <w:sz w:val="20"/>
                <w:szCs w:val="20"/>
              </w:rPr>
              <w:t xml:space="preserve">tolo 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EEC5E15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E3E06" w:rsidRPr="00A94086" w14:paraId="05B01A9E" w14:textId="77777777" w:rsidTr="00CD17CE">
        <w:tc>
          <w:tcPr>
            <w:tcW w:w="2825" w:type="dxa"/>
            <w:shd w:val="clear" w:color="auto" w:fill="auto"/>
            <w:vAlign w:val="center"/>
          </w:tcPr>
          <w:p w14:paraId="5BDB11B8" w14:textId="0E57D966" w:rsidR="005E3E06" w:rsidRPr="00016767" w:rsidRDefault="00016767" w:rsidP="00074AAF">
            <w:pPr>
              <w:spacing w:before="60" w:after="60" w:line="240" w:lineRule="auto"/>
              <w:rPr>
                <w:rFonts w:asciiTheme="minorHAnsi" w:hAnsiTheme="minorHAnsi"/>
                <w:iCs/>
                <w:sz w:val="20"/>
                <w:szCs w:val="20"/>
              </w:rPr>
            </w:pPr>
            <w:r w:rsidRPr="00016767">
              <w:rPr>
                <w:rFonts w:asciiTheme="minorHAnsi" w:hAnsiTheme="minorHAnsi"/>
                <w:iCs/>
                <w:sz w:val="20"/>
                <w:szCs w:val="20"/>
              </w:rPr>
              <w:t>Descrizione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7E43AF7C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E3E06" w:rsidRPr="00A94086" w14:paraId="54D569D6" w14:textId="77777777" w:rsidTr="00CD17CE">
        <w:tc>
          <w:tcPr>
            <w:tcW w:w="2825" w:type="dxa"/>
            <w:shd w:val="clear" w:color="auto" w:fill="auto"/>
            <w:vAlign w:val="center"/>
          </w:tcPr>
          <w:p w14:paraId="4FF9C889" w14:textId="0132003C" w:rsidR="005E3E06" w:rsidRPr="00016767" w:rsidRDefault="005E3E06" w:rsidP="00074AAF">
            <w:pPr>
              <w:spacing w:before="60" w:after="60" w:line="240" w:lineRule="auto"/>
              <w:rPr>
                <w:rFonts w:asciiTheme="minorHAnsi" w:hAnsiTheme="minorHAnsi"/>
                <w:iCs/>
                <w:sz w:val="20"/>
                <w:szCs w:val="20"/>
              </w:rPr>
            </w:pPr>
            <w:r w:rsidRPr="00016767">
              <w:rPr>
                <w:rFonts w:asciiTheme="minorHAnsi" w:hAnsiTheme="minorHAnsi"/>
                <w:iCs/>
                <w:sz w:val="20"/>
                <w:szCs w:val="20"/>
              </w:rPr>
              <w:t>Anno</w:t>
            </w:r>
            <w:r w:rsidR="00016767" w:rsidRPr="00016767">
              <w:rPr>
                <w:rFonts w:asciiTheme="minorHAnsi" w:hAnsiTheme="minorHAnsi"/>
                <w:iCs/>
                <w:sz w:val="20"/>
                <w:szCs w:val="20"/>
              </w:rPr>
              <w:t xml:space="preserve"> di riferimento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C8EFEE5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E3E06" w:rsidRPr="00A94086" w14:paraId="0BA09D4B" w14:textId="77777777" w:rsidTr="00CD17CE">
        <w:tc>
          <w:tcPr>
            <w:tcW w:w="2825" w:type="dxa"/>
            <w:shd w:val="clear" w:color="auto" w:fill="auto"/>
            <w:vAlign w:val="center"/>
          </w:tcPr>
          <w:p w14:paraId="1A4A1DFF" w14:textId="763FB0E5" w:rsidR="005E3E06" w:rsidRPr="00016767" w:rsidRDefault="005E3E06" w:rsidP="00074AAF">
            <w:pPr>
              <w:spacing w:before="60" w:after="60" w:line="240" w:lineRule="auto"/>
              <w:rPr>
                <w:rFonts w:asciiTheme="minorHAnsi" w:hAnsiTheme="minorHAnsi"/>
                <w:iCs/>
                <w:sz w:val="20"/>
                <w:szCs w:val="20"/>
              </w:rPr>
            </w:pPr>
            <w:r w:rsidRPr="00016767">
              <w:rPr>
                <w:rFonts w:asciiTheme="minorHAnsi" w:hAnsiTheme="minorHAnsi"/>
                <w:iCs/>
                <w:sz w:val="20"/>
                <w:szCs w:val="20"/>
              </w:rPr>
              <w:t>Link reperibile in rete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286D7EA7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2BBF0ACF" w14:textId="77777777" w:rsidR="005E72C6" w:rsidRPr="00A94086" w:rsidRDefault="004A7BE9" w:rsidP="005E72C6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 xml:space="preserve"> </w:t>
      </w:r>
      <w:r w:rsidR="005E72C6" w:rsidRPr="00A94086">
        <w:rPr>
          <w:rFonts w:asciiTheme="minorHAnsi" w:hAnsiTheme="minorHAnsi" w:cs="Arial"/>
          <w:i/>
          <w:sz w:val="20"/>
          <w:szCs w:val="20"/>
        </w:rPr>
        <w:t xml:space="preserve">(Aggiungere i campi ulteriormente necessari)  </w:t>
      </w:r>
    </w:p>
    <w:p w14:paraId="5B0E6264" w14:textId="77777777" w:rsidR="00430BBC" w:rsidRPr="00A94086" w:rsidRDefault="00430BBC" w:rsidP="005E72C6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</w:p>
    <w:p w14:paraId="6089DFF3" w14:textId="33B64A9A" w:rsidR="002F4103" w:rsidRPr="00A94086" w:rsidRDefault="00145133" w:rsidP="002F4103">
      <w:pPr>
        <w:spacing w:before="120" w:after="0" w:line="240" w:lineRule="auto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7</w:t>
      </w:r>
      <w:r w:rsidR="002F4103" w:rsidRPr="00A94086">
        <w:rPr>
          <w:rFonts w:asciiTheme="minorHAnsi" w:hAnsiTheme="minorHAnsi"/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5"/>
        <w:gridCol w:w="6814"/>
      </w:tblGrid>
      <w:tr w:rsidR="002F4103" w:rsidRPr="00A94086" w14:paraId="3B4E070F" w14:textId="77777777" w:rsidTr="0090163B">
        <w:tc>
          <w:tcPr>
            <w:tcW w:w="2825" w:type="dxa"/>
            <w:shd w:val="clear" w:color="auto" w:fill="auto"/>
            <w:vAlign w:val="center"/>
          </w:tcPr>
          <w:p w14:paraId="246153B5" w14:textId="4379AE9A" w:rsidR="002F4103" w:rsidRPr="00A94086" w:rsidRDefault="003C28A6" w:rsidP="0090163B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="Arial"/>
                <w:color w:val="000000"/>
                <w:sz w:val="20"/>
                <w:szCs w:val="20"/>
              </w:rPr>
              <w:t>P</w:t>
            </w:r>
            <w:r w:rsidRPr="003C28A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regresse </w:t>
            </w:r>
            <w:r w:rsidRPr="00B11367"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</w:rPr>
              <w:t>collaborazioni con istituzioni scientifiche</w:t>
            </w:r>
            <w:r w:rsidRPr="003C28A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pubbliche e private </w:t>
            </w:r>
            <w:r w:rsidR="002F4103"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>pertinenti alle tematiche all’art. 1</w:t>
            </w:r>
            <w:r w:rsidR="006C3B07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</w:t>
            </w:r>
            <w:r w:rsidR="00874306">
              <w:rPr>
                <w:rFonts w:asciiTheme="minorHAnsi" w:hAnsiTheme="minorHAnsi"/>
                <w:sz w:val="20"/>
                <w:szCs w:val="20"/>
              </w:rPr>
              <w:t>del bando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44D505D8" w14:textId="77777777" w:rsidR="002F4103" w:rsidRPr="00A94086" w:rsidRDefault="002F4103" w:rsidP="0090163B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C28A6" w:rsidRPr="00A94086" w14:paraId="7324BC0F" w14:textId="77777777" w:rsidTr="0090163B">
        <w:tc>
          <w:tcPr>
            <w:tcW w:w="2825" w:type="dxa"/>
            <w:shd w:val="clear" w:color="auto" w:fill="auto"/>
            <w:vAlign w:val="center"/>
          </w:tcPr>
          <w:p w14:paraId="3B71B140" w14:textId="6D9F5B66" w:rsidR="003C28A6" w:rsidRPr="00A94086" w:rsidRDefault="003C28A6" w:rsidP="003C28A6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dal __/__/____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13A9C62F" w14:textId="4FEE0442" w:rsidR="003C28A6" w:rsidRPr="00A94086" w:rsidRDefault="003C28A6" w:rsidP="003C28A6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al __/__/____</w:t>
            </w:r>
          </w:p>
        </w:tc>
      </w:tr>
      <w:tr w:rsidR="003C28A6" w:rsidRPr="00A94086" w14:paraId="3BA17C33" w14:textId="77777777" w:rsidTr="0090163B">
        <w:tc>
          <w:tcPr>
            <w:tcW w:w="2825" w:type="dxa"/>
            <w:shd w:val="clear" w:color="auto" w:fill="auto"/>
            <w:vAlign w:val="center"/>
          </w:tcPr>
          <w:p w14:paraId="634F741F" w14:textId="4521A67B" w:rsidR="003C28A6" w:rsidRPr="00A94086" w:rsidRDefault="003C28A6" w:rsidP="003C28A6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7A26C005" w14:textId="77777777" w:rsidR="003C28A6" w:rsidRPr="00A94086" w:rsidRDefault="003C28A6" w:rsidP="003C28A6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C28A6" w:rsidRPr="00A94086" w14:paraId="4443A95B" w14:textId="77777777" w:rsidTr="0090163B">
        <w:tc>
          <w:tcPr>
            <w:tcW w:w="2825" w:type="dxa"/>
            <w:shd w:val="clear" w:color="auto" w:fill="auto"/>
            <w:vAlign w:val="center"/>
          </w:tcPr>
          <w:p w14:paraId="3D267816" w14:textId="7F85C963" w:rsidR="003C28A6" w:rsidRPr="00A94086" w:rsidRDefault="003C28A6" w:rsidP="003C28A6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presso l’Università/Ente/</w:t>
            </w:r>
            <w:r>
              <w:rPr>
                <w:rFonts w:asciiTheme="minorHAnsi" w:hAnsiTheme="minorHAnsi"/>
                <w:sz w:val="20"/>
                <w:szCs w:val="20"/>
              </w:rPr>
              <w:t>Istituzione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>: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07D9A961" w14:textId="77777777" w:rsidR="003C28A6" w:rsidRPr="00A94086" w:rsidRDefault="003C28A6" w:rsidP="003C28A6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C28A6" w:rsidRPr="00A94086" w14:paraId="301350EF" w14:textId="77777777" w:rsidTr="00BE6715">
        <w:trPr>
          <w:trHeight w:val="913"/>
        </w:trPr>
        <w:tc>
          <w:tcPr>
            <w:tcW w:w="2825" w:type="dxa"/>
            <w:shd w:val="clear" w:color="auto" w:fill="auto"/>
            <w:vAlign w:val="center"/>
          </w:tcPr>
          <w:p w14:paraId="72C4EDF5" w14:textId="1BB39C3D" w:rsidR="003C28A6" w:rsidRPr="00A94086" w:rsidRDefault="003C28A6" w:rsidP="003C28A6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con i seguenti contenuti: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49B06CD2" w14:textId="77777777" w:rsidR="003C28A6" w:rsidRDefault="003C28A6" w:rsidP="003C28A6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24B15F43" w14:textId="77777777" w:rsidR="00B11367" w:rsidRDefault="00B11367" w:rsidP="003C28A6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766D5D63" w14:textId="77777777" w:rsidR="00B11367" w:rsidRDefault="00B11367" w:rsidP="003C28A6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07E9D169" w14:textId="43A0446A" w:rsidR="00B11367" w:rsidRPr="00A94086" w:rsidRDefault="00B11367" w:rsidP="003C28A6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6BC687D0" w14:textId="77777777" w:rsidR="002F4103" w:rsidRPr="00A94086" w:rsidRDefault="002F4103" w:rsidP="002F4103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 xml:space="preserve"> (Aggiungere i campi ulteriormente necessari)  </w:t>
      </w:r>
    </w:p>
    <w:p w14:paraId="0566D697" w14:textId="77777777" w:rsidR="007C5577" w:rsidRDefault="007C5577" w:rsidP="00A2314F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</w:p>
    <w:p w14:paraId="0887DF8A" w14:textId="77777777" w:rsidR="007C5577" w:rsidRDefault="007C5577" w:rsidP="00A2314F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</w:p>
    <w:p w14:paraId="4C5E97F1" w14:textId="55430E49" w:rsidR="00620872" w:rsidRPr="00A94086" w:rsidRDefault="00620872" w:rsidP="00A2314F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  <w:r w:rsidRPr="00A94086">
        <w:rPr>
          <w:rFonts w:asciiTheme="minorHAnsi" w:hAnsiTheme="minorHAnsi" w:cs="Arial"/>
          <w:sz w:val="20"/>
          <w:szCs w:val="20"/>
        </w:rPr>
        <w:lastRenderedPageBreak/>
        <w:t>_________________</w:t>
      </w:r>
      <w:proofErr w:type="gramStart"/>
      <w:r w:rsidRPr="00A94086">
        <w:rPr>
          <w:rFonts w:asciiTheme="minorHAnsi" w:hAnsiTheme="minorHAnsi" w:cs="Arial"/>
          <w:sz w:val="20"/>
          <w:szCs w:val="20"/>
        </w:rPr>
        <w:t>_ ,</w:t>
      </w:r>
      <w:proofErr w:type="gramEnd"/>
      <w:r w:rsidRPr="00A94086">
        <w:rPr>
          <w:rFonts w:asciiTheme="minorHAnsi" w:hAnsiTheme="minorHAnsi" w:cs="Arial"/>
          <w:sz w:val="20"/>
          <w:szCs w:val="20"/>
        </w:rPr>
        <w:t xml:space="preserve"> li _______________</w:t>
      </w:r>
      <w:r w:rsidRPr="00A94086">
        <w:rPr>
          <w:rFonts w:asciiTheme="minorHAnsi" w:hAnsiTheme="minorHAnsi" w:cs="Arial"/>
          <w:sz w:val="20"/>
          <w:szCs w:val="20"/>
        </w:rPr>
        <w:tab/>
      </w:r>
      <w:r w:rsidRPr="00A94086">
        <w:rPr>
          <w:rFonts w:asciiTheme="minorHAnsi" w:hAnsiTheme="minorHAnsi" w:cs="Arial"/>
          <w:sz w:val="20"/>
          <w:szCs w:val="20"/>
        </w:rPr>
        <w:tab/>
      </w:r>
      <w:r w:rsidRPr="00A94086">
        <w:rPr>
          <w:rFonts w:asciiTheme="minorHAnsi" w:hAnsiTheme="minorHAnsi" w:cs="Arial"/>
          <w:sz w:val="20"/>
          <w:szCs w:val="20"/>
        </w:rPr>
        <w:tab/>
        <w:t>FIRMA</w:t>
      </w:r>
    </w:p>
    <w:p w14:paraId="63F7DE87" w14:textId="77777777" w:rsidR="00430BBC" w:rsidRPr="00A94086" w:rsidRDefault="00430BBC" w:rsidP="00A2314F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</w:p>
    <w:p w14:paraId="22E223D2" w14:textId="77777777" w:rsidR="005E72C6" w:rsidRPr="00A94086" w:rsidRDefault="005E72C6" w:rsidP="00A2314F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</w:p>
    <w:p w14:paraId="5884E310" w14:textId="77777777" w:rsidR="00620872" w:rsidRPr="00A94086" w:rsidRDefault="00620872" w:rsidP="00A2314F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Theme="minorHAnsi" w:hAnsiTheme="minorHAnsi" w:cs="Arial"/>
          <w:b w:val="0"/>
        </w:rPr>
      </w:pPr>
      <w:r w:rsidRPr="00A94086">
        <w:rPr>
          <w:rFonts w:asciiTheme="minorHAnsi" w:hAnsiTheme="minorHAnsi" w:cs="Arial"/>
          <w:b w:val="0"/>
        </w:rPr>
        <w:t>AVVERTENZE</w:t>
      </w:r>
    </w:p>
    <w:p w14:paraId="7D07CA5B" w14:textId="77777777" w:rsidR="00620872" w:rsidRPr="00A94086" w:rsidRDefault="00620872" w:rsidP="00A2314F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Theme="minorHAnsi" w:hAnsiTheme="minorHAnsi" w:cs="Arial"/>
          <w:b w:val="0"/>
        </w:rPr>
      </w:pPr>
      <w:r w:rsidRPr="00A94086">
        <w:rPr>
          <w:rFonts w:asciiTheme="minorHAnsi" w:hAnsiTheme="minorHAnsi" w:cs="Arial"/>
          <w:b w:val="0"/>
        </w:rPr>
        <w:t>Le dichiara</w:t>
      </w:r>
      <w:r w:rsidR="0061118D" w:rsidRPr="00A94086">
        <w:rPr>
          <w:rFonts w:asciiTheme="minorHAnsi" w:hAnsiTheme="minorHAnsi" w:cs="Arial"/>
          <w:b w:val="0"/>
        </w:rPr>
        <w:t>zioni contenute nella domanda n</w:t>
      </w:r>
      <w:r w:rsidRPr="00A94086">
        <w:rPr>
          <w:rFonts w:asciiTheme="minorHAnsi" w:hAnsiTheme="minorHAnsi" w:cs="Arial"/>
          <w:b w:val="0"/>
        </w:rPr>
        <w:t>on richiedono autenticazione della sottoscrizione da parte di pubblico ufficiale.</w:t>
      </w:r>
    </w:p>
    <w:p w14:paraId="2EEAF454" w14:textId="77777777" w:rsidR="00620872" w:rsidRPr="00A94086" w:rsidRDefault="0061118D" w:rsidP="00A2314F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Theme="minorHAnsi" w:hAnsiTheme="minorHAnsi" w:cs="Arial"/>
          <w:b w:val="0"/>
        </w:rPr>
      </w:pPr>
      <w:r w:rsidRPr="00A94086">
        <w:rPr>
          <w:rFonts w:asciiTheme="minorHAnsi" w:hAnsiTheme="minorHAnsi" w:cs="Arial"/>
          <w:b w:val="0"/>
        </w:rPr>
        <w:t xml:space="preserve">La domanda può </w:t>
      </w:r>
      <w:r w:rsidR="00620872" w:rsidRPr="00A94086">
        <w:rPr>
          <w:rFonts w:asciiTheme="minorHAnsi" w:hAnsiTheme="minorHAnsi" w:cs="Arial"/>
          <w:b w:val="0"/>
        </w:rPr>
        <w:t>essere sottoscritta direttamente dal dichiarante e inviata all’amministrazione procedente</w:t>
      </w:r>
    </w:p>
    <w:p w14:paraId="06AC0A51" w14:textId="77777777" w:rsidR="00620872" w:rsidRPr="00A94086" w:rsidRDefault="00620872" w:rsidP="00A2314F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Theme="minorHAnsi" w:hAnsiTheme="minorHAnsi" w:cs="Arial"/>
          <w:b w:val="0"/>
        </w:rPr>
      </w:pPr>
      <w:r w:rsidRPr="00A94086">
        <w:rPr>
          <w:rFonts w:asciiTheme="minorHAnsi" w:hAnsiTheme="minorHAnsi" w:cs="Arial"/>
        </w:rPr>
        <w:t>unitamente a fotocopia di documento di identità</w:t>
      </w:r>
      <w:r w:rsidRPr="00A94086">
        <w:rPr>
          <w:rFonts w:asciiTheme="minorHAnsi" w:hAnsiTheme="minorHAnsi" w:cs="Arial"/>
          <w:b w:val="0"/>
        </w:rPr>
        <w:t xml:space="preserve"> senza ulteriori formalità.</w:t>
      </w:r>
    </w:p>
    <w:sectPr w:rsidR="00620872" w:rsidRPr="00A94086" w:rsidSect="00620872">
      <w:headerReference w:type="even" r:id="rId12"/>
      <w:headerReference w:type="default" r:id="rId13"/>
      <w:footerReference w:type="default" r:id="rId14"/>
      <w:footerReference w:type="first" r:id="rId15"/>
      <w:pgSz w:w="11907" w:h="16840" w:code="9"/>
      <w:pgMar w:top="1985" w:right="1134" w:bottom="1134" w:left="1134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252AE" w14:textId="77777777" w:rsidR="008D655F" w:rsidRDefault="008D655F" w:rsidP="00EA00D8">
      <w:pPr>
        <w:spacing w:after="0" w:line="240" w:lineRule="auto"/>
      </w:pPr>
      <w:r>
        <w:separator/>
      </w:r>
    </w:p>
  </w:endnote>
  <w:endnote w:type="continuationSeparator" w:id="0">
    <w:p w14:paraId="11268D0D" w14:textId="77777777" w:rsidR="008D655F" w:rsidRDefault="008D655F" w:rsidP="00EA00D8">
      <w:pPr>
        <w:spacing w:after="0" w:line="240" w:lineRule="auto"/>
      </w:pPr>
      <w:r>
        <w:continuationSeparator/>
      </w:r>
    </w:p>
  </w:endnote>
  <w:endnote w:type="continuationNotice" w:id="1">
    <w:p w14:paraId="3BE43F26" w14:textId="77777777" w:rsidR="008D655F" w:rsidRDefault="008D65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46968022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2A456D24" w14:textId="77777777" w:rsidR="00A05D53" w:rsidRPr="00A2314F" w:rsidRDefault="00A05D53">
        <w:pPr>
          <w:pStyle w:val="Pidipagina"/>
          <w:jc w:val="center"/>
          <w:rPr>
            <w:sz w:val="20"/>
            <w:szCs w:val="20"/>
          </w:rPr>
        </w:pPr>
        <w:r w:rsidRPr="00A2314F">
          <w:rPr>
            <w:sz w:val="20"/>
            <w:szCs w:val="20"/>
          </w:rPr>
          <w:fldChar w:fldCharType="begin"/>
        </w:r>
        <w:r w:rsidRPr="00A2314F">
          <w:rPr>
            <w:sz w:val="20"/>
            <w:szCs w:val="20"/>
          </w:rPr>
          <w:instrText>PAGE   \* MERGEFORMAT</w:instrText>
        </w:r>
        <w:r w:rsidRPr="00A2314F">
          <w:rPr>
            <w:sz w:val="20"/>
            <w:szCs w:val="20"/>
          </w:rPr>
          <w:fldChar w:fldCharType="separate"/>
        </w:r>
        <w:r w:rsidR="00435F69">
          <w:rPr>
            <w:noProof/>
            <w:sz w:val="20"/>
            <w:szCs w:val="20"/>
          </w:rPr>
          <w:t>3</w:t>
        </w:r>
        <w:r w:rsidRPr="00A2314F">
          <w:rPr>
            <w:sz w:val="20"/>
            <w:szCs w:val="20"/>
          </w:rPr>
          <w:fldChar w:fldCharType="end"/>
        </w:r>
      </w:p>
    </w:sdtContent>
  </w:sdt>
  <w:p w14:paraId="4478C868" w14:textId="77777777" w:rsidR="00094CD9" w:rsidRDefault="00094CD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3F404" w14:textId="77777777" w:rsidR="00094CD9" w:rsidRPr="00B6466D" w:rsidRDefault="00094CD9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65353137" w14:textId="77777777" w:rsidR="00094CD9" w:rsidRDefault="00094CD9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93E95" w14:textId="77777777" w:rsidR="008D655F" w:rsidRDefault="008D655F" w:rsidP="00EA00D8">
      <w:pPr>
        <w:spacing w:after="0" w:line="240" w:lineRule="auto"/>
      </w:pPr>
      <w:r>
        <w:separator/>
      </w:r>
    </w:p>
  </w:footnote>
  <w:footnote w:type="continuationSeparator" w:id="0">
    <w:p w14:paraId="088D1768" w14:textId="77777777" w:rsidR="008D655F" w:rsidRDefault="008D655F" w:rsidP="00EA00D8">
      <w:pPr>
        <w:spacing w:after="0" w:line="240" w:lineRule="auto"/>
      </w:pPr>
      <w:r>
        <w:continuationSeparator/>
      </w:r>
    </w:p>
  </w:footnote>
  <w:footnote w:type="continuationNotice" w:id="1">
    <w:p w14:paraId="2F48FCEB" w14:textId="77777777" w:rsidR="008D655F" w:rsidRDefault="008D655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CAF72" w14:textId="77777777" w:rsidR="00094CD9" w:rsidRDefault="00094CD9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12037E49" w14:textId="77777777" w:rsidR="00094CD9" w:rsidRDefault="00094CD9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2B107024" w14:textId="77777777" w:rsidR="00094CD9" w:rsidRDefault="00094CD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7F420" w14:textId="77777777" w:rsidR="00094CD9" w:rsidRDefault="00094CD9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4310D91"/>
    <w:multiLevelType w:val="hybridMultilevel"/>
    <w:tmpl w:val="B7E69118"/>
    <w:lvl w:ilvl="0" w:tplc="AF04D426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6F0968"/>
    <w:multiLevelType w:val="hybridMultilevel"/>
    <w:tmpl w:val="131431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1E465B"/>
    <w:multiLevelType w:val="hybridMultilevel"/>
    <w:tmpl w:val="9662B09A"/>
    <w:lvl w:ilvl="0" w:tplc="5854F9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737DB"/>
    <w:multiLevelType w:val="hybridMultilevel"/>
    <w:tmpl w:val="20DE3318"/>
    <w:lvl w:ilvl="0" w:tplc="0410000F">
      <w:start w:val="1"/>
      <w:numFmt w:val="decimal"/>
      <w:lvlText w:val="%1."/>
      <w:lvlJc w:val="left"/>
      <w:pPr>
        <w:ind w:left="1854" w:hanging="360"/>
      </w:p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08E31A95"/>
    <w:multiLevelType w:val="hybridMultilevel"/>
    <w:tmpl w:val="E61C5448"/>
    <w:lvl w:ilvl="0" w:tplc="AC6422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8A69CE"/>
    <w:multiLevelType w:val="hybridMultilevel"/>
    <w:tmpl w:val="8D86B7B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D774F42"/>
    <w:multiLevelType w:val="hybridMultilevel"/>
    <w:tmpl w:val="AB9025EA"/>
    <w:lvl w:ilvl="0" w:tplc="7692274A">
      <w:start w:val="1"/>
      <w:numFmt w:val="decimal"/>
      <w:lvlText w:val="%1."/>
      <w:lvlJc w:val="left"/>
      <w:pPr>
        <w:ind w:left="1496" w:hanging="360"/>
      </w:pPr>
    </w:lvl>
    <w:lvl w:ilvl="1" w:tplc="04100019" w:tentative="1">
      <w:start w:val="1"/>
      <w:numFmt w:val="lowerLetter"/>
      <w:lvlText w:val="%2."/>
      <w:lvlJc w:val="left"/>
      <w:pPr>
        <w:ind w:left="2216" w:hanging="360"/>
      </w:pPr>
    </w:lvl>
    <w:lvl w:ilvl="2" w:tplc="0410001B" w:tentative="1">
      <w:start w:val="1"/>
      <w:numFmt w:val="lowerRoman"/>
      <w:lvlText w:val="%3."/>
      <w:lvlJc w:val="right"/>
      <w:pPr>
        <w:ind w:left="2936" w:hanging="180"/>
      </w:pPr>
    </w:lvl>
    <w:lvl w:ilvl="3" w:tplc="0410000F" w:tentative="1">
      <w:start w:val="1"/>
      <w:numFmt w:val="decimal"/>
      <w:lvlText w:val="%4."/>
      <w:lvlJc w:val="left"/>
      <w:pPr>
        <w:ind w:left="3656" w:hanging="360"/>
      </w:pPr>
    </w:lvl>
    <w:lvl w:ilvl="4" w:tplc="04100019" w:tentative="1">
      <w:start w:val="1"/>
      <w:numFmt w:val="lowerLetter"/>
      <w:lvlText w:val="%5."/>
      <w:lvlJc w:val="left"/>
      <w:pPr>
        <w:ind w:left="4376" w:hanging="360"/>
      </w:pPr>
    </w:lvl>
    <w:lvl w:ilvl="5" w:tplc="0410001B" w:tentative="1">
      <w:start w:val="1"/>
      <w:numFmt w:val="lowerRoman"/>
      <w:lvlText w:val="%6."/>
      <w:lvlJc w:val="right"/>
      <w:pPr>
        <w:ind w:left="5096" w:hanging="180"/>
      </w:pPr>
    </w:lvl>
    <w:lvl w:ilvl="6" w:tplc="0410000F" w:tentative="1">
      <w:start w:val="1"/>
      <w:numFmt w:val="decimal"/>
      <w:lvlText w:val="%7."/>
      <w:lvlJc w:val="left"/>
      <w:pPr>
        <w:ind w:left="5816" w:hanging="360"/>
      </w:pPr>
    </w:lvl>
    <w:lvl w:ilvl="7" w:tplc="04100019" w:tentative="1">
      <w:start w:val="1"/>
      <w:numFmt w:val="lowerLetter"/>
      <w:lvlText w:val="%8."/>
      <w:lvlJc w:val="left"/>
      <w:pPr>
        <w:ind w:left="6536" w:hanging="360"/>
      </w:pPr>
    </w:lvl>
    <w:lvl w:ilvl="8" w:tplc="0410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9" w15:restartNumberingAfterBreak="0">
    <w:nsid w:val="0F0316BF"/>
    <w:multiLevelType w:val="hybridMultilevel"/>
    <w:tmpl w:val="A5E004AA"/>
    <w:lvl w:ilvl="0" w:tplc="389E8C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DF19A3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17B22EB6"/>
    <w:multiLevelType w:val="hybridMultilevel"/>
    <w:tmpl w:val="A64ADF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A660B7"/>
    <w:multiLevelType w:val="hybridMultilevel"/>
    <w:tmpl w:val="09DCA576"/>
    <w:lvl w:ilvl="0" w:tplc="0410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F31AD5"/>
    <w:multiLevelType w:val="singleLevel"/>
    <w:tmpl w:val="DE5C08C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14" w15:restartNumberingAfterBreak="0">
    <w:nsid w:val="1B5C596B"/>
    <w:multiLevelType w:val="hybridMultilevel"/>
    <w:tmpl w:val="4042792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D2F4389"/>
    <w:multiLevelType w:val="hybridMultilevel"/>
    <w:tmpl w:val="3ADEAE1E"/>
    <w:lvl w:ilvl="0" w:tplc="041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3901556"/>
    <w:multiLevelType w:val="hybridMultilevel"/>
    <w:tmpl w:val="4E44F9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0C198A"/>
    <w:multiLevelType w:val="hybridMultilevel"/>
    <w:tmpl w:val="EED639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226A7E"/>
    <w:multiLevelType w:val="hybridMultilevel"/>
    <w:tmpl w:val="778008F2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CE1B93"/>
    <w:multiLevelType w:val="hybridMultilevel"/>
    <w:tmpl w:val="3A9245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4915B2"/>
    <w:multiLevelType w:val="hybridMultilevel"/>
    <w:tmpl w:val="021C243E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30916DD"/>
    <w:multiLevelType w:val="hybridMultilevel"/>
    <w:tmpl w:val="CC521E9C"/>
    <w:lvl w:ilvl="0" w:tplc="78C830D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59434E9"/>
    <w:multiLevelType w:val="hybridMultilevel"/>
    <w:tmpl w:val="F35A56E4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0B5309"/>
    <w:multiLevelType w:val="hybridMultilevel"/>
    <w:tmpl w:val="A09899BE"/>
    <w:lvl w:ilvl="0" w:tplc="FFFFFFFF">
      <w:numFmt w:val="bullet"/>
      <w:lvlText w:val="-"/>
      <w:lvlJc w:val="left"/>
      <w:pPr>
        <w:ind w:left="1428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387E041D"/>
    <w:multiLevelType w:val="hybridMultilevel"/>
    <w:tmpl w:val="F2FA02F2"/>
    <w:lvl w:ilvl="0" w:tplc="649643A8">
      <w:numFmt w:val="bullet"/>
      <w:lvlText w:val="-"/>
      <w:lvlJc w:val="left"/>
      <w:pPr>
        <w:ind w:left="108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A917F79"/>
    <w:multiLevelType w:val="hybridMultilevel"/>
    <w:tmpl w:val="124C4EC6"/>
    <w:lvl w:ilvl="0" w:tplc="04100011">
      <w:start w:val="1"/>
      <w:numFmt w:val="decimal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E34614"/>
    <w:multiLevelType w:val="hybridMultilevel"/>
    <w:tmpl w:val="E16EED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6C51A1"/>
    <w:multiLevelType w:val="hybridMultilevel"/>
    <w:tmpl w:val="8F74BE6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042E1A"/>
    <w:multiLevelType w:val="hybridMultilevel"/>
    <w:tmpl w:val="9170DD4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78142E"/>
    <w:multiLevelType w:val="hybridMultilevel"/>
    <w:tmpl w:val="BCEA0324"/>
    <w:lvl w:ilvl="0" w:tplc="729646A2">
      <w:numFmt w:val="bullet"/>
      <w:lvlText w:val="–"/>
      <w:lvlJc w:val="left"/>
      <w:pPr>
        <w:ind w:left="3130" w:hanging="360"/>
      </w:pPr>
      <w:rPr>
        <w:rFonts w:ascii="Times New Roman" w:hAnsi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abstractNum w:abstractNumId="30" w15:restartNumberingAfterBreak="0">
    <w:nsid w:val="478A3D67"/>
    <w:multiLevelType w:val="hybridMultilevel"/>
    <w:tmpl w:val="A4C0D47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8FD5355"/>
    <w:multiLevelType w:val="hybridMultilevel"/>
    <w:tmpl w:val="57C8044A"/>
    <w:lvl w:ilvl="0" w:tplc="290AF1F4">
      <w:start w:val="1"/>
      <w:numFmt w:val="decimal"/>
      <w:lvlText w:val="%1)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49004F08"/>
    <w:multiLevelType w:val="hybridMultilevel"/>
    <w:tmpl w:val="A0648E76"/>
    <w:lvl w:ilvl="0" w:tplc="F058286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B42623"/>
    <w:multiLevelType w:val="hybridMultilevel"/>
    <w:tmpl w:val="AD20420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DF66B7"/>
    <w:multiLevelType w:val="hybridMultilevel"/>
    <w:tmpl w:val="6D1416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533C12"/>
    <w:multiLevelType w:val="hybridMultilevel"/>
    <w:tmpl w:val="E3860A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54C1A22"/>
    <w:multiLevelType w:val="hybridMultilevel"/>
    <w:tmpl w:val="5CCA1A12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B95C0E"/>
    <w:multiLevelType w:val="singleLevel"/>
    <w:tmpl w:val="7EBA46F8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</w:lvl>
  </w:abstractNum>
  <w:abstractNum w:abstractNumId="38" w15:restartNumberingAfterBreak="0">
    <w:nsid w:val="5D531672"/>
    <w:multiLevelType w:val="hybridMultilevel"/>
    <w:tmpl w:val="FA9846B4"/>
    <w:lvl w:ilvl="0" w:tplc="D2E67C2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 w15:restartNumberingAfterBreak="0">
    <w:nsid w:val="617522BD"/>
    <w:multiLevelType w:val="hybridMultilevel"/>
    <w:tmpl w:val="B3BA69F6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2EF341F"/>
    <w:multiLevelType w:val="hybridMultilevel"/>
    <w:tmpl w:val="CC4AC446"/>
    <w:lvl w:ilvl="0" w:tplc="20801E60">
      <w:start w:val="3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5570B18"/>
    <w:multiLevelType w:val="hybridMultilevel"/>
    <w:tmpl w:val="861A1E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8E1188"/>
    <w:multiLevelType w:val="hybridMultilevel"/>
    <w:tmpl w:val="7D9AD9A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FBD6EAA"/>
    <w:multiLevelType w:val="hybridMultilevel"/>
    <w:tmpl w:val="7B40ECF4"/>
    <w:lvl w:ilvl="0" w:tplc="0410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712A3A39"/>
    <w:multiLevelType w:val="hybridMultilevel"/>
    <w:tmpl w:val="CB5E6D46"/>
    <w:lvl w:ilvl="0" w:tplc="589CAB2A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cs="Times New Roman" w:hint="default"/>
      </w:rPr>
    </w:lvl>
    <w:lvl w:ilvl="1" w:tplc="0E984166">
      <w:numFmt w:val="bullet"/>
      <w:lvlText w:val="-"/>
      <w:lvlJc w:val="left"/>
      <w:pPr>
        <w:ind w:left="3390" w:hanging="750"/>
      </w:pPr>
      <w:rPr>
        <w:rFonts w:ascii="Times New Roman" w:eastAsiaTheme="minorEastAsia" w:hAnsi="Times New Roman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3720"/>
        </w:tabs>
        <w:ind w:left="3720" w:hanging="180"/>
      </w:pPr>
      <w:rPr>
        <w:rFonts w:cs="Times New Roman"/>
      </w:rPr>
    </w:lvl>
    <w:lvl w:ilvl="3" w:tplc="73224020">
      <w:start w:val="1"/>
      <w:numFmt w:val="decimal"/>
      <w:lvlText w:val="%4)"/>
      <w:lvlJc w:val="left"/>
      <w:pPr>
        <w:ind w:left="4785" w:hanging="705"/>
      </w:pPr>
      <w:rPr>
        <w:rFonts w:hint="default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5880"/>
        </w:tabs>
        <w:ind w:left="58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6600"/>
        </w:tabs>
        <w:ind w:left="66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7320"/>
        </w:tabs>
        <w:ind w:left="73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8040"/>
        </w:tabs>
        <w:ind w:left="8040" w:hanging="180"/>
      </w:pPr>
      <w:rPr>
        <w:rFonts w:cs="Times New Roman"/>
      </w:rPr>
    </w:lvl>
  </w:abstractNum>
  <w:abstractNum w:abstractNumId="45" w15:restartNumberingAfterBreak="0">
    <w:nsid w:val="72C552DC"/>
    <w:multiLevelType w:val="hybridMultilevel"/>
    <w:tmpl w:val="33C4513E"/>
    <w:lvl w:ilvl="0" w:tplc="D0FC04E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FA050D"/>
    <w:multiLevelType w:val="hybridMultilevel"/>
    <w:tmpl w:val="07BAA444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6F757E"/>
    <w:multiLevelType w:val="singleLevel"/>
    <w:tmpl w:val="CFF4646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</w:abstractNum>
  <w:num w:numId="1" w16cid:durableId="801272101">
    <w:abstractNumId w:val="37"/>
  </w:num>
  <w:num w:numId="2" w16cid:durableId="646202238">
    <w:abstractNumId w:val="10"/>
  </w:num>
  <w:num w:numId="3" w16cid:durableId="469640595">
    <w:abstractNumId w:val="1"/>
  </w:num>
  <w:num w:numId="4" w16cid:durableId="461845684">
    <w:abstractNumId w:val="22"/>
  </w:num>
  <w:num w:numId="5" w16cid:durableId="707994091">
    <w:abstractNumId w:val="16"/>
  </w:num>
  <w:num w:numId="6" w16cid:durableId="226191007">
    <w:abstractNumId w:val="27"/>
  </w:num>
  <w:num w:numId="7" w16cid:durableId="1923444589">
    <w:abstractNumId w:val="32"/>
  </w:num>
  <w:num w:numId="8" w16cid:durableId="145824016">
    <w:abstractNumId w:val="26"/>
  </w:num>
  <w:num w:numId="9" w16cid:durableId="742602598">
    <w:abstractNumId w:val="9"/>
  </w:num>
  <w:num w:numId="10" w16cid:durableId="1187520029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1" w16cid:durableId="2116976299">
    <w:abstractNumId w:val="13"/>
  </w:num>
  <w:num w:numId="12" w16cid:durableId="773016225">
    <w:abstractNumId w:val="44"/>
  </w:num>
  <w:num w:numId="13" w16cid:durableId="555244842">
    <w:abstractNumId w:val="29"/>
  </w:num>
  <w:num w:numId="14" w16cid:durableId="1078748064">
    <w:abstractNumId w:val="24"/>
  </w:num>
  <w:num w:numId="15" w16cid:durableId="363795536">
    <w:abstractNumId w:val="25"/>
  </w:num>
  <w:num w:numId="16" w16cid:durableId="1668559256">
    <w:abstractNumId w:val="28"/>
  </w:num>
  <w:num w:numId="17" w16cid:durableId="1081758788">
    <w:abstractNumId w:val="47"/>
  </w:num>
  <w:num w:numId="18" w16cid:durableId="1644189603">
    <w:abstractNumId w:val="46"/>
  </w:num>
  <w:num w:numId="19" w16cid:durableId="1879395390">
    <w:abstractNumId w:val="38"/>
  </w:num>
  <w:num w:numId="20" w16cid:durableId="997267778">
    <w:abstractNumId w:val="39"/>
  </w:num>
  <w:num w:numId="21" w16cid:durableId="2085756577">
    <w:abstractNumId w:val="15"/>
  </w:num>
  <w:num w:numId="22" w16cid:durableId="1504660427">
    <w:abstractNumId w:val="41"/>
  </w:num>
  <w:num w:numId="23" w16cid:durableId="461964131">
    <w:abstractNumId w:val="48"/>
  </w:num>
  <w:num w:numId="24" w16cid:durableId="107241640">
    <w:abstractNumId w:val="31"/>
  </w:num>
  <w:num w:numId="25" w16cid:durableId="535237878">
    <w:abstractNumId w:val="34"/>
  </w:num>
  <w:num w:numId="26" w16cid:durableId="714046155">
    <w:abstractNumId w:val="5"/>
  </w:num>
  <w:num w:numId="27" w16cid:durableId="949435341">
    <w:abstractNumId w:val="6"/>
  </w:num>
  <w:num w:numId="28" w16cid:durableId="756487594">
    <w:abstractNumId w:val="43"/>
  </w:num>
  <w:num w:numId="29" w16cid:durableId="1114515279">
    <w:abstractNumId w:val="4"/>
  </w:num>
  <w:num w:numId="30" w16cid:durableId="655694805">
    <w:abstractNumId w:val="42"/>
  </w:num>
  <w:num w:numId="31" w16cid:durableId="1326930802">
    <w:abstractNumId w:val="30"/>
  </w:num>
  <w:num w:numId="32" w16cid:durableId="856387644">
    <w:abstractNumId w:val="3"/>
  </w:num>
  <w:num w:numId="33" w16cid:durableId="1582518485">
    <w:abstractNumId w:val="17"/>
  </w:num>
  <w:num w:numId="34" w16cid:durableId="339234049">
    <w:abstractNumId w:val="35"/>
  </w:num>
  <w:num w:numId="35" w16cid:durableId="920914045">
    <w:abstractNumId w:val="14"/>
  </w:num>
  <w:num w:numId="36" w16cid:durableId="1025325476">
    <w:abstractNumId w:val="19"/>
  </w:num>
  <w:num w:numId="37" w16cid:durableId="757796119">
    <w:abstractNumId w:val="23"/>
  </w:num>
  <w:num w:numId="38" w16cid:durableId="1131288496">
    <w:abstractNumId w:val="18"/>
  </w:num>
  <w:num w:numId="39" w16cid:durableId="203100499">
    <w:abstractNumId w:val="45"/>
  </w:num>
  <w:num w:numId="40" w16cid:durableId="1971936740">
    <w:abstractNumId w:val="12"/>
  </w:num>
  <w:num w:numId="41" w16cid:durableId="1886214302">
    <w:abstractNumId w:val="36"/>
  </w:num>
  <w:num w:numId="42" w16cid:durableId="1533614702">
    <w:abstractNumId w:val="11"/>
  </w:num>
  <w:num w:numId="43" w16cid:durableId="706023996">
    <w:abstractNumId w:val="8"/>
  </w:num>
  <w:num w:numId="44" w16cid:durableId="595094924">
    <w:abstractNumId w:val="33"/>
  </w:num>
  <w:num w:numId="45" w16cid:durableId="735787568">
    <w:abstractNumId w:val="20"/>
  </w:num>
  <w:num w:numId="46" w16cid:durableId="1586845625">
    <w:abstractNumId w:val="7"/>
  </w:num>
  <w:num w:numId="47" w16cid:durableId="267741105">
    <w:abstractNumId w:val="21"/>
  </w:num>
  <w:num w:numId="48" w16cid:durableId="925768343">
    <w:abstractNumId w:val="40"/>
  </w:num>
  <w:num w:numId="49" w16cid:durableId="591352229">
    <w:abstractNumId w:val="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71DA"/>
    <w:rsid w:val="00001F6E"/>
    <w:rsid w:val="00004B1B"/>
    <w:rsid w:val="000058EC"/>
    <w:rsid w:val="00010FF4"/>
    <w:rsid w:val="00014A85"/>
    <w:rsid w:val="00016767"/>
    <w:rsid w:val="00024286"/>
    <w:rsid w:val="000250C9"/>
    <w:rsid w:val="000436FC"/>
    <w:rsid w:val="00047FC8"/>
    <w:rsid w:val="000612ED"/>
    <w:rsid w:val="000632BD"/>
    <w:rsid w:val="00067764"/>
    <w:rsid w:val="000731F6"/>
    <w:rsid w:val="000818ED"/>
    <w:rsid w:val="000835D3"/>
    <w:rsid w:val="000848D1"/>
    <w:rsid w:val="0008630A"/>
    <w:rsid w:val="00087ACD"/>
    <w:rsid w:val="00087EA5"/>
    <w:rsid w:val="00093921"/>
    <w:rsid w:val="000948F0"/>
    <w:rsid w:val="00094CD9"/>
    <w:rsid w:val="00095F3A"/>
    <w:rsid w:val="0009737A"/>
    <w:rsid w:val="000A1B77"/>
    <w:rsid w:val="000A2D05"/>
    <w:rsid w:val="000B512D"/>
    <w:rsid w:val="000C5515"/>
    <w:rsid w:val="000C55D3"/>
    <w:rsid w:val="000C6F43"/>
    <w:rsid w:val="000D45E4"/>
    <w:rsid w:val="000E3F50"/>
    <w:rsid w:val="000E78F4"/>
    <w:rsid w:val="000F0A0D"/>
    <w:rsid w:val="000F34CC"/>
    <w:rsid w:val="000F60B5"/>
    <w:rsid w:val="00111D54"/>
    <w:rsid w:val="001137ED"/>
    <w:rsid w:val="00113D24"/>
    <w:rsid w:val="0012012E"/>
    <w:rsid w:val="0012167F"/>
    <w:rsid w:val="00121708"/>
    <w:rsid w:val="00122F22"/>
    <w:rsid w:val="00126058"/>
    <w:rsid w:val="001278A8"/>
    <w:rsid w:val="00127A79"/>
    <w:rsid w:val="001312FF"/>
    <w:rsid w:val="00131F62"/>
    <w:rsid w:val="001347D3"/>
    <w:rsid w:val="00137CC8"/>
    <w:rsid w:val="001402CD"/>
    <w:rsid w:val="00143A58"/>
    <w:rsid w:val="00145133"/>
    <w:rsid w:val="001670DF"/>
    <w:rsid w:val="00172FC4"/>
    <w:rsid w:val="00176209"/>
    <w:rsid w:val="00182F7A"/>
    <w:rsid w:val="00183B3A"/>
    <w:rsid w:val="00185874"/>
    <w:rsid w:val="00186BCC"/>
    <w:rsid w:val="00187245"/>
    <w:rsid w:val="0019042A"/>
    <w:rsid w:val="0019182E"/>
    <w:rsid w:val="00192822"/>
    <w:rsid w:val="00193275"/>
    <w:rsid w:val="00194A71"/>
    <w:rsid w:val="001950C2"/>
    <w:rsid w:val="00196D63"/>
    <w:rsid w:val="001A3028"/>
    <w:rsid w:val="001C3FD9"/>
    <w:rsid w:val="001C5340"/>
    <w:rsid w:val="001D2BF5"/>
    <w:rsid w:val="001F3AC3"/>
    <w:rsid w:val="001F4C5C"/>
    <w:rsid w:val="001F730C"/>
    <w:rsid w:val="00200F29"/>
    <w:rsid w:val="002029F7"/>
    <w:rsid w:val="00204A3E"/>
    <w:rsid w:val="00204B2D"/>
    <w:rsid w:val="00212608"/>
    <w:rsid w:val="00220AD1"/>
    <w:rsid w:val="002352DD"/>
    <w:rsid w:val="00241711"/>
    <w:rsid w:val="00242F10"/>
    <w:rsid w:val="00243BFB"/>
    <w:rsid w:val="002462D7"/>
    <w:rsid w:val="002476BC"/>
    <w:rsid w:val="00253EFA"/>
    <w:rsid w:val="00256480"/>
    <w:rsid w:val="00263B1D"/>
    <w:rsid w:val="00264B4D"/>
    <w:rsid w:val="00270534"/>
    <w:rsid w:val="00270769"/>
    <w:rsid w:val="0027305E"/>
    <w:rsid w:val="002738D5"/>
    <w:rsid w:val="00292EBE"/>
    <w:rsid w:val="00295BE4"/>
    <w:rsid w:val="002A313C"/>
    <w:rsid w:val="002A4072"/>
    <w:rsid w:val="002C442A"/>
    <w:rsid w:val="002D0A9D"/>
    <w:rsid w:val="002D18BB"/>
    <w:rsid w:val="002D21C2"/>
    <w:rsid w:val="002D5686"/>
    <w:rsid w:val="002E5CD7"/>
    <w:rsid w:val="002F2ACB"/>
    <w:rsid w:val="002F4103"/>
    <w:rsid w:val="003005A6"/>
    <w:rsid w:val="003008C3"/>
    <w:rsid w:val="0031153C"/>
    <w:rsid w:val="00320772"/>
    <w:rsid w:val="00323EDD"/>
    <w:rsid w:val="00325381"/>
    <w:rsid w:val="00326D47"/>
    <w:rsid w:val="003358CE"/>
    <w:rsid w:val="00335953"/>
    <w:rsid w:val="003503D3"/>
    <w:rsid w:val="003508E8"/>
    <w:rsid w:val="003529DF"/>
    <w:rsid w:val="0035701F"/>
    <w:rsid w:val="00362F9C"/>
    <w:rsid w:val="00376185"/>
    <w:rsid w:val="00385ECD"/>
    <w:rsid w:val="003945B5"/>
    <w:rsid w:val="00394735"/>
    <w:rsid w:val="003958AD"/>
    <w:rsid w:val="00397D1F"/>
    <w:rsid w:val="003A5860"/>
    <w:rsid w:val="003B3EF8"/>
    <w:rsid w:val="003C1F12"/>
    <w:rsid w:val="003C28A6"/>
    <w:rsid w:val="003C4827"/>
    <w:rsid w:val="003D2375"/>
    <w:rsid w:val="003D3204"/>
    <w:rsid w:val="003D49C8"/>
    <w:rsid w:val="003E3759"/>
    <w:rsid w:val="003E687C"/>
    <w:rsid w:val="003E76B5"/>
    <w:rsid w:val="003F67B2"/>
    <w:rsid w:val="00403DEC"/>
    <w:rsid w:val="00410480"/>
    <w:rsid w:val="004153C0"/>
    <w:rsid w:val="00415FE5"/>
    <w:rsid w:val="0041641A"/>
    <w:rsid w:val="00420405"/>
    <w:rsid w:val="004215DD"/>
    <w:rsid w:val="004225F8"/>
    <w:rsid w:val="00427FF2"/>
    <w:rsid w:val="00430BBC"/>
    <w:rsid w:val="00435F69"/>
    <w:rsid w:val="00440391"/>
    <w:rsid w:val="004407B1"/>
    <w:rsid w:val="00453B40"/>
    <w:rsid w:val="00453C89"/>
    <w:rsid w:val="004566FB"/>
    <w:rsid w:val="00457848"/>
    <w:rsid w:val="0046030C"/>
    <w:rsid w:val="00463470"/>
    <w:rsid w:val="00471F09"/>
    <w:rsid w:val="004744E9"/>
    <w:rsid w:val="004772AB"/>
    <w:rsid w:val="00485095"/>
    <w:rsid w:val="00497E7B"/>
    <w:rsid w:val="004A0661"/>
    <w:rsid w:val="004A6661"/>
    <w:rsid w:val="004A686B"/>
    <w:rsid w:val="004A6912"/>
    <w:rsid w:val="004A71FB"/>
    <w:rsid w:val="004A7BE9"/>
    <w:rsid w:val="004B6004"/>
    <w:rsid w:val="004B6580"/>
    <w:rsid w:val="004C246C"/>
    <w:rsid w:val="004C5719"/>
    <w:rsid w:val="004D0F50"/>
    <w:rsid w:val="004D3559"/>
    <w:rsid w:val="004D5B97"/>
    <w:rsid w:val="004E13FB"/>
    <w:rsid w:val="004F1B30"/>
    <w:rsid w:val="004F23CC"/>
    <w:rsid w:val="004F2E65"/>
    <w:rsid w:val="005026BA"/>
    <w:rsid w:val="00511E4B"/>
    <w:rsid w:val="00511EF4"/>
    <w:rsid w:val="00516578"/>
    <w:rsid w:val="00530CBE"/>
    <w:rsid w:val="005345A3"/>
    <w:rsid w:val="005421DB"/>
    <w:rsid w:val="00544CD8"/>
    <w:rsid w:val="005476E2"/>
    <w:rsid w:val="00555299"/>
    <w:rsid w:val="00556DF4"/>
    <w:rsid w:val="005626B3"/>
    <w:rsid w:val="00565F27"/>
    <w:rsid w:val="00565FC8"/>
    <w:rsid w:val="005753B5"/>
    <w:rsid w:val="00577602"/>
    <w:rsid w:val="00581F14"/>
    <w:rsid w:val="00583DB9"/>
    <w:rsid w:val="00584075"/>
    <w:rsid w:val="005844C8"/>
    <w:rsid w:val="00584BC3"/>
    <w:rsid w:val="005A23AE"/>
    <w:rsid w:val="005A3A33"/>
    <w:rsid w:val="005A54F5"/>
    <w:rsid w:val="005A7553"/>
    <w:rsid w:val="005B6A7D"/>
    <w:rsid w:val="005C3FD7"/>
    <w:rsid w:val="005C40FE"/>
    <w:rsid w:val="005C4AE7"/>
    <w:rsid w:val="005C4D16"/>
    <w:rsid w:val="005E3E06"/>
    <w:rsid w:val="005E4A9A"/>
    <w:rsid w:val="005E72C6"/>
    <w:rsid w:val="005E7B1D"/>
    <w:rsid w:val="005F1142"/>
    <w:rsid w:val="005F1EAB"/>
    <w:rsid w:val="005F277B"/>
    <w:rsid w:val="005F75F5"/>
    <w:rsid w:val="00606C79"/>
    <w:rsid w:val="0061118D"/>
    <w:rsid w:val="006122CE"/>
    <w:rsid w:val="00613130"/>
    <w:rsid w:val="006133AB"/>
    <w:rsid w:val="00615BE9"/>
    <w:rsid w:val="00616FFA"/>
    <w:rsid w:val="00620872"/>
    <w:rsid w:val="00631332"/>
    <w:rsid w:val="006328B1"/>
    <w:rsid w:val="00637B0D"/>
    <w:rsid w:val="00641D54"/>
    <w:rsid w:val="00651594"/>
    <w:rsid w:val="0065192F"/>
    <w:rsid w:val="00655DC0"/>
    <w:rsid w:val="00661817"/>
    <w:rsid w:val="0066291C"/>
    <w:rsid w:val="00663FF7"/>
    <w:rsid w:val="0066614D"/>
    <w:rsid w:val="00674636"/>
    <w:rsid w:val="0068130F"/>
    <w:rsid w:val="006905E7"/>
    <w:rsid w:val="00690B3A"/>
    <w:rsid w:val="00696811"/>
    <w:rsid w:val="006A065C"/>
    <w:rsid w:val="006A39BB"/>
    <w:rsid w:val="006A515D"/>
    <w:rsid w:val="006B5781"/>
    <w:rsid w:val="006B61F9"/>
    <w:rsid w:val="006C2EB9"/>
    <w:rsid w:val="006C3B07"/>
    <w:rsid w:val="006D03F5"/>
    <w:rsid w:val="006E799E"/>
    <w:rsid w:val="006F0AEB"/>
    <w:rsid w:val="007006BC"/>
    <w:rsid w:val="00700F3A"/>
    <w:rsid w:val="00710C47"/>
    <w:rsid w:val="00717DDD"/>
    <w:rsid w:val="0072397D"/>
    <w:rsid w:val="007319FE"/>
    <w:rsid w:val="00731A45"/>
    <w:rsid w:val="00733102"/>
    <w:rsid w:val="00737260"/>
    <w:rsid w:val="00737FD4"/>
    <w:rsid w:val="0074030D"/>
    <w:rsid w:val="0074047F"/>
    <w:rsid w:val="00743EAE"/>
    <w:rsid w:val="00744C45"/>
    <w:rsid w:val="007465B2"/>
    <w:rsid w:val="00750451"/>
    <w:rsid w:val="0075276D"/>
    <w:rsid w:val="007557A9"/>
    <w:rsid w:val="00756289"/>
    <w:rsid w:val="00757032"/>
    <w:rsid w:val="00757216"/>
    <w:rsid w:val="007616FF"/>
    <w:rsid w:val="00767010"/>
    <w:rsid w:val="0077386D"/>
    <w:rsid w:val="007746DE"/>
    <w:rsid w:val="007750BC"/>
    <w:rsid w:val="0078517B"/>
    <w:rsid w:val="00794922"/>
    <w:rsid w:val="00795833"/>
    <w:rsid w:val="007A0A59"/>
    <w:rsid w:val="007A32D2"/>
    <w:rsid w:val="007A793F"/>
    <w:rsid w:val="007B09AD"/>
    <w:rsid w:val="007B14BF"/>
    <w:rsid w:val="007B61CD"/>
    <w:rsid w:val="007C1C6C"/>
    <w:rsid w:val="007C2294"/>
    <w:rsid w:val="007C5577"/>
    <w:rsid w:val="007C57F6"/>
    <w:rsid w:val="007C677F"/>
    <w:rsid w:val="007D02CF"/>
    <w:rsid w:val="007D0A72"/>
    <w:rsid w:val="007D385D"/>
    <w:rsid w:val="007D5A45"/>
    <w:rsid w:val="007D6E87"/>
    <w:rsid w:val="007E0DDF"/>
    <w:rsid w:val="007E4233"/>
    <w:rsid w:val="007E7863"/>
    <w:rsid w:val="00804221"/>
    <w:rsid w:val="008044A8"/>
    <w:rsid w:val="00804A58"/>
    <w:rsid w:val="008079EE"/>
    <w:rsid w:val="00813D63"/>
    <w:rsid w:val="00821A79"/>
    <w:rsid w:val="00824010"/>
    <w:rsid w:val="00826C83"/>
    <w:rsid w:val="00827048"/>
    <w:rsid w:val="00831781"/>
    <w:rsid w:val="00850FC7"/>
    <w:rsid w:val="00862743"/>
    <w:rsid w:val="00863844"/>
    <w:rsid w:val="00864445"/>
    <w:rsid w:val="008651DD"/>
    <w:rsid w:val="00870AAB"/>
    <w:rsid w:val="0087237B"/>
    <w:rsid w:val="00872A2C"/>
    <w:rsid w:val="00874306"/>
    <w:rsid w:val="00877793"/>
    <w:rsid w:val="00877E0A"/>
    <w:rsid w:val="00882465"/>
    <w:rsid w:val="008838E2"/>
    <w:rsid w:val="008913F8"/>
    <w:rsid w:val="00891BF7"/>
    <w:rsid w:val="008A772A"/>
    <w:rsid w:val="008B6066"/>
    <w:rsid w:val="008B6892"/>
    <w:rsid w:val="008C2E78"/>
    <w:rsid w:val="008C3182"/>
    <w:rsid w:val="008C3C6D"/>
    <w:rsid w:val="008D4C6F"/>
    <w:rsid w:val="008D655F"/>
    <w:rsid w:val="008E5C64"/>
    <w:rsid w:val="00904533"/>
    <w:rsid w:val="00906C3B"/>
    <w:rsid w:val="00913D6A"/>
    <w:rsid w:val="00915EEA"/>
    <w:rsid w:val="009169C1"/>
    <w:rsid w:val="00916ECC"/>
    <w:rsid w:val="0092148E"/>
    <w:rsid w:val="00922FB1"/>
    <w:rsid w:val="00925B97"/>
    <w:rsid w:val="00942295"/>
    <w:rsid w:val="00943196"/>
    <w:rsid w:val="00946D63"/>
    <w:rsid w:val="00950C4D"/>
    <w:rsid w:val="00950ED9"/>
    <w:rsid w:val="00951A23"/>
    <w:rsid w:val="00961685"/>
    <w:rsid w:val="00961BD2"/>
    <w:rsid w:val="00961DDD"/>
    <w:rsid w:val="00964F1B"/>
    <w:rsid w:val="00973805"/>
    <w:rsid w:val="009743C9"/>
    <w:rsid w:val="00975317"/>
    <w:rsid w:val="00975C6A"/>
    <w:rsid w:val="00977338"/>
    <w:rsid w:val="00982332"/>
    <w:rsid w:val="00982D0A"/>
    <w:rsid w:val="009835B2"/>
    <w:rsid w:val="0098427F"/>
    <w:rsid w:val="00984477"/>
    <w:rsid w:val="009857B1"/>
    <w:rsid w:val="00991863"/>
    <w:rsid w:val="009A4488"/>
    <w:rsid w:val="009A54D3"/>
    <w:rsid w:val="009B0D59"/>
    <w:rsid w:val="009B32BD"/>
    <w:rsid w:val="009B6620"/>
    <w:rsid w:val="009B77A3"/>
    <w:rsid w:val="009C44E6"/>
    <w:rsid w:val="009C4B50"/>
    <w:rsid w:val="009D0206"/>
    <w:rsid w:val="009D1BF3"/>
    <w:rsid w:val="009D312B"/>
    <w:rsid w:val="009D636A"/>
    <w:rsid w:val="009E4C9F"/>
    <w:rsid w:val="009E5F30"/>
    <w:rsid w:val="009F001F"/>
    <w:rsid w:val="009F00D1"/>
    <w:rsid w:val="009F3232"/>
    <w:rsid w:val="009F4109"/>
    <w:rsid w:val="009F62EB"/>
    <w:rsid w:val="00A039B0"/>
    <w:rsid w:val="00A05D53"/>
    <w:rsid w:val="00A127AA"/>
    <w:rsid w:val="00A140F6"/>
    <w:rsid w:val="00A2314F"/>
    <w:rsid w:val="00A262AF"/>
    <w:rsid w:val="00A470CC"/>
    <w:rsid w:val="00A51C26"/>
    <w:rsid w:val="00A534DD"/>
    <w:rsid w:val="00A54999"/>
    <w:rsid w:val="00A75FC2"/>
    <w:rsid w:val="00A842FF"/>
    <w:rsid w:val="00A86A49"/>
    <w:rsid w:val="00A874D8"/>
    <w:rsid w:val="00A905C8"/>
    <w:rsid w:val="00A94086"/>
    <w:rsid w:val="00A95428"/>
    <w:rsid w:val="00A96B36"/>
    <w:rsid w:val="00A9728C"/>
    <w:rsid w:val="00AA2E7D"/>
    <w:rsid w:val="00AA3D27"/>
    <w:rsid w:val="00AA5D5D"/>
    <w:rsid w:val="00AB05EA"/>
    <w:rsid w:val="00AB301C"/>
    <w:rsid w:val="00AB5DEC"/>
    <w:rsid w:val="00AB604B"/>
    <w:rsid w:val="00AB7F04"/>
    <w:rsid w:val="00AC1B8E"/>
    <w:rsid w:val="00AC2CB4"/>
    <w:rsid w:val="00AC3238"/>
    <w:rsid w:val="00AC379B"/>
    <w:rsid w:val="00AC50C9"/>
    <w:rsid w:val="00AC7F04"/>
    <w:rsid w:val="00AD03F7"/>
    <w:rsid w:val="00AD1D37"/>
    <w:rsid w:val="00AE341F"/>
    <w:rsid w:val="00AE66F6"/>
    <w:rsid w:val="00AE75BC"/>
    <w:rsid w:val="00AF3F46"/>
    <w:rsid w:val="00AF7A12"/>
    <w:rsid w:val="00B00D8E"/>
    <w:rsid w:val="00B03264"/>
    <w:rsid w:val="00B04098"/>
    <w:rsid w:val="00B11367"/>
    <w:rsid w:val="00B21813"/>
    <w:rsid w:val="00B21AEA"/>
    <w:rsid w:val="00B266D0"/>
    <w:rsid w:val="00B338CF"/>
    <w:rsid w:val="00B349A8"/>
    <w:rsid w:val="00B35D67"/>
    <w:rsid w:val="00B40580"/>
    <w:rsid w:val="00B467A0"/>
    <w:rsid w:val="00B468C8"/>
    <w:rsid w:val="00B46D03"/>
    <w:rsid w:val="00B554E6"/>
    <w:rsid w:val="00B57571"/>
    <w:rsid w:val="00B57733"/>
    <w:rsid w:val="00B604BD"/>
    <w:rsid w:val="00B6664E"/>
    <w:rsid w:val="00B719C3"/>
    <w:rsid w:val="00B720CD"/>
    <w:rsid w:val="00B83656"/>
    <w:rsid w:val="00B86D70"/>
    <w:rsid w:val="00B92475"/>
    <w:rsid w:val="00B92C7B"/>
    <w:rsid w:val="00BA19C8"/>
    <w:rsid w:val="00BA3B01"/>
    <w:rsid w:val="00BA51A9"/>
    <w:rsid w:val="00BA639B"/>
    <w:rsid w:val="00BA6CEA"/>
    <w:rsid w:val="00BA77E9"/>
    <w:rsid w:val="00BB4355"/>
    <w:rsid w:val="00BC1B01"/>
    <w:rsid w:val="00BC60B4"/>
    <w:rsid w:val="00BE0CD5"/>
    <w:rsid w:val="00BE1B92"/>
    <w:rsid w:val="00BE6715"/>
    <w:rsid w:val="00BE7A19"/>
    <w:rsid w:val="00BF03BF"/>
    <w:rsid w:val="00BF4027"/>
    <w:rsid w:val="00BF4EEC"/>
    <w:rsid w:val="00C02EB7"/>
    <w:rsid w:val="00C170CE"/>
    <w:rsid w:val="00C24251"/>
    <w:rsid w:val="00C257B6"/>
    <w:rsid w:val="00C31FD9"/>
    <w:rsid w:val="00C32DD8"/>
    <w:rsid w:val="00C37258"/>
    <w:rsid w:val="00C53104"/>
    <w:rsid w:val="00C568C5"/>
    <w:rsid w:val="00C6707D"/>
    <w:rsid w:val="00C76F13"/>
    <w:rsid w:val="00C77126"/>
    <w:rsid w:val="00C802A5"/>
    <w:rsid w:val="00C8125D"/>
    <w:rsid w:val="00C9174C"/>
    <w:rsid w:val="00C91830"/>
    <w:rsid w:val="00C933C1"/>
    <w:rsid w:val="00C94F04"/>
    <w:rsid w:val="00C96926"/>
    <w:rsid w:val="00CA2F20"/>
    <w:rsid w:val="00CA6EA0"/>
    <w:rsid w:val="00CB0C33"/>
    <w:rsid w:val="00CC7D59"/>
    <w:rsid w:val="00CD17CE"/>
    <w:rsid w:val="00CE1FB3"/>
    <w:rsid w:val="00CF472F"/>
    <w:rsid w:val="00D0156A"/>
    <w:rsid w:val="00D070C7"/>
    <w:rsid w:val="00D0764B"/>
    <w:rsid w:val="00D131E1"/>
    <w:rsid w:val="00D13408"/>
    <w:rsid w:val="00D22981"/>
    <w:rsid w:val="00D25F6F"/>
    <w:rsid w:val="00D32154"/>
    <w:rsid w:val="00D41F77"/>
    <w:rsid w:val="00D43F7E"/>
    <w:rsid w:val="00D51800"/>
    <w:rsid w:val="00D74CCE"/>
    <w:rsid w:val="00D75EAB"/>
    <w:rsid w:val="00D7682B"/>
    <w:rsid w:val="00D82568"/>
    <w:rsid w:val="00D8389F"/>
    <w:rsid w:val="00D83DF2"/>
    <w:rsid w:val="00D86424"/>
    <w:rsid w:val="00D87780"/>
    <w:rsid w:val="00DA0A5F"/>
    <w:rsid w:val="00DA685F"/>
    <w:rsid w:val="00DB0B26"/>
    <w:rsid w:val="00DB156C"/>
    <w:rsid w:val="00DB49E4"/>
    <w:rsid w:val="00DC5E48"/>
    <w:rsid w:val="00DD29AE"/>
    <w:rsid w:val="00DE13B7"/>
    <w:rsid w:val="00DE50F0"/>
    <w:rsid w:val="00DE6EBD"/>
    <w:rsid w:val="00DE7BC9"/>
    <w:rsid w:val="00E02AB3"/>
    <w:rsid w:val="00E03694"/>
    <w:rsid w:val="00E04498"/>
    <w:rsid w:val="00E05113"/>
    <w:rsid w:val="00E12F97"/>
    <w:rsid w:val="00E13F68"/>
    <w:rsid w:val="00E154D3"/>
    <w:rsid w:val="00E17E46"/>
    <w:rsid w:val="00E34D23"/>
    <w:rsid w:val="00E37F59"/>
    <w:rsid w:val="00E40446"/>
    <w:rsid w:val="00E554D5"/>
    <w:rsid w:val="00E66C2D"/>
    <w:rsid w:val="00E67488"/>
    <w:rsid w:val="00E77DCF"/>
    <w:rsid w:val="00E82B2B"/>
    <w:rsid w:val="00E860FF"/>
    <w:rsid w:val="00E90F2B"/>
    <w:rsid w:val="00E97ACE"/>
    <w:rsid w:val="00EA00D8"/>
    <w:rsid w:val="00EA4212"/>
    <w:rsid w:val="00EA4D3A"/>
    <w:rsid w:val="00EA7B01"/>
    <w:rsid w:val="00EB1D71"/>
    <w:rsid w:val="00EB1F65"/>
    <w:rsid w:val="00EB67CC"/>
    <w:rsid w:val="00EB6B86"/>
    <w:rsid w:val="00EB70B3"/>
    <w:rsid w:val="00EB7B11"/>
    <w:rsid w:val="00EB7D06"/>
    <w:rsid w:val="00EC149A"/>
    <w:rsid w:val="00EC703C"/>
    <w:rsid w:val="00EC7B91"/>
    <w:rsid w:val="00ED2C50"/>
    <w:rsid w:val="00EE0AE8"/>
    <w:rsid w:val="00EE1689"/>
    <w:rsid w:val="00EE1B0F"/>
    <w:rsid w:val="00EE7703"/>
    <w:rsid w:val="00EF21F8"/>
    <w:rsid w:val="00EF3BF5"/>
    <w:rsid w:val="00F02666"/>
    <w:rsid w:val="00F039FD"/>
    <w:rsid w:val="00F075E1"/>
    <w:rsid w:val="00F21CF6"/>
    <w:rsid w:val="00F2530C"/>
    <w:rsid w:val="00F25747"/>
    <w:rsid w:val="00F26887"/>
    <w:rsid w:val="00F33B0A"/>
    <w:rsid w:val="00F35A4B"/>
    <w:rsid w:val="00F37261"/>
    <w:rsid w:val="00F40CE2"/>
    <w:rsid w:val="00F423CC"/>
    <w:rsid w:val="00F562E3"/>
    <w:rsid w:val="00F56B6C"/>
    <w:rsid w:val="00F64AD6"/>
    <w:rsid w:val="00F8101F"/>
    <w:rsid w:val="00F84EC4"/>
    <w:rsid w:val="00F85AE1"/>
    <w:rsid w:val="00F85C5A"/>
    <w:rsid w:val="00F87343"/>
    <w:rsid w:val="00F90BED"/>
    <w:rsid w:val="00FA3A2D"/>
    <w:rsid w:val="00FA7777"/>
    <w:rsid w:val="00FA79BB"/>
    <w:rsid w:val="00FB1032"/>
    <w:rsid w:val="00FB6284"/>
    <w:rsid w:val="00FB7929"/>
    <w:rsid w:val="00FC71DA"/>
    <w:rsid w:val="00FD13A1"/>
    <w:rsid w:val="00FD3A54"/>
    <w:rsid w:val="00FD4516"/>
    <w:rsid w:val="00FD4BD0"/>
    <w:rsid w:val="00FD7CDF"/>
    <w:rsid w:val="00FE2FDB"/>
    <w:rsid w:val="00FE4C16"/>
    <w:rsid w:val="00FF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4E959A"/>
  <w15:docId w15:val="{4523B56E-8B7E-41D1-8C82-8A329A056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9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small80">
    <w:name w:val="small80"/>
    <w:basedOn w:val="Carpredefinitoparagrafo"/>
    <w:rsid w:val="00BB4355"/>
  </w:style>
  <w:style w:type="table" w:customStyle="1" w:styleId="Grigliatabella1">
    <w:name w:val="Griglia tabella1"/>
    <w:basedOn w:val="Tabellanormale"/>
    <w:next w:val="Grigliatabella"/>
    <w:rsid w:val="007557A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B67C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1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8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onricerca.gov.it/pon-ricerca/programma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d6685314-f78b-49fd-bd30-36c71fb70b90"/>
    <ds:schemaRef ds:uri="d9294c27-22d3-4f34-9348-b3d5da236d39"/>
  </ds:schemaRefs>
</ds:datastoreItem>
</file>

<file path=customXml/itemProps2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66A519-06E2-4E64-AFE7-71A13734A2D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BEF9FF8-15B7-4CF4-B351-69D4ABEEA3CE}"/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334</TotalTime>
  <Pages>4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4833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Durì Olga</cp:lastModifiedBy>
  <cp:revision>105</cp:revision>
  <cp:lastPrinted>2018-05-08T13:06:00Z</cp:lastPrinted>
  <dcterms:created xsi:type="dcterms:W3CDTF">2018-01-24T12:27:00Z</dcterms:created>
  <dcterms:modified xsi:type="dcterms:W3CDTF">2023-01-18T09:51:00Z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