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0C78" w14:textId="77777777" w:rsidR="00143A58" w:rsidRPr="00A94086" w:rsidRDefault="007C677F" w:rsidP="00961BD2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="00581F14" w:rsidRPr="00A94086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="00095F3A" w:rsidRPr="00A94086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="00143A58" w:rsidRPr="00A94086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14:paraId="566A29A4" w14:textId="77777777" w:rsidR="007C677F" w:rsidRPr="00A94086" w:rsidRDefault="00143A58" w:rsidP="00A2314F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1CC4E72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14:paraId="55EA4B65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185B55A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02F2D4F3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38E00E7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0698FC07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36095383" w14:textId="77777777" w:rsidR="001C3FD9" w:rsidRPr="00A94086" w:rsidRDefault="001C3FD9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2CDA81E4" w14:textId="763D103E" w:rsidR="00060108" w:rsidRPr="00487DEA" w:rsidRDefault="007C677F" w:rsidP="0006010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Oggetto: </w:t>
      </w:r>
      <w:r w:rsidR="005A23AE" w:rsidRPr="00A94086">
        <w:rPr>
          <w:rFonts w:asciiTheme="minorHAnsi" w:hAnsiTheme="minorHAnsi"/>
          <w:sz w:val="20"/>
          <w:szCs w:val="20"/>
        </w:rPr>
        <w:t xml:space="preserve">avviso di selezione pubblica, per titoli e colloquio, per </w:t>
      </w:r>
      <w:r w:rsidR="001670DF">
        <w:rPr>
          <w:rFonts w:cs="Arial"/>
          <w:sz w:val="20"/>
          <w:szCs w:val="20"/>
        </w:rPr>
        <w:t>l’assegnazione di</w:t>
      </w:r>
      <w:r w:rsidR="00060108" w:rsidRPr="003E54E5">
        <w:rPr>
          <w:rFonts w:cs="Arial"/>
          <w:sz w:val="20"/>
          <w:szCs w:val="20"/>
        </w:rPr>
        <w:t xml:space="preserve"> n. </w:t>
      </w:r>
      <w:r w:rsidR="00060108">
        <w:rPr>
          <w:sz w:val="20"/>
          <w:szCs w:val="20"/>
        </w:rPr>
        <w:t>2</w:t>
      </w:r>
      <w:r w:rsidR="00060108" w:rsidRPr="00FE4619">
        <w:rPr>
          <w:sz w:val="20"/>
          <w:szCs w:val="20"/>
        </w:rPr>
        <w:t xml:space="preserve"> BORSE DI RICERCA NELL’AMBITO DEL PROGETTO PON “BIO </w:t>
      </w:r>
      <w:r w:rsidR="00060108" w:rsidRPr="00487DEA">
        <w:rPr>
          <w:sz w:val="20"/>
          <w:szCs w:val="20"/>
        </w:rPr>
        <w:t>OPEN LAB - RAFFORZAMENTO DEL CAPITALE UMANO” DA SVOLGERSI PRESSO LE STRUTTURE DI AREA SCIENCE PARK.  BANDO B</w:t>
      </w:r>
      <w:r w:rsidR="00487DEA" w:rsidRPr="00487DEA">
        <w:rPr>
          <w:sz w:val="20"/>
          <w:szCs w:val="20"/>
        </w:rPr>
        <w:t>2/</w:t>
      </w:r>
      <w:r w:rsidR="00060108" w:rsidRPr="00487DEA">
        <w:rPr>
          <w:sz w:val="20"/>
          <w:szCs w:val="20"/>
        </w:rPr>
        <w:t>2021</w:t>
      </w:r>
    </w:p>
    <w:p w14:paraId="55B5D9CC" w14:textId="77777777" w:rsidR="00060108" w:rsidRDefault="00060108" w:rsidP="0006010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487DEA">
        <w:rPr>
          <w:sz w:val="20"/>
          <w:szCs w:val="20"/>
        </w:rPr>
        <w:t>TEMA DELLA RICERCA: SVILUPPO DI APPLICAZIONI WEB PER LA GESTIONE DELLA GOVERNANCE</w:t>
      </w:r>
    </w:p>
    <w:p w14:paraId="11905BE5" w14:textId="65FEE20C" w:rsidR="00A140F6" w:rsidRDefault="00A140F6" w:rsidP="00A140F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7E32CA03" w14:textId="77777777" w:rsidR="002D565C" w:rsidRPr="00A94086" w:rsidRDefault="002D565C" w:rsidP="00A140F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55ADF3F9" w14:textId="298EF2F3" w:rsidR="007C677F" w:rsidRPr="00A94086" w:rsidRDefault="007C677F" w:rsidP="0065192F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="00A262AF" w:rsidRPr="00A94086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="009C44E6" w:rsidRPr="00A9408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="00A2314F" w:rsidRPr="00A94086">
        <w:rPr>
          <w:rFonts w:asciiTheme="minorHAnsi" w:hAnsiTheme="minorHAnsi"/>
          <w:sz w:val="20"/>
          <w:szCs w:val="20"/>
        </w:rPr>
        <w:t xml:space="preserve">___ </w:t>
      </w:r>
      <w:r w:rsidRPr="00A94086">
        <w:rPr>
          <w:rFonts w:asciiTheme="minorHAnsi" w:hAnsiTheme="minorHAnsi"/>
          <w:sz w:val="20"/>
          <w:szCs w:val="20"/>
        </w:rPr>
        <w:t xml:space="preserve">nato/a </w:t>
      </w:r>
      <w:proofErr w:type="spellStart"/>
      <w:r w:rsidRPr="00A94086">
        <w:rPr>
          <w:rFonts w:asciiTheme="minorHAnsi" w:hAnsiTheme="minorHAnsi"/>
          <w:sz w:val="20"/>
          <w:szCs w:val="20"/>
        </w:rPr>
        <w:t>a</w:t>
      </w:r>
      <w:proofErr w:type="spellEnd"/>
      <w:r w:rsidRPr="00A94086">
        <w:rPr>
          <w:rFonts w:asciiTheme="minorHAnsi" w:hAnsiTheme="minorHAnsi"/>
          <w:sz w:val="20"/>
          <w:szCs w:val="20"/>
        </w:rPr>
        <w:t xml:space="preserve"> ___________</w:t>
      </w:r>
      <w:r w:rsidR="00A2314F" w:rsidRPr="00A94086">
        <w:rPr>
          <w:rFonts w:asciiTheme="minorHAnsi" w:hAnsiTheme="minorHAnsi"/>
          <w:sz w:val="20"/>
          <w:szCs w:val="20"/>
        </w:rPr>
        <w:t>_______________</w:t>
      </w:r>
      <w:r w:rsidR="009C44E6" w:rsidRPr="00A9408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________________________________________________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>, prov.</w:t>
      </w:r>
      <w:r w:rsidR="00FD7CDF">
        <w:rPr>
          <w:rFonts w:asciiTheme="minorHAnsi" w:hAnsiTheme="minorHAnsi"/>
          <w:sz w:val="20"/>
          <w:szCs w:val="20"/>
        </w:rPr>
        <w:t>___</w:t>
      </w:r>
      <w:r w:rsidR="00922FB1" w:rsidRPr="00A94086">
        <w:rPr>
          <w:rFonts w:asciiTheme="minorHAnsi" w:hAnsiTheme="minorHAnsi"/>
          <w:sz w:val="20"/>
          <w:szCs w:val="20"/>
        </w:rPr>
        <w:t xml:space="preserve">  </w:t>
      </w:r>
      <w:r w:rsidR="00A2314F" w:rsidRPr="00A94086">
        <w:rPr>
          <w:rFonts w:asciiTheme="minorHAnsi" w:hAnsiTheme="minorHAnsi"/>
          <w:sz w:val="20"/>
          <w:szCs w:val="20"/>
        </w:rPr>
        <w:t xml:space="preserve"> 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="002D21C2" w:rsidRPr="00A94086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="006C2EB9" w:rsidRPr="00A94086">
        <w:rPr>
          <w:rFonts w:asciiTheme="minorHAnsi" w:hAnsiTheme="minorHAnsi"/>
          <w:sz w:val="20"/>
          <w:szCs w:val="20"/>
        </w:rPr>
        <w:t>_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</w:t>
      </w:r>
      <w:r w:rsidR="00A262AF" w:rsidRPr="00A94086">
        <w:rPr>
          <w:rFonts w:asciiTheme="minorHAnsi" w:hAnsiTheme="minorHAnsi"/>
          <w:sz w:val="20"/>
          <w:szCs w:val="20"/>
        </w:rPr>
        <w:t>____</w:t>
      </w:r>
      <w:r w:rsidR="001D2BF5" w:rsidRPr="00A94086">
        <w:rPr>
          <w:rFonts w:asciiTheme="minorHAnsi" w:hAnsiTheme="minorHAnsi"/>
          <w:sz w:val="20"/>
          <w:szCs w:val="20"/>
        </w:rPr>
        <w:t>___________________</w:t>
      </w:r>
      <w:r w:rsidR="0065192F">
        <w:rPr>
          <w:rFonts w:asciiTheme="minorHAnsi" w:hAnsiTheme="minorHAnsi"/>
          <w:sz w:val="20"/>
          <w:szCs w:val="20"/>
        </w:rPr>
        <w:t>;</w:t>
      </w:r>
    </w:p>
    <w:p w14:paraId="0D7582AF" w14:textId="77777777" w:rsidR="007C677F" w:rsidRPr="00A94086" w:rsidRDefault="007C677F" w:rsidP="00A2314F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70232446" w14:textId="32BBFB32" w:rsidR="007C677F" w:rsidRDefault="007C677F" w:rsidP="00A2314F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6AE4B48C" w14:textId="464354A5" w:rsidR="007C677F" w:rsidRPr="005A7553" w:rsidRDefault="009F62EB" w:rsidP="005A7553">
      <w:pPr>
        <w:pStyle w:val="Paragrafoelenco"/>
        <w:numPr>
          <w:ilvl w:val="0"/>
          <w:numId w:val="47"/>
        </w:numPr>
        <w:spacing w:before="120" w:after="120" w:line="240" w:lineRule="auto"/>
        <w:ind w:left="357" w:hanging="357"/>
        <w:contextualSpacing w:val="0"/>
        <w:rPr>
          <w:rFonts w:asciiTheme="minorHAnsi" w:hAnsiTheme="minorHAnsi"/>
          <w:b/>
          <w:sz w:val="20"/>
          <w:szCs w:val="20"/>
        </w:rPr>
      </w:pPr>
      <w:r w:rsidRPr="009F62EB">
        <w:rPr>
          <w:rFonts w:asciiTheme="minorHAnsi" w:hAnsiTheme="minorHAnsi"/>
          <w:b/>
          <w:bCs/>
          <w:sz w:val="20"/>
          <w:szCs w:val="20"/>
        </w:rPr>
        <w:t>A)</w:t>
      </w:r>
      <w:r>
        <w:rPr>
          <w:rFonts w:asciiTheme="minorHAnsi" w:hAnsiTheme="minorHAnsi"/>
          <w:sz w:val="20"/>
          <w:szCs w:val="20"/>
        </w:rPr>
        <w:t xml:space="preserve"> </w:t>
      </w:r>
      <w:r w:rsidR="00982332" w:rsidRPr="00A94086">
        <w:rPr>
          <w:rFonts w:asciiTheme="minorHAnsi" w:hAnsiTheme="minorHAnsi"/>
          <w:sz w:val="20"/>
          <w:szCs w:val="20"/>
        </w:rPr>
        <w:t xml:space="preserve">di aver conseguito il seguente </w:t>
      </w:r>
      <w:r w:rsidR="00982332" w:rsidRPr="00A94086">
        <w:rPr>
          <w:rFonts w:asciiTheme="minorHAnsi" w:hAnsiTheme="minorHAnsi"/>
          <w:b/>
          <w:sz w:val="20"/>
          <w:szCs w:val="20"/>
        </w:rPr>
        <w:t>diploma di laurea</w:t>
      </w:r>
      <w:r w:rsidR="005A7553">
        <w:rPr>
          <w:rFonts w:asciiTheme="minorHAnsi" w:hAnsiTheme="minorHAnsi"/>
          <w:b/>
          <w:sz w:val="20"/>
          <w:szCs w:val="20"/>
        </w:rPr>
        <w:t xml:space="preserve"> triennale</w:t>
      </w:r>
      <w:r w:rsidR="00982332" w:rsidRPr="00A94086">
        <w:rPr>
          <w:rFonts w:asciiTheme="minorHAnsi" w:hAnsiTheme="minorHAnsi"/>
          <w:sz w:val="20"/>
          <w:szCs w:val="20"/>
        </w:rPr>
        <w:t>, specificando il punteggio: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5A23AE" w:rsidRPr="00A94086" w14:paraId="15D2A905" w14:textId="77777777" w:rsidTr="003C4827">
        <w:tc>
          <w:tcPr>
            <w:tcW w:w="2763" w:type="dxa"/>
            <w:shd w:val="clear" w:color="auto" w:fill="auto"/>
          </w:tcPr>
          <w:p w14:paraId="62EF4CB4" w14:textId="786B99E9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</w:t>
            </w:r>
            <w:r w:rsidR="005A7553">
              <w:rPr>
                <w:rFonts w:asciiTheme="minorHAnsi" w:hAnsiTheme="minorHAnsi"/>
                <w:b/>
                <w:sz w:val="20"/>
                <w:szCs w:val="20"/>
              </w:rPr>
              <w:t>triennale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76" w:type="dxa"/>
            <w:shd w:val="clear" w:color="auto" w:fill="auto"/>
          </w:tcPr>
          <w:p w14:paraId="115E7A52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08768F6" w14:textId="77777777" w:rsidR="00A51C26" w:rsidRPr="00A94086" w:rsidRDefault="00A51C26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9F75AAC" w14:textId="77777777" w:rsidTr="003C4827">
        <w:tc>
          <w:tcPr>
            <w:tcW w:w="2763" w:type="dxa"/>
            <w:shd w:val="clear" w:color="auto" w:fill="auto"/>
          </w:tcPr>
          <w:p w14:paraId="4DAADDD6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14:paraId="2F0D3D59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6E69D84" w14:textId="77777777" w:rsidTr="003C4827">
        <w:tc>
          <w:tcPr>
            <w:tcW w:w="2763" w:type="dxa"/>
            <w:shd w:val="clear" w:color="auto" w:fill="auto"/>
          </w:tcPr>
          <w:p w14:paraId="115E3C13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733523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EE980A2" w14:textId="77777777" w:rsidTr="003C4827">
        <w:trPr>
          <w:trHeight w:val="419"/>
        </w:trPr>
        <w:tc>
          <w:tcPr>
            <w:tcW w:w="2763" w:type="dxa"/>
            <w:shd w:val="clear" w:color="auto" w:fill="auto"/>
          </w:tcPr>
          <w:p w14:paraId="4835A300" w14:textId="77777777" w:rsidR="00A51C26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4CBB0CD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7E6F8AB" w14:textId="77777777" w:rsidTr="003C4827">
        <w:trPr>
          <w:trHeight w:val="419"/>
        </w:trPr>
        <w:tc>
          <w:tcPr>
            <w:tcW w:w="2763" w:type="dxa"/>
            <w:shd w:val="clear" w:color="auto" w:fill="auto"/>
          </w:tcPr>
          <w:p w14:paraId="1EF8947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4164ED0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A8F1668" w14:textId="7F34536B" w:rsidR="00E67488" w:rsidRDefault="00E67488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5CE62C3D" w14:textId="77777777" w:rsidR="006A4D8E" w:rsidRPr="00A45E50" w:rsidRDefault="009F62EB" w:rsidP="006A4D8E">
      <w:pPr>
        <w:numPr>
          <w:ilvl w:val="0"/>
          <w:numId w:val="19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cs="Arial"/>
          <w:sz w:val="20"/>
          <w:szCs w:val="20"/>
        </w:rPr>
      </w:pPr>
      <w:r w:rsidRPr="0098427F">
        <w:rPr>
          <w:rFonts w:asciiTheme="minorHAnsi" w:hAnsiTheme="minorHAnsi"/>
          <w:b/>
          <w:bCs/>
          <w:sz w:val="20"/>
          <w:szCs w:val="20"/>
        </w:rPr>
        <w:t xml:space="preserve">B) </w:t>
      </w:r>
      <w:r w:rsidR="006A4D8E" w:rsidRPr="00A45E50">
        <w:rPr>
          <w:rFonts w:cs="Arial"/>
          <w:sz w:val="20"/>
          <w:szCs w:val="20"/>
        </w:rPr>
        <w:t xml:space="preserve">di avere ottime conoscenze in almeno uno dei seguenti argomenti: </w:t>
      </w:r>
      <w:r w:rsidR="006A4D8E">
        <w:rPr>
          <w:rFonts w:cs="Arial"/>
          <w:sz w:val="20"/>
          <w:szCs w:val="20"/>
        </w:rPr>
        <w:t>a</w:t>
      </w:r>
      <w:r w:rsidR="006A4D8E" w:rsidRPr="00A45E50">
        <w:rPr>
          <w:rFonts w:cs="Arial"/>
          <w:sz w:val="20"/>
          <w:szCs w:val="20"/>
        </w:rPr>
        <w:t>) DB relazionali (</w:t>
      </w:r>
      <w:proofErr w:type="spellStart"/>
      <w:r w:rsidR="006A4D8E" w:rsidRPr="00A45E50">
        <w:rPr>
          <w:rFonts w:cs="Arial"/>
          <w:sz w:val="20"/>
          <w:szCs w:val="20"/>
        </w:rPr>
        <w:t>mysql</w:t>
      </w:r>
      <w:proofErr w:type="spellEnd"/>
      <w:r w:rsidR="006A4D8E" w:rsidRPr="00A45E50">
        <w:rPr>
          <w:rFonts w:cs="Arial"/>
          <w:sz w:val="20"/>
          <w:szCs w:val="20"/>
        </w:rPr>
        <w:t>/</w:t>
      </w:r>
      <w:proofErr w:type="spellStart"/>
      <w:r w:rsidR="006A4D8E" w:rsidRPr="00A45E50">
        <w:rPr>
          <w:rFonts w:cs="Arial"/>
          <w:sz w:val="20"/>
          <w:szCs w:val="20"/>
        </w:rPr>
        <w:t>postgres</w:t>
      </w:r>
      <w:proofErr w:type="spellEnd"/>
      <w:r w:rsidR="006A4D8E" w:rsidRPr="00A45E50">
        <w:rPr>
          <w:rFonts w:cs="Arial"/>
          <w:sz w:val="20"/>
          <w:szCs w:val="20"/>
        </w:rPr>
        <w:t xml:space="preserve">, etc.); </w:t>
      </w:r>
      <w:r w:rsidR="006A4D8E">
        <w:rPr>
          <w:rFonts w:cs="Arial"/>
          <w:sz w:val="20"/>
          <w:szCs w:val="20"/>
        </w:rPr>
        <w:br/>
        <w:t>b</w:t>
      </w:r>
      <w:r w:rsidR="006A4D8E" w:rsidRPr="00A45E50">
        <w:rPr>
          <w:rFonts w:cs="Arial"/>
          <w:sz w:val="20"/>
          <w:szCs w:val="20"/>
        </w:rPr>
        <w:t xml:space="preserve">) programmazione orientata agli oggetti (linguaggi </w:t>
      </w:r>
      <w:proofErr w:type="spellStart"/>
      <w:proofErr w:type="gramStart"/>
      <w:r w:rsidR="006A4D8E" w:rsidRPr="00A45E50">
        <w:rPr>
          <w:rFonts w:cs="Arial"/>
          <w:sz w:val="20"/>
          <w:szCs w:val="20"/>
        </w:rPr>
        <w:t>Python,C</w:t>
      </w:r>
      <w:proofErr w:type="spellEnd"/>
      <w:proofErr w:type="gramEnd"/>
      <w:r w:rsidR="006A4D8E" w:rsidRPr="00A45E50">
        <w:rPr>
          <w:rFonts w:cs="Arial"/>
          <w:sz w:val="20"/>
          <w:szCs w:val="20"/>
        </w:rPr>
        <w:t xml:space="preserve"> ++); </w:t>
      </w:r>
      <w:r w:rsidR="006A4D8E">
        <w:rPr>
          <w:rFonts w:cs="Arial"/>
          <w:sz w:val="20"/>
          <w:szCs w:val="20"/>
        </w:rPr>
        <w:t>c</w:t>
      </w:r>
      <w:r w:rsidR="006A4D8E" w:rsidRPr="00A45E50">
        <w:rPr>
          <w:rFonts w:cs="Arial"/>
          <w:sz w:val="20"/>
          <w:szCs w:val="20"/>
        </w:rPr>
        <w:t xml:space="preserve">) programmazione di servizi web; </w:t>
      </w:r>
      <w:r w:rsidR="006A4D8E">
        <w:rPr>
          <w:rFonts w:cs="Arial"/>
          <w:sz w:val="20"/>
          <w:szCs w:val="20"/>
        </w:rPr>
        <w:br/>
        <w:t>d</w:t>
      </w:r>
      <w:r w:rsidR="006A4D8E" w:rsidRPr="00A45E50">
        <w:rPr>
          <w:rFonts w:cs="Arial"/>
          <w:sz w:val="20"/>
          <w:szCs w:val="20"/>
        </w:rPr>
        <w:t xml:space="preserve">) strumenti/competenze per il </w:t>
      </w:r>
      <w:proofErr w:type="spellStart"/>
      <w:r w:rsidR="006A4D8E" w:rsidRPr="00A45E50">
        <w:rPr>
          <w:rFonts w:cs="Arial"/>
          <w:sz w:val="20"/>
          <w:szCs w:val="20"/>
        </w:rPr>
        <w:t>scientific</w:t>
      </w:r>
      <w:proofErr w:type="spellEnd"/>
      <w:r w:rsidR="006A4D8E" w:rsidRPr="00A45E50">
        <w:rPr>
          <w:rFonts w:cs="Arial"/>
          <w:sz w:val="20"/>
          <w:szCs w:val="20"/>
        </w:rPr>
        <w:t xml:space="preserve"> data management; </w:t>
      </w:r>
      <w:r w:rsidR="006A4D8E">
        <w:rPr>
          <w:rFonts w:cs="Arial"/>
          <w:sz w:val="20"/>
          <w:szCs w:val="20"/>
        </w:rPr>
        <w:t>e</w:t>
      </w:r>
      <w:r w:rsidR="006A4D8E" w:rsidRPr="00A45E50">
        <w:rPr>
          <w:rFonts w:cs="Arial"/>
          <w:sz w:val="20"/>
          <w:szCs w:val="20"/>
        </w:rPr>
        <w:t>)</w:t>
      </w:r>
      <w:r w:rsidR="006A4D8E">
        <w:rPr>
          <w:rFonts w:cs="Arial"/>
          <w:sz w:val="20"/>
          <w:szCs w:val="20"/>
        </w:rPr>
        <w:t xml:space="preserve"> </w:t>
      </w:r>
      <w:r w:rsidR="006A4D8E" w:rsidRPr="00A45E50">
        <w:rPr>
          <w:rFonts w:cs="Arial"/>
          <w:sz w:val="20"/>
          <w:szCs w:val="20"/>
        </w:rPr>
        <w:t>conoscenza di tecniche di elaborazione del linguaggio naturale (NLP);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5"/>
        <w:gridCol w:w="6824"/>
      </w:tblGrid>
      <w:tr w:rsidR="009F62EB" w:rsidRPr="00D41F77" w14:paraId="485B75F2" w14:textId="77777777" w:rsidTr="0024155D">
        <w:tc>
          <w:tcPr>
            <w:tcW w:w="2815" w:type="dxa"/>
            <w:shd w:val="clear" w:color="auto" w:fill="auto"/>
          </w:tcPr>
          <w:p w14:paraId="4E74F841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41F77">
              <w:rPr>
                <w:rFonts w:asciiTheme="minorHAnsi" w:hAnsiTheme="minorHAnsi"/>
                <w:sz w:val="20"/>
                <w:szCs w:val="20"/>
              </w:rPr>
              <w:t>Argomento</w:t>
            </w:r>
            <w:r w:rsidRPr="00D41F77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24" w:type="dxa"/>
            <w:shd w:val="clear" w:color="auto" w:fill="auto"/>
          </w:tcPr>
          <w:p w14:paraId="7864A6AF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F62EB" w:rsidRPr="00A94086" w14:paraId="5C63341E" w14:textId="77777777" w:rsidTr="0024155D">
        <w:tc>
          <w:tcPr>
            <w:tcW w:w="2815" w:type="dxa"/>
            <w:shd w:val="clear" w:color="auto" w:fill="auto"/>
          </w:tcPr>
          <w:p w14:paraId="77C88DD1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41F77">
              <w:rPr>
                <w:rFonts w:asciiTheme="minorHAnsi" w:hAnsiTheme="minorHAnsi"/>
                <w:sz w:val="20"/>
                <w:szCs w:val="20"/>
              </w:rPr>
              <w:t>Descrizione conoscenza/esperienza maturata</w:t>
            </w:r>
          </w:p>
        </w:tc>
        <w:tc>
          <w:tcPr>
            <w:tcW w:w="6824" w:type="dxa"/>
            <w:shd w:val="clear" w:color="auto" w:fill="auto"/>
          </w:tcPr>
          <w:p w14:paraId="63F58103" w14:textId="77777777" w:rsidR="009F62EB" w:rsidRPr="00A94086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4D34F8B" w14:textId="77777777" w:rsidR="009F62EB" w:rsidRPr="00A94086" w:rsidRDefault="009F62EB" w:rsidP="009F62EB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43FE4C5F" w14:textId="77777777" w:rsidR="00872A2C" w:rsidRDefault="00872A2C" w:rsidP="008044A8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2CD0EC76" w14:textId="351CBED4" w:rsidR="00FB7929" w:rsidRPr="00FB7929" w:rsidRDefault="008044A8" w:rsidP="00FB7929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119EDD08" w14:textId="7F0DECEC" w:rsidR="00C802A5" w:rsidRPr="00C802A5" w:rsidRDefault="00FB7929" w:rsidP="00145133">
      <w:pPr>
        <w:spacing w:before="240" w:after="0" w:line="240" w:lineRule="auto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2</w:t>
      </w:r>
      <w:r w:rsidR="00C802A5" w:rsidRPr="00C802A5">
        <w:rPr>
          <w:rFonts w:asciiTheme="minorHAnsi" w:hAnsiTheme="minorHAnsi"/>
          <w:b/>
          <w:bCs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C802A5" w:rsidRPr="00B468C8" w14:paraId="77E9D862" w14:textId="77777777" w:rsidTr="0024155D">
        <w:tc>
          <w:tcPr>
            <w:tcW w:w="2763" w:type="dxa"/>
            <w:shd w:val="clear" w:color="auto" w:fill="auto"/>
          </w:tcPr>
          <w:p w14:paraId="067C5627" w14:textId="5B8D20F1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 xml:space="preserve">Iscrizione a </w:t>
            </w:r>
            <w:r w:rsidRPr="00B468C8">
              <w:rPr>
                <w:rFonts w:asciiTheme="minorHAnsi" w:hAnsiTheme="minorHAnsi"/>
                <w:b/>
                <w:sz w:val="20"/>
                <w:szCs w:val="20"/>
              </w:rPr>
              <w:t>laurea magistrale/specialistica</w:t>
            </w:r>
            <w:r w:rsidR="004C5719">
              <w:rPr>
                <w:rFonts w:asciiTheme="minorHAnsi" w:hAnsiTheme="minorHAnsi"/>
                <w:b/>
                <w:sz w:val="20"/>
                <w:szCs w:val="20"/>
              </w:rPr>
              <w:t>,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lastRenderedPageBreak/>
              <w:t>pertinent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e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t>alle tematiche indicate all’art. 1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07C7C">
              <w:rPr>
                <w:rFonts w:asciiTheme="minorHAnsi" w:hAnsiTheme="minorHAnsi"/>
                <w:sz w:val="20"/>
                <w:szCs w:val="20"/>
              </w:rPr>
              <w:t>del bando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>in:</w:t>
            </w:r>
          </w:p>
        </w:tc>
        <w:tc>
          <w:tcPr>
            <w:tcW w:w="6876" w:type="dxa"/>
            <w:shd w:val="clear" w:color="auto" w:fill="auto"/>
          </w:tcPr>
          <w:p w14:paraId="6B01D4E2" w14:textId="77777777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050D435" w14:textId="77777777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414D9FF4" w14:textId="77777777" w:rsidTr="0024155D">
        <w:tc>
          <w:tcPr>
            <w:tcW w:w="2763" w:type="dxa"/>
            <w:shd w:val="clear" w:color="auto" w:fill="auto"/>
          </w:tcPr>
          <w:p w14:paraId="611F0D5A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>presso l’Università di: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6876" w:type="dxa"/>
            <w:shd w:val="clear" w:color="auto" w:fill="auto"/>
          </w:tcPr>
          <w:p w14:paraId="7F50294E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193F5744" w14:textId="77777777" w:rsidTr="0024155D">
        <w:tc>
          <w:tcPr>
            <w:tcW w:w="2763" w:type="dxa"/>
            <w:shd w:val="clear" w:color="auto" w:fill="auto"/>
          </w:tcPr>
          <w:p w14:paraId="59FE2EFA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075D16C6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23A99E02" w14:textId="77777777" w:rsidTr="0024155D">
        <w:trPr>
          <w:trHeight w:val="419"/>
        </w:trPr>
        <w:tc>
          <w:tcPr>
            <w:tcW w:w="2763" w:type="dxa"/>
            <w:shd w:val="clear" w:color="auto" w:fill="auto"/>
          </w:tcPr>
          <w:p w14:paraId="2E037B0F" w14:textId="6F30011D" w:rsidR="00C802A5" w:rsidRPr="00A94086" w:rsidRDefault="008E5C64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anno di corso:</w:t>
            </w:r>
          </w:p>
        </w:tc>
        <w:tc>
          <w:tcPr>
            <w:tcW w:w="6876" w:type="dxa"/>
            <w:shd w:val="clear" w:color="auto" w:fill="auto"/>
          </w:tcPr>
          <w:p w14:paraId="5694C07F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5421CB7" w14:textId="145479BE" w:rsidR="00C802A5" w:rsidRDefault="00C802A5" w:rsidP="00B92C7B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1DC6CB45" w14:textId="1EA9A6E0" w:rsidR="00BE7A19" w:rsidRPr="00A94086" w:rsidRDefault="00145133" w:rsidP="00BE7A19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3)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5A23AE" w:rsidRPr="00A94086" w14:paraId="271C2D8E" w14:textId="77777777" w:rsidTr="003C4827">
        <w:tc>
          <w:tcPr>
            <w:tcW w:w="2851" w:type="dxa"/>
            <w:shd w:val="clear" w:color="auto" w:fill="auto"/>
            <w:vAlign w:val="center"/>
          </w:tcPr>
          <w:p w14:paraId="6E70E81C" w14:textId="2B2180DB" w:rsidR="005A23AE" w:rsidRPr="00A94086" w:rsidRDefault="00B468C8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A</w:t>
            </w:r>
            <w:r w:rsidR="009169C1" w:rsidRPr="009169C1">
              <w:rPr>
                <w:rFonts w:asciiTheme="minorHAnsi" w:hAnsiTheme="minorHAnsi"/>
                <w:b/>
                <w:bCs/>
                <w:sz w:val="20"/>
                <w:szCs w:val="20"/>
              </w:rPr>
              <w:t>ttività di ricerca e/o lavorativa</w:t>
            </w:r>
            <w:r w:rsidR="009169C1" w:rsidRPr="009169C1">
              <w:rPr>
                <w:rFonts w:asciiTheme="minorHAnsi" w:hAnsiTheme="minorHAnsi"/>
                <w:sz w:val="20"/>
                <w:szCs w:val="20"/>
              </w:rPr>
              <w:t xml:space="preserve"> (in base a contratti di lavoro dipendente e/o assimilati e/o incarichi di collaborazione e/o assegni di ricerca) </w:t>
            </w:r>
            <w:r w:rsidR="00C8125D" w:rsidRPr="009169C1">
              <w:rPr>
                <w:rFonts w:asciiTheme="minorHAnsi" w:hAnsiTheme="minorHAnsi"/>
                <w:sz w:val="20"/>
                <w:szCs w:val="20"/>
              </w:rPr>
              <w:t>presso soggetti pubblici e/o privati</w:t>
            </w:r>
            <w:r w:rsidR="00C8125D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9169C1" w:rsidRPr="009169C1">
              <w:rPr>
                <w:rFonts w:asciiTheme="minorHAnsi" w:hAnsiTheme="minorHAnsi"/>
                <w:sz w:val="20"/>
                <w:szCs w:val="20"/>
              </w:rPr>
              <w:t>pertinente alle tematiche indicate all’art. 1</w:t>
            </w:r>
            <w:r w:rsidR="00C8125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07C7C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7C8576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F1C4AF7" w14:textId="77777777" w:rsidTr="003C4827">
        <w:tc>
          <w:tcPr>
            <w:tcW w:w="2851" w:type="dxa"/>
            <w:shd w:val="clear" w:color="auto" w:fill="auto"/>
            <w:vAlign w:val="center"/>
          </w:tcPr>
          <w:p w14:paraId="7F0C55DB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746B862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5A23AE" w:rsidRPr="00A94086" w14:paraId="0C906DFB" w14:textId="77777777" w:rsidTr="003C4827">
        <w:tc>
          <w:tcPr>
            <w:tcW w:w="2851" w:type="dxa"/>
            <w:shd w:val="clear" w:color="auto" w:fill="auto"/>
            <w:vAlign w:val="center"/>
          </w:tcPr>
          <w:p w14:paraId="4B74A485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54D864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4282DF2" w14:textId="77777777" w:rsidTr="003C4827">
        <w:tc>
          <w:tcPr>
            <w:tcW w:w="2851" w:type="dxa"/>
            <w:shd w:val="clear" w:color="auto" w:fill="auto"/>
            <w:vAlign w:val="center"/>
          </w:tcPr>
          <w:p w14:paraId="1BD7F041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</w:t>
            </w:r>
            <w:r w:rsidR="00430BBC" w:rsidRPr="00A94086">
              <w:rPr>
                <w:rFonts w:asciiTheme="minorHAnsi" w:hAnsiTheme="minorHAnsi"/>
                <w:sz w:val="20"/>
                <w:szCs w:val="20"/>
              </w:rPr>
              <w:t>/Azienda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628BEB0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A4F080" w14:textId="77777777" w:rsidTr="003C4827">
        <w:tc>
          <w:tcPr>
            <w:tcW w:w="2851" w:type="dxa"/>
            <w:shd w:val="clear" w:color="auto" w:fill="auto"/>
            <w:vAlign w:val="center"/>
          </w:tcPr>
          <w:p w14:paraId="347765BF" w14:textId="77777777" w:rsidR="005A23AE" w:rsidRPr="00A94086" w:rsidRDefault="005A23AE" w:rsidP="00C50FD1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63871924" w14:textId="07AF302E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(descrizione </w:t>
            </w:r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sintetica che metta in evidenza la coerenza dell’attività svolta con il profilo specifico</w:t>
            </w:r>
            <w:r w:rsidR="00946D63" w:rsidRPr="00946D63">
              <w:rPr>
                <w:rFonts w:asciiTheme="minorHAnsi" w:hAnsiTheme="minorHAnsi"/>
                <w:i/>
                <w:sz w:val="20"/>
                <w:szCs w:val="20"/>
              </w:rPr>
              <w:t xml:space="preserve"> e l’eventuale </w:t>
            </w:r>
            <w:r w:rsidR="00946D63" w:rsidRPr="00946D63">
              <w:rPr>
                <w:rFonts w:cs="Calibri"/>
                <w:i/>
                <w:color w:val="000000"/>
                <w:sz w:val="20"/>
                <w:szCs w:val="20"/>
                <w:lang w:eastAsia="it-IT"/>
              </w:rPr>
              <w:t xml:space="preserve">attinenza con le aree prioritarie individuate nell'ambito della </w:t>
            </w:r>
            <w:hyperlink r:id="rId11" w:history="1">
              <w:r w:rsidR="00946D63" w:rsidRPr="00946D63">
                <w:rPr>
                  <w:rStyle w:val="Collegamentoipertestuale"/>
                  <w:rFonts w:cs="Calibri"/>
                  <w:i/>
                  <w:sz w:val="20"/>
                  <w:szCs w:val="20"/>
                  <w:lang w:eastAsia="it-IT"/>
                </w:rPr>
                <w:t>Strategia Nazionale di Specializzazione Intelligente (SNSI) e della programmazione ministeriale per la ricerca nel periodo 2014-2020</w:t>
              </w:r>
            </w:hyperlink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0DC623A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31B13758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30AB4DEB" w14:textId="3EBA3CE0" w:rsidR="008651DD" w:rsidRDefault="003F67B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09BE2C6E" w14:textId="77777777" w:rsidR="008044A8" w:rsidRPr="00A94086" w:rsidRDefault="008044A8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36D90E1B" w14:textId="06905E77" w:rsidR="00B57733" w:rsidRPr="00A94086" w:rsidRDefault="00145133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4</w:t>
      </w:r>
      <w:r w:rsidR="008651DD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5A23AE" w:rsidRPr="00A94086" w14:paraId="1666E934" w14:textId="77777777" w:rsidTr="003C4827">
        <w:tc>
          <w:tcPr>
            <w:tcW w:w="2835" w:type="dxa"/>
            <w:shd w:val="clear" w:color="auto" w:fill="auto"/>
          </w:tcPr>
          <w:p w14:paraId="3FFF0490" w14:textId="71DAD755" w:rsidR="008B6892" w:rsidRPr="00A94086" w:rsidRDefault="00C933C1" w:rsidP="00AA5D5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="008B6892" w:rsidRPr="00A94086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="00F87343" w:rsidRPr="00A94086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 </w:t>
            </w:r>
            <w:r w:rsidR="00407C7C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355EF196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C933C1" w:rsidRPr="00A94086" w14:paraId="5413CDD6" w14:textId="77777777" w:rsidTr="003C4827">
        <w:tc>
          <w:tcPr>
            <w:tcW w:w="2864" w:type="dxa"/>
            <w:gridSpan w:val="2"/>
            <w:shd w:val="clear" w:color="auto" w:fill="auto"/>
          </w:tcPr>
          <w:p w14:paraId="050D1DF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6343A821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3595EF8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00D7D14F" w14:textId="77777777" w:rsidTr="003C4827">
        <w:tc>
          <w:tcPr>
            <w:tcW w:w="2864" w:type="dxa"/>
            <w:gridSpan w:val="2"/>
            <w:shd w:val="clear" w:color="auto" w:fill="auto"/>
          </w:tcPr>
          <w:p w14:paraId="16CC6DE0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3B9FE9C4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5640F2F5" w14:textId="77777777" w:rsidTr="003C4827">
        <w:tc>
          <w:tcPr>
            <w:tcW w:w="2864" w:type="dxa"/>
            <w:gridSpan w:val="2"/>
            <w:shd w:val="clear" w:color="auto" w:fill="auto"/>
          </w:tcPr>
          <w:p w14:paraId="728573A7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04B2B11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08749C7F" w14:textId="77777777" w:rsidTr="003C4827">
        <w:tc>
          <w:tcPr>
            <w:tcW w:w="2864" w:type="dxa"/>
            <w:gridSpan w:val="2"/>
            <w:shd w:val="clear" w:color="auto" w:fill="auto"/>
          </w:tcPr>
          <w:p w14:paraId="14B589E8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13784826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CA45A92" w14:textId="77777777" w:rsidR="00C933C1" w:rsidRPr="00A94086" w:rsidRDefault="00C933C1" w:rsidP="00C933C1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48339A36" w14:textId="77777777" w:rsidR="00440391" w:rsidRPr="00A94086" w:rsidRDefault="00440391" w:rsidP="00440391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42F586CB" w14:textId="5C3AA6E8" w:rsidR="00BE7A19" w:rsidRPr="00C8125D" w:rsidRDefault="00145133" w:rsidP="00C8125D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5</w:t>
      </w:r>
      <w:r w:rsidR="009835B2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="005E3E06" w:rsidRPr="00A94086" w14:paraId="4AAC1BF5" w14:textId="77777777" w:rsidTr="003C4827">
        <w:tc>
          <w:tcPr>
            <w:tcW w:w="2864" w:type="dxa"/>
            <w:shd w:val="clear" w:color="auto" w:fill="auto"/>
          </w:tcPr>
          <w:p w14:paraId="6040EDE4" w14:textId="2F317FE2" w:rsidR="005E3E06" w:rsidRPr="00A94086" w:rsidRDefault="00193275" w:rsidP="008B6892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scientifiche come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all’art.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lastRenderedPageBreak/>
              <w:t>1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407C7C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5F31CF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lastRenderedPageBreak/>
              <w:t>(indicare il titolo)</w:t>
            </w:r>
          </w:p>
        </w:tc>
      </w:tr>
      <w:tr w:rsidR="005E3E06" w:rsidRPr="00A94086" w14:paraId="62D9A627" w14:textId="77777777" w:rsidTr="003C4827">
        <w:tc>
          <w:tcPr>
            <w:tcW w:w="2864" w:type="dxa"/>
            <w:shd w:val="clear" w:color="auto" w:fill="auto"/>
          </w:tcPr>
          <w:p w14:paraId="47B95E1F" w14:textId="77777777" w:rsidR="005E3E06" w:rsidRPr="00A94086" w:rsidRDefault="00AC2CB4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2D5C961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="00AC2CB4" w:rsidRPr="00A94086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3F7C1FB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2727A0CA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52C81C8E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1FC4D20" w14:textId="77777777" w:rsidR="005E3E06" w:rsidRPr="00A94086" w:rsidRDefault="005E3E06" w:rsidP="00AC2CB4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24130236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365028E5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C3DA5EB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3EC876A8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0848A34B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="005E3E06" w:rsidRPr="00A94086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5AD2745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51881F85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2B7CD6C9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F48A8FF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6E2E05E8" w14:textId="77777777" w:rsidR="00BE7A19" w:rsidRPr="00A94086" w:rsidRDefault="003F67B2" w:rsidP="003005A6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4118265" w14:textId="77777777" w:rsidR="00B92C7B" w:rsidRDefault="00B92C7B" w:rsidP="00B92C7B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14:paraId="76A59841" w14:textId="20A80DB1" w:rsidR="00E66C2D" w:rsidRPr="00A94086" w:rsidRDefault="00145133" w:rsidP="00E66C2D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6</w:t>
      </w:r>
      <w:r w:rsidR="00242F1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5E3E06" w:rsidRPr="00A94086" w14:paraId="03707E66" w14:textId="77777777" w:rsidTr="00CD17CE">
        <w:tc>
          <w:tcPr>
            <w:tcW w:w="2825" w:type="dxa"/>
            <w:shd w:val="clear" w:color="auto" w:fill="auto"/>
            <w:vAlign w:val="center"/>
          </w:tcPr>
          <w:p w14:paraId="49CEE2EF" w14:textId="78939760" w:rsidR="005E3E06" w:rsidRPr="00A94086" w:rsidRDefault="00193275" w:rsidP="00C933C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="00A94086" w:rsidRPr="00A94086">
              <w:rPr>
                <w:color w:val="000000"/>
                <w:sz w:val="20"/>
                <w:szCs w:val="20"/>
              </w:rPr>
              <w:t>presentazioni a conferenze</w:t>
            </w:r>
            <w:r w:rsidR="00F423CC">
              <w:rPr>
                <w:color w:val="000000"/>
                <w:sz w:val="20"/>
                <w:szCs w:val="20"/>
              </w:rPr>
              <w:t xml:space="preserve">, </w:t>
            </w:r>
            <w:r w:rsidR="00F423CC"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)</w:t>
            </w:r>
            <w:r w:rsidR="00C933C1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pertinenti alle tematiche all’art. 1 </w:t>
            </w:r>
            <w:r w:rsidR="00407C7C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0E4C544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CE22CBD" w14:textId="77777777" w:rsidTr="00CD17CE">
        <w:tc>
          <w:tcPr>
            <w:tcW w:w="2825" w:type="dxa"/>
            <w:shd w:val="clear" w:color="auto" w:fill="auto"/>
            <w:vAlign w:val="center"/>
          </w:tcPr>
          <w:p w14:paraId="6A50F5A3" w14:textId="53D06BC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Ti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>pologia di ti</w:t>
            </w: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EEC5E1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5B01A9E" w14:textId="77777777" w:rsidTr="00CD17CE">
        <w:tc>
          <w:tcPr>
            <w:tcW w:w="2825" w:type="dxa"/>
            <w:shd w:val="clear" w:color="auto" w:fill="auto"/>
            <w:vAlign w:val="center"/>
          </w:tcPr>
          <w:p w14:paraId="5BDB11B8" w14:textId="0E57D966" w:rsidR="005E3E06" w:rsidRPr="00016767" w:rsidRDefault="00016767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E43AF7C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54D569D6" w14:textId="77777777" w:rsidTr="00CD17CE">
        <w:tc>
          <w:tcPr>
            <w:tcW w:w="2825" w:type="dxa"/>
            <w:shd w:val="clear" w:color="auto" w:fill="auto"/>
            <w:vAlign w:val="center"/>
          </w:tcPr>
          <w:p w14:paraId="4FF9C889" w14:textId="0132003C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Anno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C8EFEE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BA09D4B" w14:textId="77777777" w:rsidTr="00CD17CE">
        <w:tc>
          <w:tcPr>
            <w:tcW w:w="2825" w:type="dxa"/>
            <w:shd w:val="clear" w:color="auto" w:fill="auto"/>
            <w:vAlign w:val="center"/>
          </w:tcPr>
          <w:p w14:paraId="1A4A1DFF" w14:textId="763FB0E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86D7EA7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BBF0ACF" w14:textId="77777777" w:rsidR="005E72C6" w:rsidRPr="00A94086" w:rsidRDefault="004A7BE9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5E72C6"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B0E6264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6089DFF3" w14:textId="33B64A9A" w:rsidR="002F4103" w:rsidRPr="00A94086" w:rsidRDefault="00145133" w:rsidP="002F4103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7</w:t>
      </w:r>
      <w:r w:rsidR="002F4103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2F4103" w:rsidRPr="00A94086" w14:paraId="3B4E070F" w14:textId="77777777" w:rsidTr="0090163B">
        <w:tc>
          <w:tcPr>
            <w:tcW w:w="2825" w:type="dxa"/>
            <w:shd w:val="clear" w:color="auto" w:fill="auto"/>
            <w:vAlign w:val="center"/>
          </w:tcPr>
          <w:p w14:paraId="246153B5" w14:textId="6549035D" w:rsidR="002F4103" w:rsidRPr="00A94086" w:rsidRDefault="003C28A6" w:rsidP="0090163B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/>
                <w:sz w:val="20"/>
                <w:szCs w:val="20"/>
              </w:rPr>
              <w:t>P</w:t>
            </w:r>
            <w:r w:rsidRPr="003C28A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regresse </w:t>
            </w:r>
            <w:r w:rsidRPr="00B11367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>collaborazioni con istituzioni scientifiche</w:t>
            </w:r>
            <w:r w:rsidRPr="003C28A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pubbliche e private </w:t>
            </w:r>
            <w:r w:rsidR="002F4103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pertinenti alle tematiche all’art. 1</w:t>
            </w:r>
            <w:r w:rsidR="006C3B07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407C7C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44D505D8" w14:textId="77777777" w:rsidR="002F4103" w:rsidRPr="00A94086" w:rsidRDefault="002F4103" w:rsidP="0090163B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7324BC0F" w14:textId="77777777" w:rsidTr="0090163B">
        <w:tc>
          <w:tcPr>
            <w:tcW w:w="2825" w:type="dxa"/>
            <w:shd w:val="clear" w:color="auto" w:fill="auto"/>
            <w:vAlign w:val="center"/>
          </w:tcPr>
          <w:p w14:paraId="3B71B140" w14:textId="6D9F5B66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3A9C62F" w14:textId="4FEE0442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3C28A6" w:rsidRPr="00A94086" w14:paraId="3BA17C33" w14:textId="77777777" w:rsidTr="0090163B">
        <w:tc>
          <w:tcPr>
            <w:tcW w:w="2825" w:type="dxa"/>
            <w:shd w:val="clear" w:color="auto" w:fill="auto"/>
            <w:vAlign w:val="center"/>
          </w:tcPr>
          <w:p w14:paraId="634F741F" w14:textId="4521A67B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A26C005" w14:textId="77777777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4443A95B" w14:textId="77777777" w:rsidTr="0090163B">
        <w:tc>
          <w:tcPr>
            <w:tcW w:w="2825" w:type="dxa"/>
            <w:shd w:val="clear" w:color="auto" w:fill="auto"/>
            <w:vAlign w:val="center"/>
          </w:tcPr>
          <w:p w14:paraId="3D267816" w14:textId="7F85C963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l’Università/Ente/</w:t>
            </w:r>
            <w:r>
              <w:rPr>
                <w:rFonts w:asciiTheme="minorHAnsi" w:hAnsiTheme="minorHAnsi"/>
                <w:sz w:val="20"/>
                <w:szCs w:val="20"/>
              </w:rPr>
              <w:t>Istituzione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07D9A961" w14:textId="77777777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301350EF" w14:textId="77777777" w:rsidTr="00BE6715">
        <w:trPr>
          <w:trHeight w:val="913"/>
        </w:trPr>
        <w:tc>
          <w:tcPr>
            <w:tcW w:w="2825" w:type="dxa"/>
            <w:shd w:val="clear" w:color="auto" w:fill="auto"/>
            <w:vAlign w:val="center"/>
          </w:tcPr>
          <w:p w14:paraId="72C4EDF5" w14:textId="1BB39C3D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49B06CD2" w14:textId="77777777" w:rsidR="003C28A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4B15F43" w14:textId="77777777" w:rsidR="00B11367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66D5D63" w14:textId="77777777" w:rsidR="00B11367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7E9D169" w14:textId="43A0446A" w:rsidR="00B11367" w:rsidRPr="00A94086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BC687D0" w14:textId="77777777" w:rsidR="002F4103" w:rsidRPr="00A94086" w:rsidRDefault="002F4103" w:rsidP="002F4103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7B3AF713" w14:textId="77777777" w:rsidR="00407C7C" w:rsidRDefault="00407C7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4C5E97F1" w14:textId="29995ABE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lastRenderedPageBreak/>
        <w:t>_________________</w:t>
      </w:r>
      <w:proofErr w:type="gramStart"/>
      <w:r w:rsidRPr="00A94086">
        <w:rPr>
          <w:rFonts w:asciiTheme="minorHAnsi" w:hAnsiTheme="minorHAnsi" w:cs="Arial"/>
          <w:sz w:val="20"/>
          <w:szCs w:val="20"/>
        </w:rPr>
        <w:t>_ ,</w:t>
      </w:r>
      <w:proofErr w:type="gramEnd"/>
      <w:r w:rsidRPr="00A94086">
        <w:rPr>
          <w:rFonts w:asciiTheme="minorHAnsi" w:hAnsiTheme="minorHAnsi" w:cs="Arial"/>
          <w:sz w:val="20"/>
          <w:szCs w:val="20"/>
        </w:rPr>
        <w:t xml:space="preserve">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63F7DE87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2E223D2" w14:textId="77777777" w:rsidR="005E72C6" w:rsidRPr="00A94086" w:rsidRDefault="005E72C6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5884E310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7D07CA5B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</w:t>
      </w:r>
      <w:r w:rsidR="0061118D" w:rsidRPr="00A94086">
        <w:rPr>
          <w:rFonts w:asciiTheme="minorHAnsi" w:hAnsiTheme="minorHAnsi" w:cs="Arial"/>
          <w:b w:val="0"/>
        </w:rPr>
        <w:t>zioni contenute nella domanda n</w:t>
      </w:r>
      <w:r w:rsidRPr="00A94086">
        <w:rPr>
          <w:rFonts w:asciiTheme="minorHAnsi" w:hAnsiTheme="minorHAnsi" w:cs="Arial"/>
          <w:b w:val="0"/>
        </w:rPr>
        <w:t>on richiedono autenticazione della sottoscrizione da parte di pubblico ufficiale.</w:t>
      </w:r>
    </w:p>
    <w:p w14:paraId="2EEAF454" w14:textId="77777777" w:rsidR="00620872" w:rsidRPr="00A94086" w:rsidRDefault="0061118D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 xml:space="preserve">La domanda può </w:t>
      </w:r>
      <w:r w:rsidR="00620872" w:rsidRPr="00A94086">
        <w:rPr>
          <w:rFonts w:asciiTheme="minorHAnsi" w:hAnsiTheme="minorHAnsi" w:cs="Arial"/>
          <w:b w:val="0"/>
        </w:rPr>
        <w:t>essere sottoscritta direttamente dal dichiarante e inviata all’amministrazione procedente</w:t>
      </w:r>
    </w:p>
    <w:p w14:paraId="06AC0A51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sectPr w:rsidR="00620872" w:rsidRPr="00A94086" w:rsidSect="00620872">
      <w:headerReference w:type="even" r:id="rId12"/>
      <w:headerReference w:type="default" r:id="rId13"/>
      <w:footerReference w:type="default" r:id="rId14"/>
      <w:footerReference w:type="first" r:id="rId15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BEB41" w14:textId="77777777" w:rsidR="00B92475" w:rsidRDefault="00B92475" w:rsidP="00EA00D8">
      <w:pPr>
        <w:spacing w:after="0" w:line="240" w:lineRule="auto"/>
      </w:pPr>
      <w:r>
        <w:separator/>
      </w:r>
    </w:p>
  </w:endnote>
  <w:endnote w:type="continuationSeparator" w:id="0">
    <w:p w14:paraId="46479E1D" w14:textId="77777777" w:rsidR="00B92475" w:rsidRDefault="00B92475" w:rsidP="00EA00D8">
      <w:pPr>
        <w:spacing w:after="0" w:line="240" w:lineRule="auto"/>
      </w:pPr>
      <w:r>
        <w:continuationSeparator/>
      </w:r>
    </w:p>
  </w:endnote>
  <w:endnote w:type="continuationNotice" w:id="1">
    <w:p w14:paraId="6FC3D43B" w14:textId="77777777" w:rsidR="0012012E" w:rsidRDefault="001201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F404" w14:textId="77777777"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8BE3E" w14:textId="77777777" w:rsidR="00B92475" w:rsidRDefault="00B92475" w:rsidP="00EA00D8">
      <w:pPr>
        <w:spacing w:after="0" w:line="240" w:lineRule="auto"/>
      </w:pPr>
      <w:r>
        <w:separator/>
      </w:r>
    </w:p>
  </w:footnote>
  <w:footnote w:type="continuationSeparator" w:id="0">
    <w:p w14:paraId="6013AA88" w14:textId="77777777" w:rsidR="00B92475" w:rsidRDefault="00B92475" w:rsidP="00EA00D8">
      <w:pPr>
        <w:spacing w:after="0" w:line="240" w:lineRule="auto"/>
      </w:pPr>
      <w:r>
        <w:continuationSeparator/>
      </w:r>
    </w:p>
  </w:footnote>
  <w:footnote w:type="continuationNotice" w:id="1">
    <w:p w14:paraId="2F2DA7F0" w14:textId="77777777" w:rsidR="0012012E" w:rsidRDefault="001201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AF72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F420" w14:textId="77777777"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310D91"/>
    <w:multiLevelType w:val="hybridMultilevel"/>
    <w:tmpl w:val="B7E69118"/>
    <w:lvl w:ilvl="0" w:tplc="AF04D42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9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4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30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8" w15:restartNumberingAfterBreak="0">
    <w:nsid w:val="5D531672"/>
    <w:multiLevelType w:val="hybridMultilevel"/>
    <w:tmpl w:val="FA9846B4"/>
    <w:lvl w:ilvl="0" w:tplc="D2E67C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5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>
    <w:abstractNumId w:val="37"/>
  </w:num>
  <w:num w:numId="2">
    <w:abstractNumId w:val="10"/>
  </w:num>
  <w:num w:numId="3">
    <w:abstractNumId w:val="1"/>
  </w:num>
  <w:num w:numId="4">
    <w:abstractNumId w:val="22"/>
  </w:num>
  <w:num w:numId="5">
    <w:abstractNumId w:val="16"/>
  </w:num>
  <w:num w:numId="6">
    <w:abstractNumId w:val="27"/>
  </w:num>
  <w:num w:numId="7">
    <w:abstractNumId w:val="32"/>
  </w:num>
  <w:num w:numId="8">
    <w:abstractNumId w:val="26"/>
  </w:num>
  <w:num w:numId="9">
    <w:abstractNumId w:val="9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3"/>
  </w:num>
  <w:num w:numId="12">
    <w:abstractNumId w:val="44"/>
  </w:num>
  <w:num w:numId="13">
    <w:abstractNumId w:val="29"/>
  </w:num>
  <w:num w:numId="14">
    <w:abstractNumId w:val="24"/>
  </w:num>
  <w:num w:numId="15">
    <w:abstractNumId w:val="25"/>
  </w:num>
  <w:num w:numId="16">
    <w:abstractNumId w:val="28"/>
  </w:num>
  <w:num w:numId="17">
    <w:abstractNumId w:val="47"/>
  </w:num>
  <w:num w:numId="18">
    <w:abstractNumId w:val="46"/>
  </w:num>
  <w:num w:numId="19">
    <w:abstractNumId w:val="38"/>
  </w:num>
  <w:num w:numId="20">
    <w:abstractNumId w:val="39"/>
  </w:num>
  <w:num w:numId="21">
    <w:abstractNumId w:val="15"/>
  </w:num>
  <w:num w:numId="22">
    <w:abstractNumId w:val="41"/>
  </w:num>
  <w:num w:numId="23">
    <w:abstractNumId w:val="48"/>
  </w:num>
  <w:num w:numId="24">
    <w:abstractNumId w:val="31"/>
  </w:num>
  <w:num w:numId="25">
    <w:abstractNumId w:val="34"/>
  </w:num>
  <w:num w:numId="26">
    <w:abstractNumId w:val="5"/>
  </w:num>
  <w:num w:numId="27">
    <w:abstractNumId w:val="6"/>
  </w:num>
  <w:num w:numId="28">
    <w:abstractNumId w:val="43"/>
  </w:num>
  <w:num w:numId="29">
    <w:abstractNumId w:val="4"/>
  </w:num>
  <w:num w:numId="30">
    <w:abstractNumId w:val="42"/>
  </w:num>
  <w:num w:numId="31">
    <w:abstractNumId w:val="30"/>
  </w:num>
  <w:num w:numId="32">
    <w:abstractNumId w:val="3"/>
  </w:num>
  <w:num w:numId="33">
    <w:abstractNumId w:val="17"/>
  </w:num>
  <w:num w:numId="34">
    <w:abstractNumId w:val="35"/>
  </w:num>
  <w:num w:numId="35">
    <w:abstractNumId w:val="14"/>
  </w:num>
  <w:num w:numId="36">
    <w:abstractNumId w:val="19"/>
  </w:num>
  <w:num w:numId="37">
    <w:abstractNumId w:val="23"/>
  </w:num>
  <w:num w:numId="38">
    <w:abstractNumId w:val="18"/>
  </w:num>
  <w:num w:numId="39">
    <w:abstractNumId w:val="45"/>
  </w:num>
  <w:num w:numId="40">
    <w:abstractNumId w:val="12"/>
  </w:num>
  <w:num w:numId="41">
    <w:abstractNumId w:val="36"/>
  </w:num>
  <w:num w:numId="42">
    <w:abstractNumId w:val="11"/>
  </w:num>
  <w:num w:numId="43">
    <w:abstractNumId w:val="8"/>
  </w:num>
  <w:num w:numId="44">
    <w:abstractNumId w:val="33"/>
  </w:num>
  <w:num w:numId="45">
    <w:abstractNumId w:val="20"/>
  </w:num>
  <w:num w:numId="46">
    <w:abstractNumId w:val="7"/>
  </w:num>
  <w:num w:numId="47">
    <w:abstractNumId w:val="21"/>
  </w:num>
  <w:num w:numId="48">
    <w:abstractNumId w:val="40"/>
  </w:num>
  <w:num w:numId="49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39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16767"/>
    <w:rsid w:val="00024286"/>
    <w:rsid w:val="000250C9"/>
    <w:rsid w:val="000436FC"/>
    <w:rsid w:val="00047FC8"/>
    <w:rsid w:val="00060108"/>
    <w:rsid w:val="000612ED"/>
    <w:rsid w:val="000632BD"/>
    <w:rsid w:val="00067764"/>
    <w:rsid w:val="000818ED"/>
    <w:rsid w:val="000835D3"/>
    <w:rsid w:val="000848D1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F0A0D"/>
    <w:rsid w:val="000F34CC"/>
    <w:rsid w:val="000F60B5"/>
    <w:rsid w:val="00111D54"/>
    <w:rsid w:val="001137ED"/>
    <w:rsid w:val="00113D24"/>
    <w:rsid w:val="0012012E"/>
    <w:rsid w:val="0012167F"/>
    <w:rsid w:val="00122F22"/>
    <w:rsid w:val="00126058"/>
    <w:rsid w:val="001278A8"/>
    <w:rsid w:val="00127A79"/>
    <w:rsid w:val="001312FF"/>
    <w:rsid w:val="00131F62"/>
    <w:rsid w:val="001347D3"/>
    <w:rsid w:val="00137CC8"/>
    <w:rsid w:val="001402CD"/>
    <w:rsid w:val="00143A58"/>
    <w:rsid w:val="00145133"/>
    <w:rsid w:val="00160013"/>
    <w:rsid w:val="001670DF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2822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5C"/>
    <w:rsid w:val="002D5686"/>
    <w:rsid w:val="002E5CD7"/>
    <w:rsid w:val="002F2ACB"/>
    <w:rsid w:val="002F4103"/>
    <w:rsid w:val="003005A6"/>
    <w:rsid w:val="003008C3"/>
    <w:rsid w:val="0031153C"/>
    <w:rsid w:val="00320772"/>
    <w:rsid w:val="00323EDD"/>
    <w:rsid w:val="00325381"/>
    <w:rsid w:val="00326D47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C28A6"/>
    <w:rsid w:val="003C4827"/>
    <w:rsid w:val="003D2375"/>
    <w:rsid w:val="003D3204"/>
    <w:rsid w:val="003D49C8"/>
    <w:rsid w:val="003E3759"/>
    <w:rsid w:val="003E687C"/>
    <w:rsid w:val="003E76B5"/>
    <w:rsid w:val="003F67B2"/>
    <w:rsid w:val="00403DEC"/>
    <w:rsid w:val="00407C7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57848"/>
    <w:rsid w:val="0046030C"/>
    <w:rsid w:val="00463470"/>
    <w:rsid w:val="00471F09"/>
    <w:rsid w:val="004744E9"/>
    <w:rsid w:val="004772AB"/>
    <w:rsid w:val="00485095"/>
    <w:rsid w:val="00487DEA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C5719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4C8"/>
    <w:rsid w:val="00584BC3"/>
    <w:rsid w:val="005A23AE"/>
    <w:rsid w:val="005A3A33"/>
    <w:rsid w:val="005A54F5"/>
    <w:rsid w:val="005A7553"/>
    <w:rsid w:val="005B6A7D"/>
    <w:rsid w:val="005C3FD7"/>
    <w:rsid w:val="005C40FE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192F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4D8E"/>
    <w:rsid w:val="006A515D"/>
    <w:rsid w:val="006B5781"/>
    <w:rsid w:val="006B61F9"/>
    <w:rsid w:val="006C2EB9"/>
    <w:rsid w:val="006C3B07"/>
    <w:rsid w:val="006D03F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95833"/>
    <w:rsid w:val="007A0A59"/>
    <w:rsid w:val="007A32D2"/>
    <w:rsid w:val="007A793F"/>
    <w:rsid w:val="007B09AD"/>
    <w:rsid w:val="007B14BF"/>
    <w:rsid w:val="007B61CD"/>
    <w:rsid w:val="007C1C6C"/>
    <w:rsid w:val="007C2294"/>
    <w:rsid w:val="007C57F6"/>
    <w:rsid w:val="007C677F"/>
    <w:rsid w:val="007D02CF"/>
    <w:rsid w:val="007D0A72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2A2C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8E5C64"/>
    <w:rsid w:val="00904533"/>
    <w:rsid w:val="00906C3B"/>
    <w:rsid w:val="00913D6A"/>
    <w:rsid w:val="00915EEA"/>
    <w:rsid w:val="009169C1"/>
    <w:rsid w:val="00916ECC"/>
    <w:rsid w:val="0092148E"/>
    <w:rsid w:val="00922FB1"/>
    <w:rsid w:val="00925B97"/>
    <w:rsid w:val="00942295"/>
    <w:rsid w:val="00943196"/>
    <w:rsid w:val="00946D63"/>
    <w:rsid w:val="00950C4D"/>
    <w:rsid w:val="00950ED9"/>
    <w:rsid w:val="00951A23"/>
    <w:rsid w:val="00961685"/>
    <w:rsid w:val="00961BD2"/>
    <w:rsid w:val="00961DDD"/>
    <w:rsid w:val="00964F1B"/>
    <w:rsid w:val="00973805"/>
    <w:rsid w:val="009743C9"/>
    <w:rsid w:val="00975317"/>
    <w:rsid w:val="00975C6A"/>
    <w:rsid w:val="00977338"/>
    <w:rsid w:val="00982332"/>
    <w:rsid w:val="00982D0A"/>
    <w:rsid w:val="009835B2"/>
    <w:rsid w:val="0098427F"/>
    <w:rsid w:val="00984477"/>
    <w:rsid w:val="009857B1"/>
    <w:rsid w:val="00991863"/>
    <w:rsid w:val="009A4488"/>
    <w:rsid w:val="009A54D3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4C9F"/>
    <w:rsid w:val="009E5F30"/>
    <w:rsid w:val="009F001F"/>
    <w:rsid w:val="009F00D1"/>
    <w:rsid w:val="009F3232"/>
    <w:rsid w:val="009F4109"/>
    <w:rsid w:val="009F62EB"/>
    <w:rsid w:val="00A039B0"/>
    <w:rsid w:val="00A05D53"/>
    <w:rsid w:val="00A127AA"/>
    <w:rsid w:val="00A140F6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238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11367"/>
    <w:rsid w:val="00B21813"/>
    <w:rsid w:val="00B21AEA"/>
    <w:rsid w:val="00B266D0"/>
    <w:rsid w:val="00B338CF"/>
    <w:rsid w:val="00B349A8"/>
    <w:rsid w:val="00B35D67"/>
    <w:rsid w:val="00B40580"/>
    <w:rsid w:val="00B467A0"/>
    <w:rsid w:val="00B468C8"/>
    <w:rsid w:val="00B46D03"/>
    <w:rsid w:val="00B554E6"/>
    <w:rsid w:val="00B57571"/>
    <w:rsid w:val="00B57733"/>
    <w:rsid w:val="00B604BD"/>
    <w:rsid w:val="00B6664E"/>
    <w:rsid w:val="00B719C3"/>
    <w:rsid w:val="00B720CD"/>
    <w:rsid w:val="00B83656"/>
    <w:rsid w:val="00B86D70"/>
    <w:rsid w:val="00B92475"/>
    <w:rsid w:val="00B92C7B"/>
    <w:rsid w:val="00BA19C8"/>
    <w:rsid w:val="00BA3B01"/>
    <w:rsid w:val="00BA51A9"/>
    <w:rsid w:val="00BA639B"/>
    <w:rsid w:val="00BA6CEA"/>
    <w:rsid w:val="00BA77E9"/>
    <w:rsid w:val="00BB4355"/>
    <w:rsid w:val="00BC1B01"/>
    <w:rsid w:val="00BC60B4"/>
    <w:rsid w:val="00BE0CD5"/>
    <w:rsid w:val="00BE1B92"/>
    <w:rsid w:val="00BE6715"/>
    <w:rsid w:val="00BE7A19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6F13"/>
    <w:rsid w:val="00C77126"/>
    <w:rsid w:val="00C802A5"/>
    <w:rsid w:val="00C8125D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D17CE"/>
    <w:rsid w:val="00CE1FB3"/>
    <w:rsid w:val="00CF472F"/>
    <w:rsid w:val="00D0156A"/>
    <w:rsid w:val="00D070C7"/>
    <w:rsid w:val="00D0764B"/>
    <w:rsid w:val="00D131E1"/>
    <w:rsid w:val="00D13408"/>
    <w:rsid w:val="00D17734"/>
    <w:rsid w:val="00D22981"/>
    <w:rsid w:val="00D25F6F"/>
    <w:rsid w:val="00D32154"/>
    <w:rsid w:val="00D41F77"/>
    <w:rsid w:val="00D43F7E"/>
    <w:rsid w:val="00D51800"/>
    <w:rsid w:val="00D74CCE"/>
    <w:rsid w:val="00D75EAB"/>
    <w:rsid w:val="00D7682B"/>
    <w:rsid w:val="00D82568"/>
    <w:rsid w:val="00D8389F"/>
    <w:rsid w:val="00D83DF2"/>
    <w:rsid w:val="00D86424"/>
    <w:rsid w:val="00D87780"/>
    <w:rsid w:val="00DA0A5F"/>
    <w:rsid w:val="00DA685F"/>
    <w:rsid w:val="00DB0B26"/>
    <w:rsid w:val="00DB156C"/>
    <w:rsid w:val="00DB49E4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C149A"/>
    <w:rsid w:val="00EC703C"/>
    <w:rsid w:val="00EC7B91"/>
    <w:rsid w:val="00EE0AE8"/>
    <w:rsid w:val="00EE1689"/>
    <w:rsid w:val="00EE1B0F"/>
    <w:rsid w:val="00EE7703"/>
    <w:rsid w:val="00EF21F8"/>
    <w:rsid w:val="00EF3BF5"/>
    <w:rsid w:val="00EF3CBA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423CC"/>
    <w:rsid w:val="00F562E3"/>
    <w:rsid w:val="00F56B6C"/>
    <w:rsid w:val="00F64AD6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B7929"/>
    <w:rsid w:val="00FC71DA"/>
    <w:rsid w:val="00FD13A1"/>
    <w:rsid w:val="00FD3A54"/>
    <w:rsid w:val="00FD4516"/>
    <w:rsid w:val="00FD4BD0"/>
    <w:rsid w:val="00FD7CDF"/>
    <w:rsid w:val="00FE2FDB"/>
    <w:rsid w:val="00FE4C16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3969"/>
    <o:shapelayout v:ext="edit">
      <o:idmap v:ext="edit" data="1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table" w:customStyle="1" w:styleId="Grigliatabella1">
    <w:name w:val="Griglia tabella1"/>
    <w:basedOn w:val="Tabellanormale"/>
    <w:next w:val="Grigliatabella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onricerca.gov.it/pon-ricerca/programm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963D72-854E-4413-9558-73DC91311065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sharepoint/v3"/>
    <ds:schemaRef ds:uri="http://purl.org/dc/dcmitype/"/>
    <ds:schemaRef ds:uri="3d4ffb0d-68bf-4b68-99f7-1eb25ffe2d97"/>
    <ds:schemaRef ds:uri="53A74DB2-3EB1-4FF8-9424-E72CDCA9D245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335</TotalTime>
  <Pages>4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4982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Durì Olga</cp:lastModifiedBy>
  <cp:revision>106</cp:revision>
  <cp:lastPrinted>2018-05-08T13:06:00Z</cp:lastPrinted>
  <dcterms:created xsi:type="dcterms:W3CDTF">2018-01-24T12:27:00Z</dcterms:created>
  <dcterms:modified xsi:type="dcterms:W3CDTF">2021-04-26T08:13:00Z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