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E6823" w14:textId="5ADC98FF" w:rsidR="00150BC0" w:rsidRPr="002F61C4" w:rsidRDefault="007C677F" w:rsidP="00150BC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theme="minorHAnsi"/>
          <w:bCs/>
          <w:i/>
          <w:u w:val="single"/>
        </w:rPr>
      </w:pPr>
      <w:r w:rsidRPr="00150BC0">
        <w:rPr>
          <w:rFonts w:asciiTheme="minorHAnsi" w:hAnsiTheme="minorHAnsi"/>
          <w:b/>
          <w:i/>
        </w:rPr>
        <w:t xml:space="preserve">ALLEGATO </w:t>
      </w:r>
      <w:r w:rsidR="00581F14" w:rsidRPr="00150BC0">
        <w:rPr>
          <w:rFonts w:asciiTheme="minorHAnsi" w:hAnsiTheme="minorHAnsi"/>
          <w:b/>
          <w:i/>
        </w:rPr>
        <w:t>N</w:t>
      </w:r>
      <w:r w:rsidRPr="00150BC0">
        <w:rPr>
          <w:rFonts w:asciiTheme="minorHAnsi" w:hAnsiTheme="minorHAnsi"/>
          <w:b/>
          <w:i/>
        </w:rPr>
        <w:t xml:space="preserve">. </w:t>
      </w:r>
      <w:r w:rsidR="00150BC0" w:rsidRPr="00150BC0">
        <w:rPr>
          <w:rFonts w:asciiTheme="minorHAnsi" w:hAnsiTheme="minorHAnsi"/>
          <w:b/>
          <w:i/>
        </w:rPr>
        <w:t>4</w:t>
      </w:r>
      <w:r w:rsidR="00BA3910" w:rsidRPr="00150BC0">
        <w:rPr>
          <w:rFonts w:asciiTheme="minorHAnsi" w:hAnsiTheme="minorHAnsi"/>
          <w:b/>
          <w:i/>
        </w:rPr>
        <w:t xml:space="preserve"> </w:t>
      </w:r>
      <w:r w:rsidRPr="00150BC0">
        <w:rPr>
          <w:rFonts w:asciiTheme="minorHAnsi" w:hAnsiTheme="minorHAnsi"/>
          <w:b/>
          <w:i/>
        </w:rPr>
        <w:t xml:space="preserve">- </w:t>
      </w:r>
      <w:r w:rsidRPr="002F61C4">
        <w:rPr>
          <w:rFonts w:asciiTheme="minorHAnsi" w:hAnsiTheme="minorHAnsi"/>
          <w:bCs/>
          <w:i/>
        </w:rPr>
        <w:t>Facsimile di</w:t>
      </w:r>
      <w:r w:rsidR="00095F3A" w:rsidRPr="002F61C4">
        <w:rPr>
          <w:rFonts w:asciiTheme="minorHAnsi" w:hAnsiTheme="minorHAnsi"/>
          <w:bCs/>
          <w:i/>
        </w:rPr>
        <w:t xml:space="preserve"> </w:t>
      </w:r>
      <w:r w:rsidR="00150BC0" w:rsidRPr="002F61C4">
        <w:rPr>
          <w:rFonts w:asciiTheme="minorHAnsi" w:hAnsiTheme="minorHAnsi" w:cstheme="minorHAnsi"/>
          <w:bCs/>
          <w:i/>
        </w:rPr>
        <w:t xml:space="preserve">relazione sull’esperienza maturata in relazione alle attività di cui all’Articolo 1 del Bando AT </w:t>
      </w:r>
      <w:r w:rsidR="00C4503C" w:rsidRPr="002F61C4">
        <w:rPr>
          <w:rFonts w:asciiTheme="minorHAnsi" w:hAnsiTheme="minorHAnsi" w:cstheme="minorHAnsi"/>
          <w:bCs/>
          <w:i/>
        </w:rPr>
        <w:t>1</w:t>
      </w:r>
      <w:r w:rsidR="00150BC0" w:rsidRPr="002F61C4">
        <w:rPr>
          <w:rFonts w:asciiTheme="minorHAnsi" w:hAnsiTheme="minorHAnsi" w:cstheme="minorHAnsi"/>
          <w:bCs/>
          <w:i/>
        </w:rPr>
        <w:t>/2020</w:t>
      </w:r>
    </w:p>
    <w:p w14:paraId="41CC4E72" w14:textId="56EDE2CD" w:rsidR="007C677F" w:rsidRPr="00A94086" w:rsidRDefault="007C677F" w:rsidP="00150BC0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b/>
        </w:rPr>
      </w:pPr>
    </w:p>
    <w:p w14:paraId="567A0118" w14:textId="78CF1159" w:rsidR="00150BC0" w:rsidRPr="00B966AD" w:rsidRDefault="00150BC0" w:rsidP="00150BC0">
      <w:pPr>
        <w:spacing w:before="120" w:after="0" w:line="240" w:lineRule="auto"/>
        <w:jc w:val="center"/>
        <w:rPr>
          <w:b/>
          <w:bCs/>
        </w:rPr>
      </w:pPr>
      <w:r w:rsidRPr="00B966AD">
        <w:rPr>
          <w:b/>
          <w:bCs/>
        </w:rPr>
        <w:t>Relazione sull’esperienza maturata</w:t>
      </w:r>
      <w:r>
        <w:rPr>
          <w:b/>
          <w:bCs/>
        </w:rPr>
        <w:t xml:space="preserve"> </w:t>
      </w:r>
      <w:r w:rsidRPr="00150BC0">
        <w:rPr>
          <w:rFonts w:asciiTheme="minorHAnsi" w:hAnsiTheme="minorHAnsi" w:cstheme="minorHAnsi"/>
          <w:b/>
          <w:iCs/>
        </w:rPr>
        <w:t xml:space="preserve">in relazione alle attività di cui all’Articolo </w:t>
      </w:r>
      <w:r>
        <w:rPr>
          <w:rFonts w:asciiTheme="minorHAnsi" w:hAnsiTheme="minorHAnsi" w:cstheme="minorHAnsi"/>
          <w:b/>
          <w:iCs/>
        </w:rPr>
        <w:t xml:space="preserve">1 </w:t>
      </w:r>
      <w:r w:rsidRPr="00150BC0">
        <w:rPr>
          <w:b/>
          <w:bCs/>
          <w:iCs/>
        </w:rPr>
        <w:t xml:space="preserve">del Bando </w:t>
      </w:r>
      <w:r w:rsidRPr="00C4503C">
        <w:rPr>
          <w:rFonts w:asciiTheme="minorHAnsi" w:hAnsiTheme="minorHAnsi" w:cstheme="minorHAnsi"/>
          <w:b/>
          <w:iCs/>
        </w:rPr>
        <w:t xml:space="preserve">AT </w:t>
      </w:r>
      <w:r w:rsidR="00C4503C" w:rsidRPr="00C4503C">
        <w:rPr>
          <w:rFonts w:asciiTheme="minorHAnsi" w:hAnsiTheme="minorHAnsi" w:cstheme="minorHAnsi"/>
          <w:b/>
          <w:iCs/>
        </w:rPr>
        <w:t>1</w:t>
      </w:r>
      <w:r w:rsidRPr="00C4503C">
        <w:rPr>
          <w:rFonts w:asciiTheme="minorHAnsi" w:hAnsiTheme="minorHAnsi" w:cstheme="minorHAnsi"/>
          <w:b/>
          <w:iCs/>
        </w:rPr>
        <w:t>/2020</w:t>
      </w:r>
    </w:p>
    <w:p w14:paraId="69F5526F" w14:textId="395629C9" w:rsidR="00150BC0" w:rsidRDefault="00150BC0" w:rsidP="00150BC0">
      <w:pPr>
        <w:spacing w:before="240" w:after="0" w:line="240" w:lineRule="auto"/>
        <w:jc w:val="both"/>
        <w:rPr>
          <w:rFonts w:cs="Arial"/>
        </w:rPr>
      </w:pPr>
      <w:r w:rsidRPr="002A10D8">
        <w:rPr>
          <w:rFonts w:cs="Arial"/>
        </w:rPr>
        <w:t xml:space="preserve">Con riferimento attività da svolgere ai sensi dell’art. 1 del bando </w:t>
      </w:r>
      <w:r w:rsidRPr="00C4503C">
        <w:rPr>
          <w:rFonts w:cs="Arial"/>
        </w:rPr>
        <w:t>AT</w:t>
      </w:r>
      <w:r w:rsidR="00C4503C">
        <w:rPr>
          <w:rFonts w:cs="Arial"/>
        </w:rPr>
        <w:t>1</w:t>
      </w:r>
      <w:r w:rsidRPr="00C4503C">
        <w:rPr>
          <w:rFonts w:cs="Arial"/>
        </w:rPr>
        <w:t>/2020, si</w:t>
      </w:r>
      <w:r w:rsidRPr="002A10D8">
        <w:rPr>
          <w:rFonts w:cs="Arial"/>
        </w:rPr>
        <w:t xml:space="preserve"> elencano di seguito le esperienze lavorative </w:t>
      </w:r>
      <w:r w:rsidR="00601344">
        <w:rPr>
          <w:rFonts w:cs="Arial"/>
        </w:rPr>
        <w:t>pertinenti</w:t>
      </w:r>
      <w:r w:rsidRPr="002A10D8">
        <w:rPr>
          <w:rFonts w:cs="Arial"/>
        </w:rPr>
        <w:t xml:space="preserve"> maturate presso l’Ente dalla sottoscritta</w:t>
      </w:r>
      <w:r>
        <w:rPr>
          <w:rFonts w:cs="Arial"/>
        </w:rPr>
        <w:t>/o</w:t>
      </w:r>
    </w:p>
    <w:p w14:paraId="738A2854" w14:textId="2801D92D" w:rsidR="00150BC0" w:rsidRPr="00150BC0" w:rsidRDefault="00150BC0" w:rsidP="00096E6B">
      <w:pPr>
        <w:pStyle w:val="Rientrocorpodeltesto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50BC0">
        <w:rPr>
          <w:rFonts w:asciiTheme="minorHAnsi" w:hAnsiTheme="minorHAnsi" w:cstheme="minorHAnsi"/>
          <w:i/>
          <w:iCs/>
          <w:sz w:val="22"/>
          <w:szCs w:val="22"/>
        </w:rPr>
        <w:t>Realizzazione di studi di scenario tecnologico e di mercato in favore di istituzioni di ricerca e imprese, partner o destinatari degli asset del Sistema ARGO e, più in generale, delle iniziative a supporto all’innovazione di Area Science Park</w:t>
      </w:r>
    </w:p>
    <w:p w14:paraId="4C29E814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D4690DB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459A5EB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49A8864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FA5A0D4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D1B0589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48685D8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E4ADCDE" w14:textId="77777777" w:rsidR="00150BC0" w:rsidRDefault="00150BC0" w:rsidP="00AD00D0">
      <w:pPr>
        <w:pStyle w:val="Rientrocorpodeltesto3"/>
        <w:spacing w:before="120" w:after="0" w:line="240" w:lineRule="auto"/>
        <w:ind w:left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4EEAA6E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F734754" w14:textId="59080D2F" w:rsidR="00150BC0" w:rsidRP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50BC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74842818" w14:textId="659A9BED" w:rsidR="00150BC0" w:rsidRDefault="00150BC0" w:rsidP="00096E6B">
      <w:pPr>
        <w:pStyle w:val="Rientrocorpodeltesto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50BC0">
        <w:rPr>
          <w:rFonts w:asciiTheme="minorHAnsi" w:hAnsiTheme="minorHAnsi" w:cstheme="minorHAnsi"/>
          <w:i/>
          <w:iCs/>
          <w:sz w:val="22"/>
          <w:szCs w:val="22"/>
        </w:rPr>
        <w:t>Attività di valorizzazione della ricerca, con particolare riferimento al supporto alle attività di Liaison Office in collaborazione con i Partner Scientifici dell’asset Piattaforme Tecnologiche del Sistema ARGO e alla progettazione e gestione di progetti di trasferimento tecnologico</w:t>
      </w:r>
    </w:p>
    <w:p w14:paraId="775CC642" w14:textId="3D2ED926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94D545B" w14:textId="36AA00D3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2EE695B" w14:textId="7F4CA591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A789FE4" w14:textId="409ABD2D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B584EE7" w14:textId="55D7A871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D65DD8D" w14:textId="57F156A5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095CB69" w14:textId="6DA96251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62DC234" w14:textId="747FF345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BA4889D" w14:textId="2219D444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3F0F777" w14:textId="5E526400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9D330B0" w14:textId="55FF9DDD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A57FD87" w14:textId="2CA60082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76E343E" w14:textId="59D7377E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078B81D" w14:textId="223BF41F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1111CF4" w14:textId="3890B8B9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30B6341" w14:textId="06EB8A7C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52C70AB" w14:textId="64EB1DBF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AE1091F" w14:textId="1627B0D9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D0324F8" w14:textId="1D074E5B" w:rsidR="00150BC0" w:rsidRDefault="00150BC0" w:rsidP="00096E6B">
      <w:pPr>
        <w:pStyle w:val="Rientrocorpodeltesto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50BC0">
        <w:rPr>
          <w:rFonts w:asciiTheme="minorHAnsi" w:hAnsiTheme="minorHAnsi" w:cstheme="minorHAnsi"/>
          <w:i/>
          <w:iCs/>
          <w:sz w:val="22"/>
          <w:szCs w:val="22"/>
        </w:rPr>
        <w:t>Sviluppo, promozione e gestione dei contatti con utenti terzi, pubblici e privati, delle Piattaforme Tecnologiche del Sistema ARGO</w:t>
      </w:r>
    </w:p>
    <w:p w14:paraId="3C55B274" w14:textId="3EABEB3A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46BD6CD" w14:textId="181C624C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3F3BFB3" w14:textId="090DF173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6F47DD3" w14:textId="238BA709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F93B69F" w14:textId="20D1CE00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BD8A07B" w14:textId="3091574A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2CE8C18" w14:textId="58E1693B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A8EE794" w14:textId="37570F3A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1F00495" w14:textId="0FEC79CF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E09BE15" w14:textId="77777777" w:rsid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0CBC8B0" w14:textId="77777777" w:rsidR="00150BC0" w:rsidRPr="00150BC0" w:rsidRDefault="00150BC0" w:rsidP="00150BC0">
      <w:pPr>
        <w:pStyle w:val="Rientrocorpodeltesto3"/>
        <w:spacing w:before="120"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CAE087F" w14:textId="77777777" w:rsidR="00150BC0" w:rsidRPr="00150BC0" w:rsidRDefault="00150BC0" w:rsidP="00096E6B">
      <w:pPr>
        <w:pStyle w:val="Rientrocorpodeltesto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50BC0">
        <w:rPr>
          <w:rFonts w:asciiTheme="minorHAnsi" w:hAnsiTheme="minorHAnsi" w:cstheme="minorHAnsi"/>
          <w:i/>
          <w:iCs/>
          <w:sz w:val="22"/>
          <w:szCs w:val="22"/>
        </w:rPr>
        <w:t>Supporto alla definizione e sperimentazione di strategie, progettualità ed azioni finalizzate a promuovere lo sviluppo di progetti di ricerca applicata e industriale presso le Piattaforme Tecnologiche del Sistema ARGO e le infrastrutture di ricerca dei Partner Scientifici dell’Ente.</w:t>
      </w:r>
    </w:p>
    <w:p w14:paraId="527458FF" w14:textId="730CF614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53495F57" w14:textId="40DB7308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3DD8DF5C" w14:textId="43FDA403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7489EDE3" w14:textId="6A7825C2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1E4D6CE7" w14:textId="1B57A333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0C1CA7BC" w14:textId="425B805C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4B581194" w14:textId="0CA73189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05241549" w14:textId="5451540E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4F128250" w14:textId="141E201D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62C2C556" w14:textId="6519550C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17E0A147" w14:textId="1F97D432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1EB44CDF" w14:textId="05F5BE2A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p w14:paraId="312C0770" w14:textId="77777777" w:rsidR="00150BC0" w:rsidRDefault="00150BC0" w:rsidP="00150BC0">
      <w:pPr>
        <w:autoSpaceDE w:val="0"/>
        <w:autoSpaceDN w:val="0"/>
        <w:spacing w:before="60" w:after="0" w:line="240" w:lineRule="auto"/>
        <w:jc w:val="both"/>
        <w:rPr>
          <w:rFonts w:cs="Calibr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5172"/>
      </w:tblGrid>
      <w:tr w:rsidR="00150BC0" w14:paraId="0B231E63" w14:textId="77777777" w:rsidTr="00150BC0">
        <w:tc>
          <w:tcPr>
            <w:tcW w:w="5172" w:type="dxa"/>
          </w:tcPr>
          <w:p w14:paraId="7EB2566A" w14:textId="2B5F76D2" w:rsidR="00150BC0" w:rsidRDefault="00150BC0" w:rsidP="00150BC0">
            <w:pPr>
              <w:autoSpaceDE w:val="0"/>
              <w:autoSpaceDN w:val="0"/>
              <w:spacing w:before="60"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Trieste, gg/mm/</w:t>
            </w:r>
            <w:proofErr w:type="spellStart"/>
            <w:r>
              <w:rPr>
                <w:rFonts w:cs="Calibri"/>
              </w:rPr>
              <w:t>aaa</w:t>
            </w:r>
            <w:proofErr w:type="spellEnd"/>
          </w:p>
        </w:tc>
        <w:tc>
          <w:tcPr>
            <w:tcW w:w="5172" w:type="dxa"/>
          </w:tcPr>
          <w:p w14:paraId="489DB387" w14:textId="77777777" w:rsidR="00150BC0" w:rsidRDefault="00150BC0" w:rsidP="00150BC0">
            <w:pPr>
              <w:autoSpaceDE w:val="0"/>
              <w:autoSpaceDN w:val="0"/>
              <w:spacing w:before="60"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In fede, </w:t>
            </w:r>
          </w:p>
          <w:p w14:paraId="4DCD1F27" w14:textId="5EB8CC25" w:rsidR="00150BC0" w:rsidRDefault="00150BC0" w:rsidP="00150BC0">
            <w:pPr>
              <w:autoSpaceDE w:val="0"/>
              <w:autoSpaceDN w:val="0"/>
              <w:spacing w:before="60"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Nome Cognome</w:t>
            </w:r>
          </w:p>
          <w:p w14:paraId="20F128D9" w14:textId="727C93EF" w:rsidR="00150BC0" w:rsidRDefault="00150BC0" w:rsidP="00150BC0">
            <w:pPr>
              <w:autoSpaceDE w:val="0"/>
              <w:autoSpaceDN w:val="0"/>
              <w:spacing w:before="60"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Firma</w:t>
            </w:r>
          </w:p>
          <w:p w14:paraId="1AAA1CE4" w14:textId="304438A1" w:rsidR="00150BC0" w:rsidRDefault="00150BC0" w:rsidP="00150BC0">
            <w:pPr>
              <w:autoSpaceDE w:val="0"/>
              <w:autoSpaceDN w:val="0"/>
              <w:spacing w:before="60"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__________________</w:t>
            </w:r>
          </w:p>
        </w:tc>
      </w:tr>
    </w:tbl>
    <w:p w14:paraId="5C9F4570" w14:textId="0C4D4283" w:rsidR="00150BC0" w:rsidRDefault="00150BC0" w:rsidP="00150BC0">
      <w:pPr>
        <w:rPr>
          <w:rFonts w:cs="Calibri"/>
        </w:rPr>
      </w:pPr>
    </w:p>
    <w:p w14:paraId="0AFD5942" w14:textId="3455FF43" w:rsidR="00150BC0" w:rsidRDefault="00150BC0" w:rsidP="00150BC0">
      <w:pPr>
        <w:rPr>
          <w:rFonts w:cs="Calibri"/>
        </w:rPr>
      </w:pPr>
    </w:p>
    <w:p w14:paraId="622E6F5A" w14:textId="2A72AA83" w:rsidR="00150BC0" w:rsidRDefault="00150BC0" w:rsidP="00150BC0">
      <w:pPr>
        <w:rPr>
          <w:rFonts w:cs="Calibri"/>
        </w:rPr>
      </w:pPr>
    </w:p>
    <w:p w14:paraId="0F52EAA0" w14:textId="7AFFA8A1" w:rsidR="00150BC0" w:rsidRDefault="00150BC0" w:rsidP="00150BC0">
      <w:pPr>
        <w:rPr>
          <w:rFonts w:cs="Calibri"/>
        </w:rPr>
      </w:pPr>
    </w:p>
    <w:p w14:paraId="6ED13D0C" w14:textId="70446E6D" w:rsidR="00150BC0" w:rsidRPr="00150BC0" w:rsidRDefault="00150BC0" w:rsidP="00150BC0">
      <w:pPr>
        <w:pStyle w:val="Pidipa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4D3F0D">
        <w:rPr>
          <w:i/>
          <w:iCs/>
          <w:sz w:val="18"/>
          <w:szCs w:val="18"/>
        </w:rPr>
        <w:t>Le informazioni contenute nella presente relazione sono rese sotto la personale responsabilità del sottoscritto ai sensi degli artt. 46 e 47 del D.P.R. 28 dicembre 2000 n. 445, consapevole della responsabilità penale prevista dall'art. 76 del medesimo D.P.R., per le ipotesi di falsità in atti e dichiarazioni mendaci</w:t>
      </w:r>
    </w:p>
    <w:sectPr w:rsidR="00150BC0" w:rsidRPr="00150BC0" w:rsidSect="00150BC0">
      <w:headerReference w:type="even" r:id="rId12"/>
      <w:headerReference w:type="default" r:id="rId13"/>
      <w:footerReference w:type="default" r:id="rId14"/>
      <w:footerReference w:type="first" r:id="rId15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2D2D0" w14:textId="77777777" w:rsidR="00096E6B" w:rsidRDefault="00096E6B" w:rsidP="00EA00D8">
      <w:pPr>
        <w:spacing w:after="0" w:line="240" w:lineRule="auto"/>
      </w:pPr>
      <w:r>
        <w:separator/>
      </w:r>
    </w:p>
  </w:endnote>
  <w:endnote w:type="continuationSeparator" w:id="0">
    <w:p w14:paraId="057178C0" w14:textId="77777777" w:rsidR="00096E6B" w:rsidRDefault="00096E6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6EDAE" w14:textId="77777777" w:rsidR="00096E6B" w:rsidRDefault="00096E6B" w:rsidP="00EA00D8">
      <w:pPr>
        <w:spacing w:after="0" w:line="240" w:lineRule="auto"/>
      </w:pPr>
      <w:r>
        <w:separator/>
      </w:r>
    </w:p>
  </w:footnote>
  <w:footnote w:type="continuationSeparator" w:id="0">
    <w:p w14:paraId="2ABF1066" w14:textId="77777777" w:rsidR="00096E6B" w:rsidRDefault="00096E6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6F6D6F"/>
    <w:multiLevelType w:val="hybridMultilevel"/>
    <w:tmpl w:val="34D2B6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24286"/>
    <w:rsid w:val="000250C9"/>
    <w:rsid w:val="000436FC"/>
    <w:rsid w:val="00047FC8"/>
    <w:rsid w:val="000612ED"/>
    <w:rsid w:val="000632BD"/>
    <w:rsid w:val="00067764"/>
    <w:rsid w:val="000818ED"/>
    <w:rsid w:val="000835D3"/>
    <w:rsid w:val="0008630A"/>
    <w:rsid w:val="00087ACD"/>
    <w:rsid w:val="00087EA5"/>
    <w:rsid w:val="00093921"/>
    <w:rsid w:val="000948F0"/>
    <w:rsid w:val="00094CD9"/>
    <w:rsid w:val="00095F3A"/>
    <w:rsid w:val="00096E6B"/>
    <w:rsid w:val="0009737A"/>
    <w:rsid w:val="000A1B77"/>
    <w:rsid w:val="000A2D05"/>
    <w:rsid w:val="000B512D"/>
    <w:rsid w:val="000C5515"/>
    <w:rsid w:val="000C55D3"/>
    <w:rsid w:val="000C5C6E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167F"/>
    <w:rsid w:val="00122F22"/>
    <w:rsid w:val="00126058"/>
    <w:rsid w:val="001278A8"/>
    <w:rsid w:val="001312FF"/>
    <w:rsid w:val="00131F62"/>
    <w:rsid w:val="001347D3"/>
    <w:rsid w:val="00137CC8"/>
    <w:rsid w:val="001402CD"/>
    <w:rsid w:val="00143A58"/>
    <w:rsid w:val="00150BC0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2F61C4"/>
    <w:rsid w:val="003005A6"/>
    <w:rsid w:val="003008C3"/>
    <w:rsid w:val="0031153C"/>
    <w:rsid w:val="00320772"/>
    <w:rsid w:val="00323EDD"/>
    <w:rsid w:val="00325381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BC3"/>
    <w:rsid w:val="005A23AE"/>
    <w:rsid w:val="005A3A33"/>
    <w:rsid w:val="005A54F5"/>
    <w:rsid w:val="005B6A7D"/>
    <w:rsid w:val="005C3FD7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1344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904533"/>
    <w:rsid w:val="00906C3B"/>
    <w:rsid w:val="00913D6A"/>
    <w:rsid w:val="00915EEA"/>
    <w:rsid w:val="00916ECC"/>
    <w:rsid w:val="0092148E"/>
    <w:rsid w:val="00922FB1"/>
    <w:rsid w:val="00925B97"/>
    <w:rsid w:val="00942295"/>
    <w:rsid w:val="00943196"/>
    <w:rsid w:val="00950C4D"/>
    <w:rsid w:val="00950ED9"/>
    <w:rsid w:val="00951A23"/>
    <w:rsid w:val="00961685"/>
    <w:rsid w:val="00961DDD"/>
    <w:rsid w:val="00973805"/>
    <w:rsid w:val="009743C9"/>
    <w:rsid w:val="00975317"/>
    <w:rsid w:val="00975C6A"/>
    <w:rsid w:val="00977338"/>
    <w:rsid w:val="00982332"/>
    <w:rsid w:val="00982D0A"/>
    <w:rsid w:val="009835B2"/>
    <w:rsid w:val="00984477"/>
    <w:rsid w:val="009857B1"/>
    <w:rsid w:val="00991863"/>
    <w:rsid w:val="009A4488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5F30"/>
    <w:rsid w:val="009F00D1"/>
    <w:rsid w:val="009F3232"/>
    <w:rsid w:val="009F4109"/>
    <w:rsid w:val="00A039B0"/>
    <w:rsid w:val="00A05D53"/>
    <w:rsid w:val="00A127AA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79B"/>
    <w:rsid w:val="00AC50C9"/>
    <w:rsid w:val="00AC7F04"/>
    <w:rsid w:val="00AD00D0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57571"/>
    <w:rsid w:val="00B57733"/>
    <w:rsid w:val="00B604BD"/>
    <w:rsid w:val="00B6664E"/>
    <w:rsid w:val="00B719C3"/>
    <w:rsid w:val="00B720CD"/>
    <w:rsid w:val="00B86D70"/>
    <w:rsid w:val="00B92475"/>
    <w:rsid w:val="00BA19C8"/>
    <w:rsid w:val="00BA3910"/>
    <w:rsid w:val="00BA3B01"/>
    <w:rsid w:val="00BA51A9"/>
    <w:rsid w:val="00BA639B"/>
    <w:rsid w:val="00BA6CEA"/>
    <w:rsid w:val="00BB4355"/>
    <w:rsid w:val="00BC1B01"/>
    <w:rsid w:val="00BC60B4"/>
    <w:rsid w:val="00BE0CD5"/>
    <w:rsid w:val="00BE1B92"/>
    <w:rsid w:val="00BE7A19"/>
    <w:rsid w:val="00BF03BF"/>
    <w:rsid w:val="00BF4027"/>
    <w:rsid w:val="00BF4EEC"/>
    <w:rsid w:val="00C02EB7"/>
    <w:rsid w:val="00C16656"/>
    <w:rsid w:val="00C170CE"/>
    <w:rsid w:val="00C24251"/>
    <w:rsid w:val="00C257B6"/>
    <w:rsid w:val="00C31FD9"/>
    <w:rsid w:val="00C32DD8"/>
    <w:rsid w:val="00C37258"/>
    <w:rsid w:val="00C4503C"/>
    <w:rsid w:val="00C53104"/>
    <w:rsid w:val="00C568C5"/>
    <w:rsid w:val="00C6707D"/>
    <w:rsid w:val="00C76F13"/>
    <w:rsid w:val="00C77126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685F"/>
    <w:rsid w:val="00DB0B26"/>
    <w:rsid w:val="00DB156C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C71DA"/>
    <w:rsid w:val="00FD13A1"/>
    <w:rsid w:val="00FD3A54"/>
    <w:rsid w:val="00FD4516"/>
    <w:rsid w:val="00FD4BD0"/>
    <w:rsid w:val="00FE2FDB"/>
    <w:rsid w:val="00FF3C1D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150BC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150BC0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11CEB0D-2F95-427D-B8D1-8C6EEE9EF1B7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328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1801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53</cp:revision>
  <cp:lastPrinted>2018-05-08T13:06:00Z</cp:lastPrinted>
  <dcterms:created xsi:type="dcterms:W3CDTF">2018-01-24T12:27:00Z</dcterms:created>
  <dcterms:modified xsi:type="dcterms:W3CDTF">2020-08-11T13:41:00Z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