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2AAC9" w14:textId="68D26526" w:rsidR="00BF29E8" w:rsidRPr="00187E87" w:rsidRDefault="00BF29E8" w:rsidP="00BF29E8">
      <w:pPr>
        <w:spacing w:after="240"/>
        <w:jc w:val="both"/>
        <w:rPr>
          <w:rFonts w:cs="Arial"/>
          <w:i/>
        </w:rPr>
      </w:pPr>
      <w:bookmarkStart w:id="0" w:name="_GoBack"/>
      <w:bookmarkEnd w:id="0"/>
      <w:r w:rsidRPr="00187E87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187E87">
        <w:rPr>
          <w:rFonts w:cs="Arial"/>
          <w:i/>
        </w:rPr>
        <w:t xml:space="preserve">effettivo o supplente </w:t>
      </w:r>
      <w:r w:rsidRPr="00187E87">
        <w:rPr>
          <w:rFonts w:cs="Arial"/>
          <w:i/>
        </w:rPr>
        <w:t>di commissione esaminatrice di procedura selettiva.</w:t>
      </w:r>
    </w:p>
    <w:p w14:paraId="0B5E994B" w14:textId="77777777" w:rsidR="00BF29E8" w:rsidRPr="00187E87" w:rsidRDefault="00BF29E8" w:rsidP="00BF29E8">
      <w:pPr>
        <w:spacing w:after="240"/>
        <w:jc w:val="center"/>
        <w:rPr>
          <w:rFonts w:cs="Arial"/>
          <w:i/>
        </w:rPr>
      </w:pPr>
      <w:r w:rsidRPr="00187E87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472B9588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All’Area di Ricerca Scientifica e Tecnologica di Trieste -</w:t>
      </w:r>
    </w:p>
    <w:p w14:paraId="6E146097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Area Science Park</w:t>
      </w:r>
    </w:p>
    <w:p w14:paraId="1ECA670F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Ufficio Organizzazione e Risorse Umane</w:t>
      </w:r>
    </w:p>
    <w:p w14:paraId="55E07AFF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Padriciano, 99</w:t>
      </w:r>
    </w:p>
    <w:p w14:paraId="1FDB6C98" w14:textId="77777777" w:rsidR="003E0102" w:rsidRPr="00187E87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34149 TRIESTE</w:t>
      </w:r>
    </w:p>
    <w:p w14:paraId="3FE1C289" w14:textId="77777777" w:rsidR="00BF29E8" w:rsidRPr="00187E87" w:rsidRDefault="00BF29E8" w:rsidP="00BF29E8">
      <w:pPr>
        <w:jc w:val="both"/>
        <w:rPr>
          <w:rFonts w:cs="Arial"/>
        </w:rPr>
      </w:pPr>
      <w:r w:rsidRPr="00187E87">
        <w:rPr>
          <w:rFonts w:cs="Arial"/>
        </w:rPr>
        <w:t xml:space="preserve">Il/La sottoscritto/a (nome e </w:t>
      </w:r>
      <w:proofErr w:type="gramStart"/>
      <w:r w:rsidRPr="00187E87">
        <w:rPr>
          <w:rFonts w:cs="Arial"/>
        </w:rPr>
        <w:t>cognome).......................</w:t>
      </w:r>
      <w:proofErr w:type="gramEnd"/>
      <w:r w:rsidRPr="00187E87">
        <w:rPr>
          <w:rFonts w:cs="Arial"/>
        </w:rPr>
        <w:t xml:space="preserve">……………............................................................. </w:t>
      </w:r>
    </w:p>
    <w:p w14:paraId="52F0C7E7" w14:textId="77777777" w:rsidR="00BF29E8" w:rsidRPr="00187E87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dato atto di aver ricevuto </w:t>
      </w:r>
      <w:r w:rsidR="006432DA" w:rsidRPr="00187E87">
        <w:rPr>
          <w:rFonts w:cs="Arial"/>
        </w:rPr>
        <w:t>da</w:t>
      </w:r>
      <w:r w:rsidR="003E0102" w:rsidRPr="00187E87">
        <w:rPr>
          <w:rFonts w:cs="Arial"/>
        </w:rPr>
        <w:t>ll’Area di Ricerca Scientifica e Tecnologica di Trieste - Area Science Park</w:t>
      </w:r>
      <w:r w:rsidR="00B83329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l’informativa prevista dall’art. 13 </w:t>
      </w:r>
      <w:r w:rsidR="006432DA" w:rsidRPr="00187E87">
        <w:rPr>
          <w:rFonts w:cs="Arial"/>
        </w:rPr>
        <w:t xml:space="preserve">del Regolamento UE 2016/679 (Regolamento Generale sulla Protezione dei Dati – RGPD) </w:t>
      </w:r>
      <w:r w:rsidRPr="00187E87">
        <w:rPr>
          <w:rFonts w:cs="Arial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BD4EB9">
        <w:rPr>
          <w:rFonts w:cs="Arial"/>
        </w:rPr>
        <w:t>concorso pubblico</w:t>
      </w:r>
      <w:r w:rsidRPr="00187E87">
        <w:rPr>
          <w:rFonts w:cs="Arial"/>
        </w:rPr>
        <w:t xml:space="preserve"> oggetto della presente domanda ed espresso, per quanto necessario, il relativo consenso al trattamento;</w:t>
      </w:r>
    </w:p>
    <w:p w14:paraId="7A31C35A" w14:textId="77777777" w:rsidR="00BF29E8" w:rsidRPr="00187E87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62205D1D" w14:textId="77777777" w:rsidR="00BF29E8" w:rsidRPr="00187E87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0EA10079" w14:textId="77777777" w:rsidR="00BF29E8" w:rsidRPr="00187E87" w:rsidRDefault="00BF29E8" w:rsidP="00BF29E8">
      <w:pPr>
        <w:spacing w:before="240" w:after="240"/>
        <w:jc w:val="center"/>
        <w:rPr>
          <w:rFonts w:cs="Arial"/>
          <w:b/>
        </w:rPr>
      </w:pPr>
      <w:r w:rsidRPr="00187E87">
        <w:rPr>
          <w:rFonts w:cs="Arial"/>
          <w:b/>
        </w:rPr>
        <w:t>MANIFESTA INTERESSE</w:t>
      </w:r>
    </w:p>
    <w:p w14:paraId="519BDAC0" w14:textId="77777777" w:rsidR="003E0102" w:rsidRPr="00187E87" w:rsidRDefault="00BF29E8" w:rsidP="00BF29E8">
      <w:pPr>
        <w:spacing w:before="120"/>
        <w:jc w:val="both"/>
        <w:rPr>
          <w:rFonts w:cs="Arial"/>
        </w:rPr>
      </w:pPr>
      <w:r w:rsidRPr="00187E87">
        <w:rPr>
          <w:rFonts w:cs="Arial"/>
        </w:rPr>
        <w:t xml:space="preserve">alla copertura dell’incarico </w:t>
      </w:r>
      <w:r w:rsidR="0067706C" w:rsidRPr="00187E87">
        <w:rPr>
          <w:rFonts w:cs="Arial"/>
        </w:rPr>
        <w:t>di:</w:t>
      </w:r>
      <w:r w:rsidR="003E0102" w:rsidRPr="00187E87">
        <w:rPr>
          <w:rFonts w:cs="Arial"/>
        </w:rPr>
        <w:t xml:space="preserve">  </w:t>
      </w:r>
      <w:r w:rsidR="0067706C" w:rsidRPr="00187E87">
        <w:rPr>
          <w:rFonts w:cs="Arial"/>
        </w:rPr>
        <w:sym w:font="Symbol" w:char="F0F0"/>
      </w:r>
      <w:r w:rsidR="0067706C" w:rsidRPr="00187E87">
        <w:rPr>
          <w:rFonts w:cs="Arial"/>
        </w:rPr>
        <w:t xml:space="preserve"> </w:t>
      </w:r>
      <w:r w:rsidRPr="00187E87">
        <w:rPr>
          <w:rFonts w:cs="Arial"/>
        </w:rPr>
        <w:t>Presidente</w:t>
      </w:r>
      <w:r w:rsidR="003E0102" w:rsidRPr="00187E87">
        <w:rPr>
          <w:rFonts w:cs="Arial"/>
        </w:rPr>
        <w:t xml:space="preserve">  </w:t>
      </w:r>
      <w:r w:rsidR="0067706C" w:rsidRPr="00187E87">
        <w:rPr>
          <w:rFonts w:cs="Arial"/>
        </w:rPr>
        <w:sym w:font="Symbol" w:char="F0F0"/>
      </w:r>
      <w:r w:rsidR="0067706C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Componente esterno della commissione esaminatrice </w:t>
      </w:r>
      <w:r w:rsidR="003E0102" w:rsidRPr="00187E87">
        <w:rPr>
          <w:rFonts w:cs="Arial"/>
        </w:rPr>
        <w:t>del:</w:t>
      </w:r>
    </w:p>
    <w:p w14:paraId="6323EBD0" w14:textId="77777777" w:rsidR="00880ACC" w:rsidRPr="00A00A65" w:rsidRDefault="00880ACC" w:rsidP="00880ACC">
      <w:pPr>
        <w:spacing w:before="120" w:after="120" w:line="240" w:lineRule="auto"/>
        <w:jc w:val="both"/>
        <w:rPr>
          <w:rFonts w:asciiTheme="minorHAnsi" w:hAnsiTheme="minorHAnsi" w:cs="Arial"/>
          <w:b/>
        </w:rPr>
      </w:pPr>
      <w:r w:rsidRPr="00A00A65">
        <w:rPr>
          <w:rFonts w:asciiTheme="minorHAnsi" w:hAnsiTheme="minorHAnsi" w:cs="Arial"/>
          <w:b/>
        </w:rPr>
        <w:t xml:space="preserve">CONCORSO PUBBLICO, PER TITOLI ED ESAMI, PER L’ASSUNZIONE CON CONTRATTO DI LAVORO A TEMPO PIENO E INDETERMINATO, DI N. 2 TECNOLOGI DI III LIVELLO PROFESSIONALE DEL C.C.N.L. DEGLI E.P.R. (AREA DI ATTIVITÀ: BIOLOGIA MOLECOLARE). BANDO N. 8/2019. </w:t>
      </w:r>
    </w:p>
    <w:p w14:paraId="741A7243" w14:textId="77777777" w:rsidR="00BF29E8" w:rsidRPr="00187E87" w:rsidRDefault="00BF29E8" w:rsidP="00BF29E8">
      <w:pPr>
        <w:rPr>
          <w:rFonts w:cs="Arial"/>
        </w:rPr>
      </w:pPr>
      <w:r w:rsidRPr="00187E87">
        <w:rPr>
          <w:rFonts w:cs="Arial"/>
        </w:rPr>
        <w:t>A tal fine dichiara:</w:t>
      </w:r>
    </w:p>
    <w:p w14:paraId="359E5D2A" w14:textId="77777777" w:rsidR="00BF29E8" w:rsidRPr="00187E87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7E87">
        <w:rPr>
          <w:rFonts w:cs="Arial"/>
        </w:rPr>
        <w:t xml:space="preserve">di essere nato/a </w:t>
      </w:r>
      <w:proofErr w:type="spellStart"/>
      <w:r w:rsidRPr="00187E87">
        <w:rPr>
          <w:rFonts w:cs="Arial"/>
        </w:rPr>
        <w:t>a</w:t>
      </w:r>
      <w:proofErr w:type="spellEnd"/>
      <w:r w:rsidRPr="00187E87">
        <w:rPr>
          <w:rFonts w:cs="Arial"/>
        </w:rPr>
        <w:t xml:space="preserve"> ……………………………</w:t>
      </w:r>
      <w:proofErr w:type="gramStart"/>
      <w:r w:rsidRPr="00187E87">
        <w:rPr>
          <w:rFonts w:cs="Arial"/>
        </w:rPr>
        <w:t>…</w:t>
      </w:r>
      <w:r w:rsidR="00230FCE" w:rsidRPr="00187E87">
        <w:rPr>
          <w:rFonts w:cs="Arial"/>
        </w:rPr>
        <w:t>….</w:t>
      </w:r>
      <w:proofErr w:type="gramEnd"/>
      <w:r w:rsidR="00230FCE" w:rsidRPr="00187E87">
        <w:rPr>
          <w:rFonts w:cs="Arial"/>
        </w:rPr>
        <w:t xml:space="preserve">………………… </w:t>
      </w:r>
      <w:r w:rsidRPr="00187E87">
        <w:rPr>
          <w:rFonts w:cs="Arial"/>
        </w:rPr>
        <w:t>(prov. di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>……………………</w:t>
      </w:r>
      <w:proofErr w:type="gramStart"/>
      <w:r w:rsidRPr="00187E87">
        <w:rPr>
          <w:rFonts w:cs="Arial"/>
        </w:rPr>
        <w:t>…</w:t>
      </w:r>
      <w:r w:rsidR="00B83329" w:rsidRPr="00187E87">
        <w:rPr>
          <w:rFonts w:cs="Arial"/>
        </w:rPr>
        <w:t>….</w:t>
      </w:r>
      <w:proofErr w:type="gramEnd"/>
      <w:r w:rsidRPr="00187E87">
        <w:rPr>
          <w:rFonts w:cs="Arial"/>
        </w:rPr>
        <w:t>…)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 </w:t>
      </w:r>
      <w:r w:rsidR="00230FCE" w:rsidRPr="00187E87">
        <w:rPr>
          <w:rFonts w:cs="Arial"/>
        </w:rPr>
        <w:t>i</w:t>
      </w:r>
      <w:r w:rsidRPr="00187E87">
        <w:rPr>
          <w:rFonts w:cs="Arial"/>
        </w:rPr>
        <w:t>l</w:t>
      </w:r>
      <w:r w:rsidR="00B83329" w:rsidRPr="00187E87">
        <w:rPr>
          <w:rFonts w:cs="Arial"/>
        </w:rPr>
        <w:t xml:space="preserve"> </w:t>
      </w:r>
      <w:r w:rsidR="004676A2" w:rsidRPr="00187E87">
        <w:rPr>
          <w:rFonts w:cs="Arial"/>
        </w:rPr>
        <w:t>…</w:t>
      </w:r>
      <w:r w:rsidR="00230FCE" w:rsidRPr="00187E87">
        <w:rPr>
          <w:rFonts w:cs="Arial"/>
        </w:rPr>
        <w:t>……</w:t>
      </w:r>
      <w:r w:rsidRPr="00187E87">
        <w:rPr>
          <w:rFonts w:cs="Arial"/>
        </w:rPr>
        <w:t>………</w:t>
      </w:r>
      <w:proofErr w:type="gramStart"/>
      <w:r w:rsidRPr="00187E87">
        <w:rPr>
          <w:rFonts w:cs="Arial"/>
        </w:rPr>
        <w:t>…….</w:t>
      </w:r>
      <w:proofErr w:type="gramEnd"/>
      <w:r w:rsidRPr="00187E87">
        <w:rPr>
          <w:rFonts w:cs="Arial"/>
        </w:rPr>
        <w:t>.….;</w:t>
      </w:r>
    </w:p>
    <w:p w14:paraId="1768F298" w14:textId="77777777" w:rsidR="00BF29E8" w:rsidRPr="00187E87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7E87">
        <w:rPr>
          <w:rFonts w:cs="Arial"/>
        </w:rPr>
        <w:t>di essere in possesso del diploma di laurea in .............................</w:t>
      </w:r>
      <w:r w:rsidR="00230FCE" w:rsidRPr="00187E87">
        <w:rPr>
          <w:rFonts w:cs="Arial"/>
        </w:rPr>
        <w:t>..........................</w:t>
      </w:r>
      <w:r w:rsidRPr="00187E87">
        <w:rPr>
          <w:rFonts w:cs="Arial"/>
        </w:rPr>
        <w:t>....................... conseguito in data ......................... presso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>………………………………………………………</w:t>
      </w:r>
      <w:r w:rsidR="00230FCE" w:rsidRPr="00187E87">
        <w:rPr>
          <w:rFonts w:cs="Arial"/>
        </w:rPr>
        <w:t>……</w:t>
      </w:r>
      <w:r w:rsidR="003531C6" w:rsidRPr="00187E87">
        <w:rPr>
          <w:rFonts w:cs="Arial"/>
        </w:rPr>
        <w:t>………………</w:t>
      </w:r>
      <w:r w:rsidR="00230FCE" w:rsidRPr="00187E87">
        <w:rPr>
          <w:rFonts w:cs="Arial"/>
        </w:rPr>
        <w:t>……...</w:t>
      </w:r>
      <w:r w:rsidRPr="00187E87">
        <w:rPr>
          <w:rFonts w:cs="Arial"/>
        </w:rPr>
        <w:t>…………</w:t>
      </w:r>
      <w:r w:rsidR="00230FCE" w:rsidRPr="00187E87">
        <w:rPr>
          <w:rFonts w:cs="Arial"/>
        </w:rPr>
        <w:t>;</w:t>
      </w:r>
    </w:p>
    <w:p w14:paraId="302F7EFF" w14:textId="77777777" w:rsidR="00BF29E8" w:rsidRPr="00187E87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7E87">
        <w:rPr>
          <w:rFonts w:cs="Arial"/>
        </w:rPr>
        <w:t>di allegare alla domanda la seguente documentazione dimostrativa del possesso dei requisiti e dei titoli professionali:</w:t>
      </w:r>
    </w:p>
    <w:p w14:paraId="2927C4F2" w14:textId="77777777" w:rsidR="00BF29E8" w:rsidRPr="00187E87" w:rsidRDefault="00BF29E8" w:rsidP="00880ACC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t>il curriculum studi e professionale dimostrativo del possesso della necessaria competenza e conoscenza;</w:t>
      </w:r>
    </w:p>
    <w:p w14:paraId="75BB3640" w14:textId="77777777" w:rsidR="00BF29E8" w:rsidRPr="00187E87" w:rsidRDefault="00BF29E8" w:rsidP="00880ACC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t>ogni ulteriore elemento curricolare che l’interessato ritenga rilevante ai fini della valutazione;</w:t>
      </w:r>
    </w:p>
    <w:p w14:paraId="2A1D3A40" w14:textId="77777777" w:rsidR="00BF29E8" w:rsidRPr="00187E87" w:rsidRDefault="00BF29E8" w:rsidP="00880ACC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lastRenderedPageBreak/>
        <w:t>la fotocopia del documento d’identità.</w:t>
      </w:r>
    </w:p>
    <w:p w14:paraId="3E506C9C" w14:textId="77777777" w:rsidR="00BF29E8" w:rsidRPr="00187E87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2E6381D4" w14:textId="77777777" w:rsidR="00BF29E8" w:rsidRPr="00187E87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>di non essere componente dell'organo di direzione politica</w:t>
      </w:r>
      <w:r w:rsidR="003E0102" w:rsidRPr="00187E87">
        <w:rPr>
          <w:rFonts w:cs="Arial"/>
        </w:rPr>
        <w:t xml:space="preserve"> di Area di Ricerca Scientifica e Tecnologica di Trieste - Area Science Park </w:t>
      </w:r>
      <w:r w:rsidRPr="00187E87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7E87">
        <w:rPr>
          <w:rFonts w:cs="Arial"/>
        </w:rPr>
        <w:t>let</w:t>
      </w:r>
      <w:proofErr w:type="spellEnd"/>
      <w:r w:rsidRPr="00187E87">
        <w:rPr>
          <w:rFonts w:cs="Arial"/>
        </w:rPr>
        <w:t>. e), del D.Lgs. n. 165/2001);</w:t>
      </w:r>
    </w:p>
    <w:p w14:paraId="3A785DBC" w14:textId="77777777" w:rsidR="00BF29E8" w:rsidRPr="00187E87" w:rsidRDefault="00BF29E8" w:rsidP="00EB30C2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187E87">
        <w:rPr>
          <w:rFonts w:cs="Arial"/>
        </w:rPr>
        <w:t>codice di procedura civile</w:t>
      </w:r>
      <w:proofErr w:type="gramEnd"/>
      <w:r w:rsidRPr="00187E87">
        <w:rPr>
          <w:rStyle w:val="Rimandonotaapidipagina"/>
          <w:rFonts w:cs="Arial"/>
        </w:rPr>
        <w:footnoteReference w:id="1"/>
      </w:r>
      <w:r w:rsidRPr="00187E87">
        <w:rPr>
          <w:rFonts w:cs="Arial"/>
        </w:rPr>
        <w:t>;</w:t>
      </w:r>
    </w:p>
    <w:p w14:paraId="36B0C638" w14:textId="77777777" w:rsidR="00BF29E8" w:rsidRPr="00187E87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obbligarsi a segnalare le eventuali cause di incompatibilità o conflitti di interesse sopravvenuti, nonché le relazioni di parentela/affinità entro il quarto grado o di coniugio, rispetto ai candidati </w:t>
      </w:r>
      <w:r w:rsidR="00BD4EB9">
        <w:rPr>
          <w:rFonts w:cs="Arial"/>
        </w:rPr>
        <w:t>al concorso</w:t>
      </w:r>
      <w:r w:rsidRPr="00187E87">
        <w:rPr>
          <w:rFonts w:cs="Arial"/>
        </w:rPr>
        <w:t xml:space="preserve"> non appena il relativo elenco gli verrà reso noto;</w:t>
      </w:r>
    </w:p>
    <w:p w14:paraId="36B132C7" w14:textId="77777777" w:rsidR="00BF29E8" w:rsidRPr="00187E87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7E87">
        <w:rPr>
          <w:rFonts w:cs="Arial"/>
        </w:rPr>
        <w:t>codice penale</w:t>
      </w:r>
      <w:proofErr w:type="gramEnd"/>
      <w:r w:rsidRPr="00187E87">
        <w:rPr>
          <w:rFonts w:cs="Arial"/>
        </w:rPr>
        <w:t xml:space="preserve"> (Delitti contro la Pubblica Amministrazione);</w:t>
      </w:r>
    </w:p>
    <w:p w14:paraId="46F5CD5E" w14:textId="77777777" w:rsidR="00BF6C35" w:rsidRPr="00187E87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</w:t>
      </w:r>
      <w:r w:rsidR="00BF6C35" w:rsidRPr="00187E87">
        <w:rPr>
          <w:rFonts w:cs="Arial"/>
          <w:i/>
        </w:rPr>
        <w:t>(in caso di soggetto in quiescenza</w:t>
      </w:r>
      <w:r w:rsidR="00BF6C35" w:rsidRPr="00187E87">
        <w:rPr>
          <w:rFonts w:cs="Arial"/>
        </w:rPr>
        <w:t xml:space="preserve">) </w:t>
      </w:r>
      <w:r w:rsidR="005E383A" w:rsidRPr="00187E87">
        <w:rPr>
          <w:rFonts w:cs="Arial"/>
        </w:rPr>
        <w:t xml:space="preserve">fermo restando il possesso dei requisiti di qualificata esperienza richiesti, </w:t>
      </w:r>
      <w:r w:rsidR="00284E31" w:rsidRPr="00187E87">
        <w:rPr>
          <w:rFonts w:cs="Arial"/>
        </w:rPr>
        <w:t xml:space="preserve">di essere stato in servizio, rivestendo i ruoli indicati dall’interpello, </w:t>
      </w:r>
      <w:r w:rsidR="005E383A" w:rsidRPr="00187E87">
        <w:rPr>
          <w:rFonts w:cs="Arial"/>
        </w:rPr>
        <w:t xml:space="preserve">di essere in quiescenza da non più di </w:t>
      </w:r>
      <w:r w:rsidR="00880ACC">
        <w:rPr>
          <w:rFonts w:cs="Arial"/>
        </w:rPr>
        <w:t>quattro</w:t>
      </w:r>
      <w:r w:rsidR="005E383A" w:rsidRPr="00187E87">
        <w:rPr>
          <w:rFonts w:cs="Arial"/>
        </w:rPr>
        <w:t xml:space="preserve"> anni dalla data di pubblicazione del bando di </w:t>
      </w:r>
      <w:r w:rsidR="00BD4EB9">
        <w:rPr>
          <w:rFonts w:cs="Arial"/>
        </w:rPr>
        <w:t>concorso</w:t>
      </w:r>
      <w:r w:rsidR="005E383A" w:rsidRPr="00187E87">
        <w:rPr>
          <w:rFonts w:cs="Arial"/>
        </w:rPr>
        <w:t>, e che il rapporto di servizio non è stato risolto per motivi disciplinari, per ragioni di salute o per decadenza dall’impiego</w:t>
      </w:r>
      <w:r w:rsidR="00284E31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comunque determinata; </w:t>
      </w:r>
    </w:p>
    <w:p w14:paraId="5ED45727" w14:textId="4B4CEF77" w:rsidR="00BF29E8" w:rsidRPr="00A14460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A14460">
        <w:rPr>
          <w:rFonts w:cs="Arial"/>
        </w:rPr>
        <w:t xml:space="preserve">di essere immediatamente disponibile a ricoprire l’incarico e allo svolgimento dello stesso in modo da </w:t>
      </w:r>
      <w:r w:rsidR="00501BBF" w:rsidRPr="00A14460">
        <w:rPr>
          <w:rFonts w:cs="Arial"/>
        </w:rPr>
        <w:t>poter</w:t>
      </w:r>
      <w:r w:rsidRPr="00A14460">
        <w:rPr>
          <w:rFonts w:cs="Arial"/>
        </w:rPr>
        <w:t xml:space="preserve"> concludere le operazioni di </w:t>
      </w:r>
      <w:r w:rsidR="00BD4EB9" w:rsidRPr="00A14460">
        <w:rPr>
          <w:rFonts w:cs="Arial"/>
        </w:rPr>
        <w:t>concorso</w:t>
      </w:r>
      <w:r w:rsidRPr="00A14460">
        <w:rPr>
          <w:rFonts w:cs="Arial"/>
        </w:rPr>
        <w:t xml:space="preserve"> rimesse alla commissione </w:t>
      </w:r>
      <w:r w:rsidR="00501BBF" w:rsidRPr="00A14460">
        <w:rPr>
          <w:rFonts w:cs="Arial"/>
        </w:rPr>
        <w:t>esaminatrice</w:t>
      </w:r>
      <w:r w:rsidRPr="00A14460">
        <w:rPr>
          <w:rFonts w:cs="Arial"/>
        </w:rPr>
        <w:t xml:space="preserve"> entro il giorno </w:t>
      </w:r>
      <w:r w:rsidR="009C5789" w:rsidRPr="00A14460">
        <w:rPr>
          <w:rFonts w:cs="Arial"/>
        </w:rPr>
        <w:t>3</w:t>
      </w:r>
      <w:r w:rsidR="00B3040A" w:rsidRPr="00A14460">
        <w:rPr>
          <w:rFonts w:cs="Arial"/>
        </w:rPr>
        <w:t>1</w:t>
      </w:r>
      <w:r w:rsidR="009C5789" w:rsidRPr="00A14460">
        <w:rPr>
          <w:rFonts w:cs="Arial"/>
        </w:rPr>
        <w:t xml:space="preserve"> </w:t>
      </w:r>
      <w:r w:rsidR="00B3040A" w:rsidRPr="00A14460">
        <w:rPr>
          <w:rFonts w:cs="Arial"/>
        </w:rPr>
        <w:t>dicembre</w:t>
      </w:r>
      <w:r w:rsidR="009C5789" w:rsidRPr="00A14460">
        <w:rPr>
          <w:rFonts w:cs="Arial"/>
        </w:rPr>
        <w:t xml:space="preserve"> 2019</w:t>
      </w:r>
      <w:r w:rsidRPr="00A14460">
        <w:rPr>
          <w:rFonts w:cs="Arial"/>
        </w:rPr>
        <w:t>;</w:t>
      </w:r>
    </w:p>
    <w:p w14:paraId="1320625D" w14:textId="77777777" w:rsidR="00BF29E8" w:rsidRPr="00187E87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87E87">
        <w:rPr>
          <w:rFonts w:cs="Arial"/>
          <w:i/>
        </w:rPr>
        <w:t>(</w:t>
      </w:r>
      <w:r w:rsidRPr="00187E87">
        <w:rPr>
          <w:rFonts w:cs="Arial"/>
          <w:i/>
          <w:u w:val="single"/>
        </w:rPr>
        <w:t xml:space="preserve">da compilare </w:t>
      </w:r>
      <w:r w:rsidR="00D30F53" w:rsidRPr="00187E87">
        <w:rPr>
          <w:rFonts w:cs="Arial"/>
          <w:i/>
          <w:u w:val="single"/>
        </w:rPr>
        <w:t>se in possesso di questa qualifica e obbligatoriamente pe</w:t>
      </w:r>
      <w:r w:rsidR="00B83329" w:rsidRPr="00187E87">
        <w:rPr>
          <w:rFonts w:cs="Arial"/>
          <w:i/>
          <w:u w:val="single"/>
        </w:rPr>
        <w:t>r</w:t>
      </w:r>
      <w:r w:rsidRPr="00187E87">
        <w:rPr>
          <w:rFonts w:cs="Arial"/>
          <w:i/>
          <w:u w:val="single"/>
        </w:rPr>
        <w:t xml:space="preserve"> il ruolo di Presidente</w:t>
      </w:r>
      <w:r w:rsidRPr="00187E87">
        <w:rPr>
          <w:rFonts w:cs="Arial"/>
          <w:i/>
        </w:rPr>
        <w:t xml:space="preserve">) </w:t>
      </w:r>
      <w:r w:rsidRPr="00187E87">
        <w:rPr>
          <w:rFonts w:cs="Arial"/>
        </w:rPr>
        <w:t>di essere</w:t>
      </w:r>
      <w:r w:rsidR="00D30F53" w:rsidRPr="00187E87">
        <w:rPr>
          <w:rFonts w:cs="Arial"/>
        </w:rPr>
        <w:t xml:space="preserve">: </w:t>
      </w:r>
    </w:p>
    <w:p w14:paraId="5C6A528A" w14:textId="77777777" w:rsidR="00187E87" w:rsidRPr="00187E87" w:rsidRDefault="00187E87" w:rsidP="00187E87">
      <w:pPr>
        <w:pStyle w:val="Paragrafoelenco"/>
        <w:spacing w:line="240" w:lineRule="auto"/>
        <w:ind w:left="851"/>
        <w:jc w:val="both"/>
        <w:rPr>
          <w:rFonts w:cs="Arial"/>
        </w:rPr>
      </w:pPr>
      <w:r w:rsidRPr="00187E87"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dirigente di ricerca,</w:t>
      </w:r>
      <w:r w:rsidRPr="00187E87">
        <w:rPr>
          <w:rFonts w:cs="Arial"/>
        </w:rPr>
        <w:t xml:space="preserve"> con comprovata esperienza internazionale, dipendente del _______________________________________________________</w:t>
      </w:r>
      <w:proofErr w:type="gramStart"/>
      <w:r w:rsidRPr="00187E87">
        <w:rPr>
          <w:rFonts w:cs="Arial"/>
        </w:rPr>
        <w:t>_(</w:t>
      </w:r>
      <w:proofErr w:type="gramEnd"/>
      <w:r w:rsidRPr="00187E87">
        <w:rPr>
          <w:rFonts w:cs="Arial"/>
        </w:rPr>
        <w:t>specificare l’Ente di ricerca);</w:t>
      </w:r>
    </w:p>
    <w:p w14:paraId="75ED6048" w14:textId="77777777" w:rsidR="00187E87" w:rsidRPr="00187E87" w:rsidRDefault="00187E87" w:rsidP="00187E8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dirigente tecnologo,</w:t>
      </w:r>
      <w:r w:rsidRPr="00187E87">
        <w:rPr>
          <w:rFonts w:cs="Arial"/>
        </w:rPr>
        <w:t xml:space="preserve"> con comprovata esperienza internazionale, dipendente del _______________________________________________________ (specificare l’Ente di ricerca);</w:t>
      </w:r>
    </w:p>
    <w:p w14:paraId="2E93966E" w14:textId="77777777" w:rsidR="00880618" w:rsidRPr="00187E87" w:rsidRDefault="00880618" w:rsidP="00880618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professore universitario ordinario</w:t>
      </w:r>
      <w:r w:rsidRPr="00187E87">
        <w:rPr>
          <w:rFonts w:cs="Arial"/>
        </w:rPr>
        <w:t>, ________________________________________</w:t>
      </w:r>
      <w:proofErr w:type="gramStart"/>
      <w:r w:rsidRPr="00187E87">
        <w:rPr>
          <w:rFonts w:cs="Arial"/>
        </w:rPr>
        <w:t>_(</w:t>
      </w:r>
      <w:proofErr w:type="gramEnd"/>
      <w:r w:rsidRPr="00187E87">
        <w:rPr>
          <w:rFonts w:cs="Arial"/>
        </w:rPr>
        <w:t xml:space="preserve">specificare l’ateneo); </w:t>
      </w:r>
    </w:p>
    <w:p w14:paraId="6EFEBF91" w14:textId="77777777" w:rsidR="00880618" w:rsidRPr="00187E87" w:rsidRDefault="00880618" w:rsidP="00880618">
      <w:pPr>
        <w:spacing w:line="240" w:lineRule="auto"/>
        <w:ind w:left="851"/>
        <w:jc w:val="both"/>
        <w:rPr>
          <w:rFonts w:cs="Arial"/>
          <w:i/>
        </w:rPr>
      </w:pPr>
      <w:r w:rsidRPr="00187E87">
        <w:rPr>
          <w:rFonts w:cs="Arial"/>
        </w:rPr>
        <w:lastRenderedPageBreak/>
        <w:sym w:font="Symbol" w:char="F0F0"/>
      </w:r>
      <w:r w:rsidRPr="00187E87">
        <w:rPr>
          <w:rFonts w:cs="Arial"/>
        </w:rPr>
        <w:t xml:space="preserve">  </w:t>
      </w:r>
      <w:r w:rsidRPr="00187E87">
        <w:rPr>
          <w:rFonts w:cs="Arial"/>
          <w:b/>
        </w:rPr>
        <w:t>esperto proveniente dal settore privato</w:t>
      </w:r>
      <w:r w:rsidRPr="00187E87">
        <w:rPr>
          <w:rFonts w:cs="Arial"/>
        </w:rPr>
        <w:t>, presso ______________________________ (specificare il settore privato);</w:t>
      </w:r>
    </w:p>
    <w:p w14:paraId="3E081410" w14:textId="77777777" w:rsidR="00D30F53" w:rsidRPr="00187E87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="00E01593" w:rsidRPr="00187E87">
        <w:rPr>
          <w:rFonts w:cs="Arial"/>
        </w:rPr>
        <w:t xml:space="preserve"> </w:t>
      </w:r>
      <w:r w:rsidR="008572E2" w:rsidRPr="00187E87">
        <w:rPr>
          <w:rFonts w:cs="Arial"/>
          <w:b/>
        </w:rPr>
        <w:t xml:space="preserve">già </w:t>
      </w:r>
      <w:r w:rsidR="00D30F53" w:rsidRPr="00187E87">
        <w:rPr>
          <w:rFonts w:cs="Arial"/>
          <w:b/>
        </w:rPr>
        <w:t>dirigente di ricerca</w:t>
      </w:r>
      <w:r w:rsidR="00D30F53" w:rsidRPr="00187E87">
        <w:rPr>
          <w:rFonts w:cs="Arial"/>
        </w:rPr>
        <w:t xml:space="preserve"> </w:t>
      </w:r>
      <w:r w:rsidR="00E01593" w:rsidRPr="00187E87">
        <w:rPr>
          <w:rFonts w:cs="Arial"/>
        </w:rPr>
        <w:t xml:space="preserve">con comprovata esperienza internazionale, </w:t>
      </w:r>
      <w:r w:rsidR="00D30F53" w:rsidRPr="00187E87">
        <w:rPr>
          <w:rFonts w:cs="Arial"/>
        </w:rPr>
        <w:t>dipendente del ____________________</w:t>
      </w:r>
      <w:r w:rsidR="00E01593" w:rsidRPr="00187E87">
        <w:rPr>
          <w:rFonts w:cs="Arial"/>
        </w:rPr>
        <w:t>_______</w:t>
      </w:r>
      <w:r w:rsidR="00D30F53" w:rsidRPr="00187E87">
        <w:rPr>
          <w:rFonts w:cs="Arial"/>
        </w:rPr>
        <w:t>__</w:t>
      </w:r>
      <w:r w:rsidR="00E01593" w:rsidRPr="00187E87">
        <w:rPr>
          <w:rFonts w:cs="Arial"/>
        </w:rPr>
        <w:t>______________________</w:t>
      </w:r>
      <w:r w:rsidR="00D30F53" w:rsidRPr="00187E87">
        <w:rPr>
          <w:rFonts w:cs="Arial"/>
        </w:rPr>
        <w:t>____</w:t>
      </w:r>
      <w:r w:rsidR="00B83329" w:rsidRPr="00187E87">
        <w:rPr>
          <w:rFonts w:cs="Arial"/>
        </w:rPr>
        <w:t xml:space="preserve"> </w:t>
      </w:r>
      <w:r w:rsidR="00D30F53" w:rsidRPr="00187E87">
        <w:rPr>
          <w:rFonts w:cs="Arial"/>
        </w:rPr>
        <w:t xml:space="preserve">(specificare l’Ente di </w:t>
      </w:r>
      <w:proofErr w:type="gramStart"/>
      <w:r w:rsidR="00D30F53" w:rsidRPr="00187E87">
        <w:rPr>
          <w:rFonts w:cs="Arial"/>
        </w:rPr>
        <w:t xml:space="preserve">ricerca) </w:t>
      </w:r>
      <w:r w:rsidR="00187E87" w:rsidRPr="00187E87">
        <w:rPr>
          <w:rFonts w:cs="Arial"/>
        </w:rPr>
        <w:t xml:space="preserve">  </w:t>
      </w:r>
      <w:proofErr w:type="gramEnd"/>
      <w:r w:rsidR="00187E87" w:rsidRPr="00187E87">
        <w:rPr>
          <w:rFonts w:cs="Arial"/>
        </w:rPr>
        <w:t xml:space="preserve"> </w:t>
      </w:r>
      <w:r w:rsidR="00D30F53" w:rsidRPr="00187E87">
        <w:rPr>
          <w:rFonts w:cs="Arial"/>
        </w:rPr>
        <w:t>in quiescenza dal _____________________________;</w:t>
      </w:r>
    </w:p>
    <w:p w14:paraId="56F6835A" w14:textId="77777777" w:rsidR="00D30F53" w:rsidRPr="00187E87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="00E01593" w:rsidRPr="00187E87">
        <w:rPr>
          <w:rFonts w:cs="Arial"/>
        </w:rPr>
        <w:t xml:space="preserve"> </w:t>
      </w:r>
      <w:r w:rsidR="008572E2" w:rsidRPr="00187E87">
        <w:rPr>
          <w:rFonts w:cs="Arial"/>
          <w:b/>
        </w:rPr>
        <w:t xml:space="preserve">già </w:t>
      </w:r>
      <w:r w:rsidR="00D30F53" w:rsidRPr="00187E87">
        <w:rPr>
          <w:rFonts w:cs="Arial"/>
          <w:b/>
        </w:rPr>
        <w:t>dirigente tecnologo</w:t>
      </w:r>
      <w:r w:rsidR="00D30F53" w:rsidRPr="00187E87">
        <w:rPr>
          <w:rFonts w:cs="Arial"/>
        </w:rPr>
        <w:t xml:space="preserve"> </w:t>
      </w:r>
      <w:r w:rsidR="00E01593" w:rsidRPr="00187E87">
        <w:rPr>
          <w:rFonts w:cs="Arial"/>
        </w:rPr>
        <w:t xml:space="preserve">con comprovata esperienza internazionale, </w:t>
      </w:r>
      <w:r w:rsidR="00D30F53" w:rsidRPr="00187E87">
        <w:rPr>
          <w:rFonts w:cs="Arial"/>
        </w:rPr>
        <w:t>dipendente del ________________________</w:t>
      </w:r>
      <w:r w:rsidR="00E01593" w:rsidRPr="00187E87">
        <w:rPr>
          <w:rFonts w:cs="Arial"/>
        </w:rPr>
        <w:t>_____________________________</w:t>
      </w:r>
      <w:r w:rsidR="00D30F53" w:rsidRPr="00187E87">
        <w:rPr>
          <w:rFonts w:cs="Arial"/>
        </w:rPr>
        <w:t>__</w:t>
      </w:r>
      <w:r w:rsidR="00B83329" w:rsidRPr="00187E87">
        <w:rPr>
          <w:rFonts w:cs="Arial"/>
        </w:rPr>
        <w:t xml:space="preserve"> </w:t>
      </w:r>
      <w:r w:rsidR="00D30F53" w:rsidRPr="00187E87">
        <w:rPr>
          <w:rFonts w:cs="Arial"/>
        </w:rPr>
        <w:t xml:space="preserve">(specificare l’Ente di </w:t>
      </w:r>
      <w:proofErr w:type="gramStart"/>
      <w:r w:rsidR="00D30F53" w:rsidRPr="00187E87">
        <w:rPr>
          <w:rFonts w:cs="Arial"/>
        </w:rPr>
        <w:t xml:space="preserve">ricerca) </w:t>
      </w:r>
      <w:r w:rsidR="00187E87" w:rsidRPr="00187E87">
        <w:rPr>
          <w:rFonts w:cs="Arial"/>
        </w:rPr>
        <w:t xml:space="preserve">  </w:t>
      </w:r>
      <w:proofErr w:type="gramEnd"/>
      <w:r w:rsidR="00187E87" w:rsidRPr="00187E87">
        <w:rPr>
          <w:rFonts w:cs="Arial"/>
        </w:rPr>
        <w:t xml:space="preserve"> </w:t>
      </w:r>
      <w:r w:rsidR="00D30F53" w:rsidRPr="00187E87">
        <w:rPr>
          <w:rFonts w:cs="Arial"/>
        </w:rPr>
        <w:t>in quiescenza dal ____________________________;</w:t>
      </w:r>
    </w:p>
    <w:p w14:paraId="4A19EFDB" w14:textId="77777777" w:rsidR="00880618" w:rsidRPr="00187E87" w:rsidRDefault="00880618" w:rsidP="00880618">
      <w:pPr>
        <w:spacing w:after="360"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 </w:t>
      </w:r>
      <w:r w:rsidRPr="00187E87">
        <w:rPr>
          <w:rFonts w:cs="Arial"/>
          <w:b/>
        </w:rPr>
        <w:t>già</w:t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professore universitario ordinario</w:t>
      </w:r>
      <w:r w:rsidRPr="00187E87">
        <w:rPr>
          <w:rFonts w:cs="Arial"/>
        </w:rPr>
        <w:t xml:space="preserve"> presso__________________________________________ (specificare l’ateneo), </w:t>
      </w:r>
      <w:r w:rsidRPr="00187E87">
        <w:rPr>
          <w:rFonts w:cs="Arial"/>
          <w:b/>
        </w:rPr>
        <w:t>in quiescenza</w:t>
      </w:r>
      <w:r w:rsidRPr="00187E87">
        <w:rPr>
          <w:rFonts w:cs="Arial"/>
        </w:rPr>
        <w:t xml:space="preserve"> dal ________________________;</w:t>
      </w:r>
    </w:p>
    <w:p w14:paraId="60138E6E" w14:textId="77777777" w:rsidR="00880618" w:rsidRPr="00187E87" w:rsidRDefault="00880618" w:rsidP="00880618">
      <w:pPr>
        <w:spacing w:after="360"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   </w:t>
      </w:r>
      <w:r w:rsidRPr="00187E87">
        <w:rPr>
          <w:rFonts w:cs="Arial"/>
          <w:b/>
        </w:rPr>
        <w:t>già</w:t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 xml:space="preserve">esperto proveniente dal settore privato _________________________________ </w:t>
      </w:r>
      <w:r w:rsidRPr="00187E87">
        <w:rPr>
          <w:rFonts w:cs="Arial"/>
        </w:rPr>
        <w:t>(specificare il settore privato) in quiescenza dal _______________________;</w:t>
      </w:r>
    </w:p>
    <w:p w14:paraId="694C050C" w14:textId="77777777" w:rsidR="00BF29E8" w:rsidRPr="00187E87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essere residente a </w:t>
      </w:r>
      <w:r w:rsidR="00EB30C2" w:rsidRPr="00187E87">
        <w:rPr>
          <w:rFonts w:cs="Arial"/>
        </w:rPr>
        <w:t>_________________________________</w:t>
      </w:r>
      <w:r w:rsidRPr="00187E87">
        <w:rPr>
          <w:rFonts w:cs="Arial"/>
        </w:rPr>
        <w:t xml:space="preserve">, al seguente indirizzo </w:t>
      </w:r>
      <w:r w:rsidR="00EB30C2" w:rsidRPr="00187E87">
        <w:rPr>
          <w:rFonts w:cs="Arial"/>
        </w:rPr>
        <w:t>________________________</w:t>
      </w:r>
      <w:r w:rsidR="003531C6" w:rsidRPr="00187E87">
        <w:rPr>
          <w:rFonts w:cs="Arial"/>
        </w:rPr>
        <w:t>____________________________________________</w:t>
      </w:r>
      <w:r w:rsidR="00EB30C2" w:rsidRPr="00187E87">
        <w:rPr>
          <w:rFonts w:cs="Arial"/>
        </w:rPr>
        <w:t>_____</w:t>
      </w:r>
      <w:r w:rsidR="00565464" w:rsidRPr="00187E87">
        <w:rPr>
          <w:rFonts w:cs="Arial"/>
        </w:rPr>
        <w:t>________</w:t>
      </w:r>
      <w:r w:rsidR="00EB30C2" w:rsidRPr="00187E87">
        <w:rPr>
          <w:rFonts w:cs="Arial"/>
        </w:rPr>
        <w:t>____</w:t>
      </w:r>
      <w:r w:rsidRPr="00187E87">
        <w:rPr>
          <w:rFonts w:cs="Arial"/>
        </w:rPr>
        <w:t>;</w:t>
      </w:r>
    </w:p>
    <w:p w14:paraId="246A9D90" w14:textId="77777777" w:rsidR="00BF29E8" w:rsidRPr="00187E87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187E87">
        <w:rPr>
          <w:rFonts w:cs="Arial"/>
        </w:rPr>
        <w:t>di richiedere che tutte le comunicazioni relative al presente avviso siano inoltrate al seguente indirizzo:</w:t>
      </w:r>
      <w:r w:rsidR="00EB30C2" w:rsidRPr="00187E87">
        <w:rPr>
          <w:rFonts w:cs="Arial"/>
        </w:rPr>
        <w:t xml:space="preserve"> _______________________________</w:t>
      </w:r>
      <w:r w:rsidR="00565464" w:rsidRPr="00187E87">
        <w:rPr>
          <w:rFonts w:cs="Arial"/>
        </w:rPr>
        <w:t>_________________</w:t>
      </w:r>
      <w:r w:rsidR="00EB30C2" w:rsidRPr="00187E87">
        <w:rPr>
          <w:rFonts w:cs="Arial"/>
        </w:rPr>
        <w:t>__</w:t>
      </w:r>
      <w:r w:rsidRPr="00187E87">
        <w:rPr>
          <w:rFonts w:cs="Arial"/>
        </w:rPr>
        <w:t>Tel.</w:t>
      </w:r>
      <w:r w:rsidR="00B83329" w:rsidRPr="00187E87">
        <w:rPr>
          <w:rFonts w:cs="Arial"/>
        </w:rPr>
        <w:t xml:space="preserve"> </w:t>
      </w:r>
      <w:r w:rsidR="00EB30C2" w:rsidRPr="00187E87">
        <w:rPr>
          <w:rFonts w:cs="Arial"/>
        </w:rPr>
        <w:t>__________________</w:t>
      </w:r>
      <w:r w:rsidRPr="00187E87">
        <w:rPr>
          <w:rFonts w:cs="Arial"/>
        </w:rPr>
        <w:t>e di impegnarsi a comunicare tempestivamente all’Amministrazione eventuali successive variazioni di indirizzo;</w:t>
      </w:r>
    </w:p>
    <w:p w14:paraId="292B6EFC" w14:textId="77777777" w:rsidR="00BF29E8" w:rsidRPr="00187E87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87E87">
        <w:rPr>
          <w:rFonts w:cs="Arial"/>
        </w:rPr>
        <w:t xml:space="preserve">(in caso di utilizzo della PEC per la presentazione della domanda) di essere consapevole che ogni ulteriore comunicazione inerente </w:t>
      </w:r>
      <w:r w:rsidR="00B83329" w:rsidRPr="00187E87">
        <w:rPr>
          <w:rFonts w:cs="Arial"/>
        </w:rPr>
        <w:t>all’avviso</w:t>
      </w:r>
      <w:r w:rsidRPr="00187E87">
        <w:rPr>
          <w:rFonts w:cs="Arial"/>
        </w:rPr>
        <w:t xml:space="preserve"> potrà essere inoltrata dall’Amministrazione alla propria PEC.</w:t>
      </w:r>
    </w:p>
    <w:p w14:paraId="024D92F1" w14:textId="77777777" w:rsidR="00EB30C2" w:rsidRPr="00187E87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750ACF69" w14:textId="77777777" w:rsidR="00BF29E8" w:rsidRPr="00187E87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Data</w:t>
      </w:r>
      <w:r w:rsidRPr="00187E87">
        <w:rPr>
          <w:rFonts w:cs="Arial"/>
        </w:rPr>
        <w:tab/>
        <w:t>Firma</w:t>
      </w:r>
    </w:p>
    <w:p w14:paraId="3AC3E143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07A5AA53" w14:textId="77777777" w:rsidR="004676A2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7983E39A" w14:textId="77777777" w:rsidR="00880ACC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53BF86A7" w14:textId="77777777" w:rsidR="00880ACC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759D8A4F" w14:textId="77777777" w:rsidR="00880ACC" w:rsidRPr="00187E87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37CFEA24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3E564138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0E10C887" w14:textId="77777777" w:rsidR="00BF29E8" w:rsidRPr="00187E87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187E87" w14:paraId="5735AE30" w14:textId="77777777" w:rsidTr="00042AD3">
        <w:tc>
          <w:tcPr>
            <w:tcW w:w="9779" w:type="dxa"/>
          </w:tcPr>
          <w:p w14:paraId="34E9ABF3" w14:textId="77777777" w:rsidR="00BF29E8" w:rsidRPr="00187E87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03765901" w14:textId="77777777" w:rsidR="00BF29E8" w:rsidRPr="00187E87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6E413907" w14:textId="77777777" w:rsidR="00BF29E8" w:rsidRPr="00187E87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1684FF6" w14:textId="77777777" w:rsidR="00B83329" w:rsidRPr="00187E87" w:rsidRDefault="00B83329" w:rsidP="00BF29E8"/>
    <w:p w14:paraId="59D0791E" w14:textId="77777777" w:rsidR="00B83329" w:rsidRPr="00187E87" w:rsidRDefault="00B83329">
      <w:pPr>
        <w:spacing w:after="0" w:line="240" w:lineRule="auto"/>
      </w:pPr>
      <w:r w:rsidRPr="00187E87">
        <w:br w:type="page"/>
      </w:r>
    </w:p>
    <w:p w14:paraId="2DC34B31" w14:textId="77777777" w:rsidR="00B83329" w:rsidRPr="00187E87" w:rsidRDefault="00B83329" w:rsidP="00B83329">
      <w:pPr>
        <w:rPr>
          <w:b/>
        </w:rPr>
      </w:pPr>
      <w:r w:rsidRPr="00187E87">
        <w:rPr>
          <w:b/>
        </w:rPr>
        <w:lastRenderedPageBreak/>
        <w:t>INFORMATIVA PRIVACY</w:t>
      </w:r>
    </w:p>
    <w:p w14:paraId="382861BB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003A0EFD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4E5DC166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7DD13673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5E22E48B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7BA6919E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02D5488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2610C23F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6BF8A062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3C2DC3F7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lastRenderedPageBreak/>
        <w:t xml:space="preserve">a) di accesso ai dati personali; </w:t>
      </w:r>
    </w:p>
    <w:p w14:paraId="42C3B804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b) di rettifica o cancellazione degli stessi o limitazione del trattamento; </w:t>
      </w:r>
    </w:p>
    <w:p w14:paraId="697750C2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c) di opposizione al trattamento; </w:t>
      </w:r>
    </w:p>
    <w:p w14:paraId="2162247B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4D1E3BC7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e) di revoca del consenso in qualsiasi momento; </w:t>
      </w:r>
    </w:p>
    <w:p w14:paraId="1BE82ADF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f) di proporre reclamo all'autorità di controllo. </w:t>
      </w:r>
    </w:p>
    <w:p w14:paraId="34C15DDE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793AD19B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60881DD8" w14:textId="77777777" w:rsidR="00DC6047" w:rsidRPr="00187E87" w:rsidRDefault="00DC6047" w:rsidP="00B83329">
      <w:pPr>
        <w:jc w:val="both"/>
      </w:pPr>
    </w:p>
    <w:p w14:paraId="60EDCF18" w14:textId="77777777" w:rsidR="006432DA" w:rsidRPr="00187E87" w:rsidRDefault="006432DA" w:rsidP="006432DA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Il</w:t>
      </w:r>
      <w:r w:rsidR="00A56EB5" w:rsidRPr="00187E87">
        <w:rPr>
          <w:rFonts w:cs="Arial"/>
        </w:rPr>
        <w:t>/la</w:t>
      </w:r>
      <w:r w:rsidRPr="00187E87">
        <w:rPr>
          <w:rFonts w:cs="Arial"/>
        </w:rPr>
        <w:t xml:space="preserve"> sottoscritto</w:t>
      </w:r>
      <w:r w:rsidR="00A56EB5" w:rsidRPr="00187E87">
        <w:rPr>
          <w:rFonts w:cs="Arial"/>
        </w:rPr>
        <w:t>/a</w:t>
      </w:r>
      <w:r w:rsidRPr="00187E87">
        <w:rPr>
          <w:rFonts w:cs="Arial"/>
        </w:rPr>
        <w:t xml:space="preserve"> ______________________________presta il consenso al trattamento dei propri dati personali</w:t>
      </w:r>
      <w:r w:rsidR="00A56EB5" w:rsidRPr="00187E87">
        <w:rPr>
          <w:rFonts w:cs="Arial"/>
        </w:rPr>
        <w:t xml:space="preserve"> alle condizioni e nei termini riportati nella presente informativa.</w:t>
      </w:r>
    </w:p>
    <w:p w14:paraId="1E2EAD94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7FC5C2C8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60CE5F73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6830B516" w14:textId="77777777" w:rsidR="00B83329" w:rsidRDefault="00B83329" w:rsidP="00B83329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Data</w:t>
      </w:r>
      <w:r w:rsidRPr="00187E87">
        <w:rPr>
          <w:rFonts w:cs="Arial"/>
        </w:rPr>
        <w:tab/>
        <w:t>Firma</w:t>
      </w:r>
    </w:p>
    <w:p w14:paraId="2FA005EE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29103562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6DDCB3BC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46E829E9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39C97CD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39786A3E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B908D09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37F7B2B" w14:textId="77777777" w:rsidR="00880ACC" w:rsidRPr="00187E87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CA505D9" w14:textId="77777777" w:rsidR="00B83329" w:rsidRPr="00187E87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2D0A231F" w14:textId="77777777" w:rsidTr="00061019">
        <w:tc>
          <w:tcPr>
            <w:tcW w:w="9779" w:type="dxa"/>
          </w:tcPr>
          <w:p w14:paraId="41DE3EE2" w14:textId="77777777" w:rsidR="00B83329" w:rsidRPr="00187E87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061F30E8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187E87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BD4EB9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75A3EEB9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78F23619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10D3F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564010AA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34C44" w14:textId="77777777" w:rsidR="002557CA" w:rsidRDefault="002557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7772180"/>
      <w:docPartObj>
        <w:docPartGallery w:val="Page Numbers (Bottom of Page)"/>
        <w:docPartUnique/>
      </w:docPartObj>
    </w:sdtPr>
    <w:sdtEndPr/>
    <w:sdtContent>
      <w:p w14:paraId="19CAA991" w14:textId="77777777" w:rsidR="004676A2" w:rsidRDefault="004676A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ACC">
          <w:rPr>
            <w:noProof/>
          </w:rPr>
          <w:t>8</w:t>
        </w:r>
        <w:r>
          <w:fldChar w:fldCharType="end"/>
        </w:r>
      </w:p>
    </w:sdtContent>
  </w:sdt>
  <w:p w14:paraId="0ED7DA0C" w14:textId="77777777" w:rsidR="004676A2" w:rsidRDefault="004676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9C87D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A7D1F82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581A1963" wp14:editId="7C4CC34D">
          <wp:extent cx="5310505" cy="791744"/>
          <wp:effectExtent l="0" t="0" r="444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2551D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3CA059ED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27ED6719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998E2F4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59477F4F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26EBDD48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4194D5FE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05E24C04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558AE7A7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4CE5E65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2AC21D9A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32CB0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AE610EA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0723A499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A9CBB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0E10D5A" wp14:editId="14CA1289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42F70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2735C745" wp14:editId="552A7011">
          <wp:extent cx="6172200" cy="885825"/>
          <wp:effectExtent l="0" t="0" r="0" b="9525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9"/>
  </w:num>
  <w:num w:numId="5">
    <w:abstractNumId w:val="15"/>
  </w:num>
  <w:num w:numId="6">
    <w:abstractNumId w:val="14"/>
  </w:num>
  <w:num w:numId="7">
    <w:abstractNumId w:val="43"/>
  </w:num>
  <w:num w:numId="8">
    <w:abstractNumId w:val="19"/>
  </w:num>
  <w:num w:numId="9">
    <w:abstractNumId w:val="26"/>
  </w:num>
  <w:num w:numId="10">
    <w:abstractNumId w:val="18"/>
  </w:num>
  <w:num w:numId="11">
    <w:abstractNumId w:val="28"/>
  </w:num>
  <w:num w:numId="12">
    <w:abstractNumId w:val="12"/>
  </w:num>
  <w:num w:numId="13">
    <w:abstractNumId w:val="30"/>
  </w:num>
  <w:num w:numId="14">
    <w:abstractNumId w:val="25"/>
  </w:num>
  <w:num w:numId="15">
    <w:abstractNumId w:val="34"/>
  </w:num>
  <w:num w:numId="16">
    <w:abstractNumId w:val="10"/>
  </w:num>
  <w:num w:numId="17">
    <w:abstractNumId w:val="24"/>
  </w:num>
  <w:num w:numId="18">
    <w:abstractNumId w:val="41"/>
  </w:num>
  <w:num w:numId="19">
    <w:abstractNumId w:val="35"/>
  </w:num>
  <w:num w:numId="20">
    <w:abstractNumId w:val="3"/>
  </w:num>
  <w:num w:numId="21">
    <w:abstractNumId w:val="21"/>
  </w:num>
  <w:num w:numId="22">
    <w:abstractNumId w:val="11"/>
  </w:num>
  <w:num w:numId="23">
    <w:abstractNumId w:val="44"/>
  </w:num>
  <w:num w:numId="24">
    <w:abstractNumId w:val="27"/>
  </w:num>
  <w:num w:numId="25">
    <w:abstractNumId w:val="20"/>
  </w:num>
  <w:num w:numId="26">
    <w:abstractNumId w:val="23"/>
  </w:num>
  <w:num w:numId="27">
    <w:abstractNumId w:val="17"/>
  </w:num>
  <w:num w:numId="28">
    <w:abstractNumId w:val="29"/>
  </w:num>
  <w:num w:numId="29">
    <w:abstractNumId w:val="22"/>
  </w:num>
  <w:num w:numId="30">
    <w:abstractNumId w:val="42"/>
  </w:num>
  <w:num w:numId="31">
    <w:abstractNumId w:val="7"/>
  </w:num>
  <w:num w:numId="32">
    <w:abstractNumId w:val="31"/>
  </w:num>
  <w:num w:numId="33">
    <w:abstractNumId w:val="37"/>
  </w:num>
  <w:num w:numId="34">
    <w:abstractNumId w:val="46"/>
  </w:num>
  <w:num w:numId="35">
    <w:abstractNumId w:val="45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8"/>
  </w:num>
  <w:num w:numId="40">
    <w:abstractNumId w:val="40"/>
  </w:num>
  <w:num w:numId="41">
    <w:abstractNumId w:val="8"/>
  </w:num>
  <w:num w:numId="42">
    <w:abstractNumId w:val="32"/>
  </w:num>
  <w:num w:numId="43">
    <w:abstractNumId w:val="36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40F3"/>
    <w:rsid w:val="0006690F"/>
    <w:rsid w:val="00072E73"/>
    <w:rsid w:val="00081071"/>
    <w:rsid w:val="000818E6"/>
    <w:rsid w:val="00084F27"/>
    <w:rsid w:val="00091298"/>
    <w:rsid w:val="00091638"/>
    <w:rsid w:val="0009174A"/>
    <w:rsid w:val="0009737A"/>
    <w:rsid w:val="000B69D5"/>
    <w:rsid w:val="000D279D"/>
    <w:rsid w:val="000E086B"/>
    <w:rsid w:val="000E5811"/>
    <w:rsid w:val="000F68C6"/>
    <w:rsid w:val="0010481D"/>
    <w:rsid w:val="00104CA7"/>
    <w:rsid w:val="00115A27"/>
    <w:rsid w:val="00122523"/>
    <w:rsid w:val="00131819"/>
    <w:rsid w:val="0014069C"/>
    <w:rsid w:val="001672F4"/>
    <w:rsid w:val="00177A2B"/>
    <w:rsid w:val="00177CC5"/>
    <w:rsid w:val="001821F2"/>
    <w:rsid w:val="00182836"/>
    <w:rsid w:val="00186060"/>
    <w:rsid w:val="00187E87"/>
    <w:rsid w:val="001950C2"/>
    <w:rsid w:val="00196D93"/>
    <w:rsid w:val="001B71EB"/>
    <w:rsid w:val="001E17E4"/>
    <w:rsid w:val="00204B2D"/>
    <w:rsid w:val="002111E5"/>
    <w:rsid w:val="00230FCE"/>
    <w:rsid w:val="00254BE2"/>
    <w:rsid w:val="002557CA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20772"/>
    <w:rsid w:val="00323263"/>
    <w:rsid w:val="00323EDD"/>
    <w:rsid w:val="00331C7D"/>
    <w:rsid w:val="00333FB6"/>
    <w:rsid w:val="003358CE"/>
    <w:rsid w:val="003531C6"/>
    <w:rsid w:val="00385ECD"/>
    <w:rsid w:val="0039235C"/>
    <w:rsid w:val="00396862"/>
    <w:rsid w:val="003A5860"/>
    <w:rsid w:val="003C1F12"/>
    <w:rsid w:val="003D3F59"/>
    <w:rsid w:val="003E0102"/>
    <w:rsid w:val="00403DEC"/>
    <w:rsid w:val="004071CB"/>
    <w:rsid w:val="00411835"/>
    <w:rsid w:val="004153C0"/>
    <w:rsid w:val="00415899"/>
    <w:rsid w:val="0041641A"/>
    <w:rsid w:val="0042540A"/>
    <w:rsid w:val="00425902"/>
    <w:rsid w:val="00430D68"/>
    <w:rsid w:val="004453DF"/>
    <w:rsid w:val="00445760"/>
    <w:rsid w:val="00453B40"/>
    <w:rsid w:val="00462F92"/>
    <w:rsid w:val="004676A2"/>
    <w:rsid w:val="00471408"/>
    <w:rsid w:val="004733A7"/>
    <w:rsid w:val="00481668"/>
    <w:rsid w:val="004834C3"/>
    <w:rsid w:val="004973E5"/>
    <w:rsid w:val="0049760F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188F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6204BC"/>
    <w:rsid w:val="00620DC3"/>
    <w:rsid w:val="006217D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E3E7E"/>
    <w:rsid w:val="006E47AF"/>
    <w:rsid w:val="006F42B0"/>
    <w:rsid w:val="00700F3A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428E"/>
    <w:rsid w:val="007A6728"/>
    <w:rsid w:val="007B4002"/>
    <w:rsid w:val="007E6C5C"/>
    <w:rsid w:val="007F5253"/>
    <w:rsid w:val="00825142"/>
    <w:rsid w:val="00830628"/>
    <w:rsid w:val="008572E2"/>
    <w:rsid w:val="00862352"/>
    <w:rsid w:val="00864445"/>
    <w:rsid w:val="0086555F"/>
    <w:rsid w:val="00875D16"/>
    <w:rsid w:val="00880618"/>
    <w:rsid w:val="00880A60"/>
    <w:rsid w:val="00880ACC"/>
    <w:rsid w:val="0089757B"/>
    <w:rsid w:val="008A31DE"/>
    <w:rsid w:val="008A3353"/>
    <w:rsid w:val="008D47CE"/>
    <w:rsid w:val="008E3F12"/>
    <w:rsid w:val="008E760B"/>
    <w:rsid w:val="008F3CC6"/>
    <w:rsid w:val="008F508E"/>
    <w:rsid w:val="00902C4D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E7855"/>
    <w:rsid w:val="009F00D1"/>
    <w:rsid w:val="00A0063F"/>
    <w:rsid w:val="00A13D6A"/>
    <w:rsid w:val="00A14460"/>
    <w:rsid w:val="00A14F91"/>
    <w:rsid w:val="00A24E7E"/>
    <w:rsid w:val="00A33D48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B5468"/>
    <w:rsid w:val="00AC379B"/>
    <w:rsid w:val="00AC3BBF"/>
    <w:rsid w:val="00AC59A7"/>
    <w:rsid w:val="00AD1214"/>
    <w:rsid w:val="00AE24C5"/>
    <w:rsid w:val="00AE6100"/>
    <w:rsid w:val="00AF3F46"/>
    <w:rsid w:val="00B00D8E"/>
    <w:rsid w:val="00B102FE"/>
    <w:rsid w:val="00B217AC"/>
    <w:rsid w:val="00B3040A"/>
    <w:rsid w:val="00B338CF"/>
    <w:rsid w:val="00B41142"/>
    <w:rsid w:val="00B56EA7"/>
    <w:rsid w:val="00B604BD"/>
    <w:rsid w:val="00B720CD"/>
    <w:rsid w:val="00B80A74"/>
    <w:rsid w:val="00B83329"/>
    <w:rsid w:val="00B83B6C"/>
    <w:rsid w:val="00B926C5"/>
    <w:rsid w:val="00BA3B01"/>
    <w:rsid w:val="00BA5C08"/>
    <w:rsid w:val="00BB6A44"/>
    <w:rsid w:val="00BC53DF"/>
    <w:rsid w:val="00BD47EB"/>
    <w:rsid w:val="00BD4EB9"/>
    <w:rsid w:val="00BD7913"/>
    <w:rsid w:val="00BF29E8"/>
    <w:rsid w:val="00BF3ACC"/>
    <w:rsid w:val="00BF4EEC"/>
    <w:rsid w:val="00BF6C35"/>
    <w:rsid w:val="00C04239"/>
    <w:rsid w:val="00C060A8"/>
    <w:rsid w:val="00C23475"/>
    <w:rsid w:val="00C257B6"/>
    <w:rsid w:val="00C458E4"/>
    <w:rsid w:val="00C70D47"/>
    <w:rsid w:val="00C855BC"/>
    <w:rsid w:val="00C91A59"/>
    <w:rsid w:val="00C96A8A"/>
    <w:rsid w:val="00CE5FD1"/>
    <w:rsid w:val="00CF4DFD"/>
    <w:rsid w:val="00D1290A"/>
    <w:rsid w:val="00D13C0A"/>
    <w:rsid w:val="00D25F6F"/>
    <w:rsid w:val="00D30F53"/>
    <w:rsid w:val="00D32154"/>
    <w:rsid w:val="00D358C4"/>
    <w:rsid w:val="00D46F87"/>
    <w:rsid w:val="00D51800"/>
    <w:rsid w:val="00D54213"/>
    <w:rsid w:val="00D65719"/>
    <w:rsid w:val="00D74CCE"/>
    <w:rsid w:val="00D75EAB"/>
    <w:rsid w:val="00DA527F"/>
    <w:rsid w:val="00DA6CF9"/>
    <w:rsid w:val="00DB1FA6"/>
    <w:rsid w:val="00DC2D6F"/>
    <w:rsid w:val="00DC6047"/>
    <w:rsid w:val="00DC7B86"/>
    <w:rsid w:val="00DD34B9"/>
    <w:rsid w:val="00DE2D7D"/>
    <w:rsid w:val="00DE7BC9"/>
    <w:rsid w:val="00DF5215"/>
    <w:rsid w:val="00E01593"/>
    <w:rsid w:val="00E021E8"/>
    <w:rsid w:val="00E04F61"/>
    <w:rsid w:val="00E05D51"/>
    <w:rsid w:val="00E06AF4"/>
    <w:rsid w:val="00E07E70"/>
    <w:rsid w:val="00E154D3"/>
    <w:rsid w:val="00E16A10"/>
    <w:rsid w:val="00E178FE"/>
    <w:rsid w:val="00E46C45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016C"/>
    <w:rsid w:val="00F35A35"/>
    <w:rsid w:val="00F428A4"/>
    <w:rsid w:val="00F4756D"/>
    <w:rsid w:val="00F621D1"/>
    <w:rsid w:val="00F63AF5"/>
    <w:rsid w:val="00F718F0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0657"/>
    <o:shapelayout v:ext="edit">
      <o:idmap v:ext="edit" data="1"/>
    </o:shapelayout>
  </w:shapeDefaults>
  <w:decimalSymbol w:val=","/>
  <w:listSeparator w:val=";"/>
  <w14:docId w14:val="02FDF016"/>
  <w15:docId w15:val="{77BFE87F-F58A-442D-950F-843DAB51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  <ds:schemaRef ds:uri="3d4ffb0d-68bf-4b68-99f7-1eb25ffe2d97"/>
    <ds:schemaRef ds:uri="http://schemas.microsoft.com/sharepoint/v3"/>
    <ds:schemaRef ds:uri="http://schemas.openxmlformats.org/package/2006/metadata/core-properties"/>
    <ds:schemaRef ds:uri="53A74DB2-3EB1-4FF8-9424-E72CDCA9D245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BF7C3C5-CB99-4D67-85B7-5A518F98F5A4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7D0714-BEE6-475C-8EE4-EB9B76FC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5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13196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2</cp:revision>
  <cp:lastPrinted>2019-10-22T07:04:00Z</cp:lastPrinted>
  <dcterms:created xsi:type="dcterms:W3CDTF">2019-10-24T08:45:00Z</dcterms:created>
  <dcterms:modified xsi:type="dcterms:W3CDTF">2019-10-24T08:45:00Z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