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6440408" w:rsidR="00C111D0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9123C2">
        <w:rPr>
          <w:rFonts w:asciiTheme="minorHAnsi" w:eastAsiaTheme="minorEastAsia" w:hAnsiTheme="minorHAnsi" w:cstheme="minorBidi"/>
          <w:b/>
          <w:u w:val="single"/>
          <w:lang w:eastAsia="it-IT"/>
        </w:rPr>
        <w:t>1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dichiarazione sostitutiva di atto di notorietà o di certificazione</w:t>
      </w:r>
    </w:p>
    <w:p w14:paraId="49F2DDCC" w14:textId="77777777" w:rsidR="00B65629" w:rsidRPr="00F02EF3" w:rsidRDefault="00B65629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82231C6" w14:textId="77777777" w:rsidR="00DD4196" w:rsidRPr="00A459D2" w:rsidRDefault="009123C2" w:rsidP="00DD4196">
      <w:pPr>
        <w:spacing w:after="120" w:line="260" w:lineRule="exact"/>
        <w:jc w:val="both"/>
        <w:rPr>
          <w:rFonts w:asciiTheme="minorHAnsi" w:eastAsiaTheme="minorEastAsia" w:hAnsiTheme="minorHAnsi" w:cstheme="minorHAnsi"/>
          <w:b/>
        </w:rPr>
      </w:pPr>
      <w:bookmarkStart w:id="1" w:name="_Hlk132105213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OGGETTO:</w:t>
      </w:r>
      <w:r w:rsidRPr="00B65629">
        <w:rPr>
          <w:rFonts w:asciiTheme="minorHAnsi" w:eastAsiaTheme="minorEastAsia" w:hAnsiTheme="minorHAnsi" w:cstheme="minorBidi"/>
          <w:sz w:val="24"/>
          <w:szCs w:val="24"/>
          <w:lang w:eastAsia="it-IT"/>
        </w:rPr>
        <w:t xml:space="preserve"> </w:t>
      </w:r>
      <w:bookmarkEnd w:id="1"/>
      <w:r w:rsidR="00DD4196" w:rsidRPr="00A459D2">
        <w:rPr>
          <w:rFonts w:asciiTheme="minorHAnsi" w:hAnsiTheme="minorHAnsi" w:cstheme="minorHAnsi"/>
          <w:b/>
        </w:rPr>
        <w:t xml:space="preserve">SELEZIONE PUBBLICA, PER TITOLI ED ESAMI, </w:t>
      </w:r>
      <w:r w:rsidR="00DD4196" w:rsidRPr="00A459D2">
        <w:rPr>
          <w:rFonts w:asciiTheme="minorHAnsi" w:eastAsiaTheme="minorEastAsia" w:hAnsiTheme="minorHAnsi" w:cstheme="minorHAnsi"/>
          <w:b/>
        </w:rPr>
        <w:t xml:space="preserve">PER L’ASSUNZIONE, CON </w:t>
      </w:r>
      <w:r w:rsidR="00DD4196" w:rsidRPr="00AA01FA">
        <w:rPr>
          <w:rFonts w:asciiTheme="minorHAnsi" w:eastAsiaTheme="minorEastAsia" w:hAnsiTheme="minorHAnsi" w:cstheme="minorHAnsi"/>
          <w:b/>
        </w:rPr>
        <w:t>CONTRATTO A TEMPO PIENO E</w:t>
      </w:r>
      <w:r w:rsidR="00DD4196" w:rsidRPr="00A459D2">
        <w:rPr>
          <w:rFonts w:asciiTheme="minorHAnsi" w:eastAsiaTheme="minorEastAsia" w:hAnsiTheme="minorHAnsi" w:cstheme="minorHAnsi"/>
          <w:b/>
        </w:rPr>
        <w:t xml:space="preserve"> DETERMINATO DI 1 RICERCATORE DI III LIVELLO PROFESSIONALE DEL C.C.N.L. ISTRUZIONE E RICERCA A VALERE SUL </w:t>
      </w:r>
      <w:r w:rsidR="00DD4196" w:rsidRPr="00B41284">
        <w:rPr>
          <w:rFonts w:asciiTheme="minorHAnsi" w:hAnsiTheme="minorHAnsi" w:cstheme="minorHAnsi"/>
          <w:b/>
        </w:rPr>
        <w:t>PROGETTO PRIN PNRR - SCOLORINA CUP J53D23015070001</w:t>
      </w:r>
      <w:r w:rsidR="00DD4196" w:rsidRPr="00A459D2">
        <w:rPr>
          <w:rFonts w:asciiTheme="minorHAnsi" w:eastAsiaTheme="minorEastAsia" w:hAnsiTheme="minorHAnsi" w:cstheme="minorHAnsi"/>
          <w:b/>
        </w:rPr>
        <w:t xml:space="preserve">. </w:t>
      </w:r>
    </w:p>
    <w:p w14:paraId="52DC6533" w14:textId="77777777" w:rsidR="00DD4196" w:rsidRPr="00A459D2" w:rsidRDefault="00DD4196" w:rsidP="00DD4196">
      <w:pPr>
        <w:spacing w:after="120" w:line="260" w:lineRule="exact"/>
        <w:jc w:val="both"/>
        <w:rPr>
          <w:rFonts w:asciiTheme="minorHAnsi" w:hAnsiTheme="minorHAnsi" w:cstheme="minorHAnsi"/>
          <w:b/>
        </w:rPr>
      </w:pPr>
      <w:r w:rsidRPr="00A459D2">
        <w:rPr>
          <w:rFonts w:asciiTheme="minorHAnsi" w:hAnsiTheme="minorHAnsi" w:cstheme="minorHAnsi"/>
          <w:b/>
        </w:rPr>
        <w:t>RIFERIMENTO BANDO</w:t>
      </w:r>
      <w:r>
        <w:rPr>
          <w:rFonts w:asciiTheme="minorHAnsi" w:hAnsiTheme="minorHAnsi" w:cstheme="minorHAnsi"/>
          <w:b/>
        </w:rPr>
        <w:t xml:space="preserve"> TD1/2024. PROFILO RICERCATORE SCIENZA DEI DATI.</w:t>
      </w:r>
    </w:p>
    <w:p w14:paraId="379BC6E2" w14:textId="08632EBA" w:rsidR="00C111D0" w:rsidRPr="00F02EF3" w:rsidRDefault="00C111D0" w:rsidP="002F0723">
      <w:pPr>
        <w:spacing w:after="0" w:line="259" w:lineRule="auto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79054C19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__________________________________________________________________________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nato/a </w:t>
      </w:r>
      <w:proofErr w:type="spellStart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 e residente a ____________________________________________________________________________, prov. 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 indirizzo 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_____________, 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e-mail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D306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_________________________________________________________________ ;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17B8A76B" w:rsidR="00C111D0" w:rsidRPr="0000360D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</w:t>
      </w:r>
      <w:r w:rsidR="00604221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0360D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182351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00360D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00360D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00360D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00360D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60834A8D" w:rsidR="00D6452C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00360D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3877AAA6" w14:textId="44BDF26D" w:rsidR="007F6875" w:rsidRPr="0000360D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3)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00360D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00360D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35E00C4A" w:rsidR="007F6875" w:rsidRPr="0000360D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 nel caso di possesso di ulteriori dottorati</w:t>
      </w:r>
      <w:r w:rsidR="0072301A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o titoli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73F8F1F4" w14:textId="43079D33" w:rsidR="004C5347" w:rsidRPr="0000360D" w:rsidRDefault="004C5347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 magistrale,</w:t>
      </w:r>
      <w:r w:rsidR="00DC7CF1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presso Università o qualificati Enti, organismi o centri di ricerca pubblici o privati, ovvero presso altri enti o aziende private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 almeno uno degli ambiti descritti nella scheda profilo di riferimento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30670891" w14:textId="122E9301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00360D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00360D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D31" w14:textId="159B402D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</w:p>
          <w:p w14:paraId="0EAA6D55" w14:textId="6EED030F" w:rsidR="00DC7CF1" w:rsidRPr="0000360D" w:rsidRDefault="00DC7CF1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2F84CE7E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182351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182351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736" w14:textId="7FF9BD35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</w:t>
            </w:r>
          </w:p>
          <w:p w14:paraId="4BF246EE" w14:textId="2ADCA9AB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195ADA59" w14:textId="71980DCC" w:rsidR="004C5347" w:rsidRPr="003633E1" w:rsidRDefault="004C5347" w:rsidP="003633E1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61E71855" w14:textId="77777777" w:rsidR="00DD4196" w:rsidRDefault="00DD4196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2F7FD162" w14:textId="0E18A10D" w:rsidR="00BB4140" w:rsidRPr="0000360D" w:rsidRDefault="004C5347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</w:t>
      </w:r>
      <w:r w:rsidR="0000360D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Altro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22062DF8" w:rsidR="00BB4140" w:rsidRPr="0000360D" w:rsidRDefault="004C5347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00360D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586353B2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escrizione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00360D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657AE548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Data di riferimento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necessari)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1194">
    <w:abstractNumId w:val="17"/>
  </w:num>
  <w:num w:numId="2" w16cid:durableId="1557860287">
    <w:abstractNumId w:val="33"/>
  </w:num>
  <w:num w:numId="3" w16cid:durableId="1962879380">
    <w:abstractNumId w:val="5"/>
  </w:num>
  <w:num w:numId="4" w16cid:durableId="1845123862">
    <w:abstractNumId w:val="22"/>
  </w:num>
  <w:num w:numId="5" w16cid:durableId="782724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6150">
    <w:abstractNumId w:val="20"/>
  </w:num>
  <w:num w:numId="7" w16cid:durableId="1426725827">
    <w:abstractNumId w:val="1"/>
  </w:num>
  <w:num w:numId="8" w16cid:durableId="1587420761">
    <w:abstractNumId w:val="16"/>
  </w:num>
  <w:num w:numId="9" w16cid:durableId="1449009627">
    <w:abstractNumId w:val="31"/>
  </w:num>
  <w:num w:numId="10" w16cid:durableId="685908258">
    <w:abstractNumId w:val="29"/>
  </w:num>
  <w:num w:numId="11" w16cid:durableId="1034117813">
    <w:abstractNumId w:val="7"/>
  </w:num>
  <w:num w:numId="12" w16cid:durableId="2099906137">
    <w:abstractNumId w:val="4"/>
  </w:num>
  <w:num w:numId="13" w16cid:durableId="1517039704">
    <w:abstractNumId w:val="3"/>
  </w:num>
  <w:num w:numId="14" w16cid:durableId="2129663648">
    <w:abstractNumId w:val="32"/>
  </w:num>
  <w:num w:numId="15" w16cid:durableId="1678266422">
    <w:abstractNumId w:val="10"/>
  </w:num>
  <w:num w:numId="16" w16cid:durableId="1622805893">
    <w:abstractNumId w:val="23"/>
  </w:num>
  <w:num w:numId="17" w16cid:durableId="46925802">
    <w:abstractNumId w:val="6"/>
  </w:num>
  <w:num w:numId="18" w16cid:durableId="292828309">
    <w:abstractNumId w:val="34"/>
  </w:num>
  <w:num w:numId="19" w16cid:durableId="811020625">
    <w:abstractNumId w:val="25"/>
  </w:num>
  <w:num w:numId="20" w16cid:durableId="2025666938">
    <w:abstractNumId w:val="0"/>
  </w:num>
  <w:num w:numId="21" w16cid:durableId="2129734630">
    <w:abstractNumId w:val="2"/>
  </w:num>
  <w:num w:numId="22" w16cid:durableId="687414437">
    <w:abstractNumId w:val="26"/>
  </w:num>
  <w:num w:numId="23" w16cid:durableId="2102791503">
    <w:abstractNumId w:val="27"/>
  </w:num>
  <w:num w:numId="24" w16cid:durableId="1253901703">
    <w:abstractNumId w:val="13"/>
  </w:num>
  <w:num w:numId="25" w16cid:durableId="257520389">
    <w:abstractNumId w:val="24"/>
  </w:num>
  <w:num w:numId="26" w16cid:durableId="1931809591">
    <w:abstractNumId w:val="11"/>
  </w:num>
  <w:num w:numId="27" w16cid:durableId="107939961">
    <w:abstractNumId w:val="8"/>
  </w:num>
  <w:num w:numId="28" w16cid:durableId="512499976">
    <w:abstractNumId w:val="18"/>
  </w:num>
  <w:num w:numId="29" w16cid:durableId="1302005158">
    <w:abstractNumId w:val="19"/>
  </w:num>
  <w:num w:numId="30" w16cid:durableId="1801727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42817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9947154">
    <w:abstractNumId w:val="15"/>
  </w:num>
  <w:num w:numId="33" w16cid:durableId="27537782">
    <w:abstractNumId w:val="14"/>
  </w:num>
  <w:num w:numId="34" w16cid:durableId="902523520">
    <w:abstractNumId w:val="30"/>
  </w:num>
  <w:num w:numId="35" w16cid:durableId="142278845">
    <w:abstractNumId w:val="21"/>
  </w:num>
  <w:num w:numId="36" w16cid:durableId="272320933">
    <w:abstractNumId w:val="28"/>
  </w:num>
  <w:num w:numId="37" w16cid:durableId="177932443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60D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26E9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723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3E1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4BB0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1A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0D6C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3C2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62F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629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06B5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C7CF1"/>
    <w:rsid w:val="00DD0C13"/>
    <w:rsid w:val="00DD4196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2AA4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9353E5AE-439A-4F52-9F35-461440D0D220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68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4296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17</cp:revision>
  <cp:lastPrinted>2021-06-01T11:32:00Z</cp:lastPrinted>
  <dcterms:created xsi:type="dcterms:W3CDTF">2021-12-01T14:06:00Z</dcterms:created>
  <dcterms:modified xsi:type="dcterms:W3CDTF">2024-01-12T09:18:00Z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