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06440408" w:rsidR="00C111D0" w:rsidRPr="00F02EF3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66997"/>
      <w:r w:rsidRPr="00F02EF3">
        <w:rPr>
          <w:rFonts w:asciiTheme="minorHAnsi" w:eastAsiaTheme="minorEastAsia" w:hAnsiTheme="minorHAnsi" w:cstheme="minorBidi"/>
          <w:b/>
          <w:u w:val="single"/>
          <w:lang w:eastAsia="it-IT"/>
        </w:rPr>
        <w:t xml:space="preserve">ALLEGATO N. </w:t>
      </w:r>
      <w:r w:rsidR="009123C2">
        <w:rPr>
          <w:rFonts w:asciiTheme="minorHAnsi" w:eastAsiaTheme="minorEastAsia" w:hAnsiTheme="minorHAnsi" w:cstheme="minorBidi"/>
          <w:b/>
          <w:u w:val="single"/>
          <w:lang w:eastAsia="it-IT"/>
        </w:rPr>
        <w:t>1</w:t>
      </w:r>
      <w:r w:rsidRPr="00F02EF3">
        <w:rPr>
          <w:rFonts w:asciiTheme="minorHAnsi" w:eastAsiaTheme="minorEastAsia" w:hAnsiTheme="minorHAnsi" w:cstheme="minorBidi"/>
          <w:i/>
          <w:lang w:eastAsia="it-IT"/>
        </w:rPr>
        <w:t xml:space="preserve">   dichiarazione sostitutiva di atto di notorietà o di certificazione</w:t>
      </w:r>
    </w:p>
    <w:p w14:paraId="0F49A2B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F02EF3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F02EF3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535F2878" w14:textId="22AAC122" w:rsidR="00182351" w:rsidRPr="0072301A" w:rsidRDefault="009123C2" w:rsidP="0072301A">
      <w:pPr>
        <w:spacing w:after="0" w:line="259" w:lineRule="auto"/>
        <w:rPr>
          <w:rFonts w:asciiTheme="minorHAnsi" w:hAnsiTheme="minorHAnsi" w:cstheme="minorHAnsi"/>
          <w:b/>
          <w:sz w:val="24"/>
          <w:szCs w:val="24"/>
        </w:rPr>
      </w:pPr>
      <w:bookmarkStart w:id="1" w:name="_Hlk132105213"/>
      <w:r w:rsidRPr="0072301A">
        <w:rPr>
          <w:rFonts w:asciiTheme="minorHAnsi" w:eastAsiaTheme="minorEastAsia" w:hAnsiTheme="minorHAnsi" w:cstheme="minorBidi"/>
          <w:b/>
          <w:bCs/>
          <w:lang w:eastAsia="it-IT"/>
        </w:rPr>
        <w:t>OGGETTO:</w:t>
      </w:r>
      <w:r w:rsidRPr="0000360D"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72301A">
        <w:rPr>
          <w:rFonts w:asciiTheme="minorHAnsi" w:hAnsiTheme="minorHAnsi" w:cstheme="minorHAnsi"/>
          <w:b/>
        </w:rPr>
        <w:t xml:space="preserve">SELEZIONE PUBBLICA, PER TITOLI ED ESAMI, </w:t>
      </w:r>
      <w:r w:rsidRPr="0072301A">
        <w:rPr>
          <w:rFonts w:asciiTheme="minorHAnsi" w:eastAsiaTheme="minorEastAsia" w:hAnsiTheme="minorHAnsi" w:cstheme="minorHAnsi"/>
          <w:b/>
        </w:rPr>
        <w:t xml:space="preserve">PER L’ASSUNZIONE, CON CONTRATTO A TEMPO DETERMINATO DI 10 POSIZIONI DI RICERCATORI DI III LIVELLO PROFESSIONALE DEL C.C.N.L. ISTRUZIONE E RICERCA SUDDIVISE TRA 7 POSIZIONI A VALERE SUL PROGETTO PNRR – </w:t>
      </w:r>
      <w:r w:rsidRPr="0072301A">
        <w:rPr>
          <w:rFonts w:asciiTheme="minorHAnsi" w:eastAsiaTheme="minorEastAsia" w:hAnsiTheme="minorHAnsi" w:cstheme="minorHAnsi"/>
          <w:b/>
          <w:i/>
          <w:iCs/>
        </w:rPr>
        <w:t>PRP@CERIC</w:t>
      </w:r>
      <w:r w:rsidRPr="0072301A">
        <w:rPr>
          <w:rFonts w:asciiTheme="minorHAnsi" w:eastAsiaTheme="minorEastAsia" w:hAnsiTheme="minorHAnsi" w:cstheme="minorHAnsi"/>
          <w:b/>
        </w:rPr>
        <w:t xml:space="preserve"> CUP, 1 POSIZIONE A VALERE SUL PROGETTO PNRR - </w:t>
      </w:r>
      <w:r w:rsidRPr="0072301A">
        <w:rPr>
          <w:rFonts w:asciiTheme="minorHAnsi" w:eastAsiaTheme="minorEastAsia" w:hAnsiTheme="minorHAnsi" w:cstheme="minorHAnsi"/>
          <w:b/>
          <w:i/>
          <w:iCs/>
        </w:rPr>
        <w:t>NFFA-DI</w:t>
      </w:r>
      <w:r w:rsidRPr="0072301A">
        <w:rPr>
          <w:rFonts w:asciiTheme="minorHAnsi" w:eastAsiaTheme="minorEastAsia" w:hAnsiTheme="minorHAnsi" w:cstheme="minorHAnsi"/>
          <w:b/>
        </w:rPr>
        <w:t xml:space="preserve"> E 2 POSIZIONI A VALERE SUL PROGETTO PNR </w:t>
      </w:r>
      <w:r w:rsidRPr="0072301A">
        <w:rPr>
          <w:rFonts w:asciiTheme="minorHAnsi" w:eastAsiaTheme="minorEastAsia" w:hAnsiTheme="minorHAnsi" w:cstheme="minorHAnsi"/>
          <w:b/>
          <w:i/>
          <w:iCs/>
        </w:rPr>
        <w:t>FAIR-BY-DESIGN</w:t>
      </w:r>
      <w:r>
        <w:rPr>
          <w:rFonts w:asciiTheme="minorHAnsi" w:eastAsiaTheme="minorEastAsia" w:hAnsiTheme="minorHAnsi" w:cstheme="minorHAnsi"/>
          <w:b/>
        </w:rPr>
        <w:t>.</w:t>
      </w:r>
      <w:r w:rsidRPr="0072301A">
        <w:rPr>
          <w:rFonts w:asciiTheme="minorHAnsi" w:eastAsiaTheme="minorEastAsia" w:hAnsiTheme="minorHAnsi" w:cstheme="minorHAnsi"/>
          <w:b/>
        </w:rPr>
        <w:t xml:space="preserve"> </w:t>
      </w:r>
      <w:r w:rsidRPr="0000360D">
        <w:rPr>
          <w:rFonts w:asciiTheme="minorHAnsi" w:eastAsiaTheme="minorEastAsia" w:hAnsiTheme="minorHAnsi" w:cstheme="minorBidi"/>
          <w:b/>
          <w:lang w:eastAsia="it-IT"/>
        </w:rPr>
        <w:t xml:space="preserve">RIFERIMENTO BANDO: </w:t>
      </w:r>
      <w:r>
        <w:rPr>
          <w:rFonts w:asciiTheme="minorHAnsi" w:eastAsiaTheme="minorEastAsia" w:hAnsiTheme="minorHAnsi" w:cstheme="minorBidi"/>
          <w:b/>
          <w:lang w:eastAsia="it-IT"/>
        </w:rPr>
        <w:t>N.TD2</w:t>
      </w:r>
      <w:r w:rsidRPr="0000360D">
        <w:rPr>
          <w:rFonts w:asciiTheme="minorHAnsi" w:eastAsiaTheme="minorEastAsia" w:hAnsiTheme="minorHAnsi" w:cstheme="minorBidi"/>
          <w:b/>
          <w:lang w:eastAsia="it-IT"/>
        </w:rPr>
        <w:t>/2022.</w:t>
      </w:r>
    </w:p>
    <w:bookmarkEnd w:id="1"/>
    <w:p w14:paraId="379BC6E2" w14:textId="77777777" w:rsidR="00C111D0" w:rsidRPr="00F02EF3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6CDD0084" w:rsidR="00C111D0" w:rsidRPr="00F02EF3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Il /la sottoscritto/a __________________________________________________________________________ nato/a a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_____________, </w:t>
      </w:r>
      <w:r w:rsidR="008E0D6C">
        <w:rPr>
          <w:rFonts w:asciiTheme="minorHAnsi" w:eastAsiaTheme="minorEastAsia" w:hAnsiTheme="minorHAnsi" w:cstheme="minorBidi"/>
          <w:sz w:val="20"/>
          <w:szCs w:val="20"/>
          <w:lang w:eastAsia="it-IT"/>
        </w:rPr>
        <w:t>e-mail</w:t>
      </w: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</w:t>
      </w:r>
      <w:r w:rsidR="00256A7B"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</w:t>
      </w:r>
      <w:r w:rsidR="008E0D6C">
        <w:rPr>
          <w:rFonts w:asciiTheme="minorHAnsi" w:eastAsiaTheme="minorEastAsia" w:hAnsiTheme="minorHAnsi" w:cstheme="minorBidi"/>
          <w:sz w:val="20"/>
          <w:szCs w:val="20"/>
          <w:lang w:eastAsia="it-IT"/>
        </w:rPr>
        <w:t>;</w:t>
      </w:r>
    </w:p>
    <w:p w14:paraId="7EC2D804" w14:textId="77777777" w:rsidR="00C111D0" w:rsidRPr="00F02EF3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F02EF3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7D797D9A" w14:textId="58847B49" w:rsidR="00C111D0" w:rsidRPr="0000360D" w:rsidRDefault="00CD540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8E0D6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il profilo per cui si applica, </w:t>
      </w:r>
      <w:r w:rsidR="00604221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69716391" w:rsidR="00C111D0" w:rsidRPr="0000360D" w:rsidRDefault="00CD540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C111D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8E0D6C" w:rsidRPr="00182351" w14:paraId="6A0D1670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6E74" w14:textId="2134F0E0" w:rsidR="008E0D6C" w:rsidRPr="008E0D6C" w:rsidRDefault="008E0D6C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eastAsia="it-IT"/>
              </w:rPr>
              <w:t xml:space="preserve">PROFILO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009" w14:textId="144CD8E9" w:rsidR="008E0D6C" w:rsidRPr="008E0D6C" w:rsidRDefault="008E0D6C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__</w:t>
            </w:r>
          </w:p>
        </w:tc>
      </w:tr>
      <w:tr w:rsidR="00C111D0" w:rsidRPr="00182351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182351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8E0D6C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8E0D6C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182351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8E0D6C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8E0D6C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00360D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7755A6A5" w:rsidR="00D6452C" w:rsidRPr="0000360D" w:rsidRDefault="00CD540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) di aver conseguito i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="00D6452C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="00D6452C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5983A15D" w:rsidR="00D6452C" w:rsidRPr="0000360D" w:rsidRDefault="00CD540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D6452C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00360D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60834A8D" w:rsidR="00D6452C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00360D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00360D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00360D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544A9CD" w14:textId="77777777" w:rsidR="007F6875" w:rsidRPr="00182351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highlight w:val="yellow"/>
          <w:lang w:eastAsia="it-IT"/>
        </w:rPr>
      </w:pPr>
    </w:p>
    <w:p w14:paraId="3877AAA6" w14:textId="44BDF26D" w:rsidR="007F6875" w:rsidRPr="0000360D" w:rsidRDefault="00CD540C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3)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di aver conseguito i seguenti ulteriori </w:t>
      </w:r>
      <w:r w:rsidR="007F6875" w:rsidRPr="0000360D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="007F6875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4E352E75" w:rsidR="007F6875" w:rsidRPr="0000360D" w:rsidRDefault="00CD540C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3.</w:t>
      </w:r>
      <w:r w:rsidR="007F6875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00360D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00360D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00360D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00360D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35E00C4A" w:rsidR="007F6875" w:rsidRPr="0000360D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 nel caso di possesso di ulteriori dottorati</w:t>
      </w:r>
      <w:r w:rsidR="0072301A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o titoli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 </w:t>
      </w:r>
    </w:p>
    <w:p w14:paraId="73F8F1F4" w14:textId="43079D33" w:rsidR="004C5347" w:rsidRPr="0000360D" w:rsidRDefault="004C5347" w:rsidP="004C5347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svolto le seguenti </w:t>
      </w:r>
      <w:r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 e/o di ricerca post-laurea magistrale,</w:t>
      </w:r>
      <w:r w:rsidR="00DC7CF1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presso Università o qualificati Enti, organismi o centri di ricerca pubblici o privati, ovvero presso altri enti o aziende private</w:t>
      </w:r>
      <w:r w:rsidR="008E0D6C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 almeno uno degli ambiti descritti nella scheda profilo di riferimento</w:t>
      </w: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30670891" w14:textId="122E9301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4.a)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00360D" w14:paraId="56270146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5DF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DA6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00360D" w14:paraId="135629CA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B731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7B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327B663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DA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dipendente, assegno di ricerca,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0D6C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1CBAFE6B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B8BF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6D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182351" w14:paraId="52EAA435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078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91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4C5347" w:rsidRPr="0000360D" w14:paraId="64F885F1" w14:textId="77777777" w:rsidTr="00CE6AF2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5DD31" w14:textId="159B402D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)</w:t>
            </w:r>
          </w:p>
          <w:p w14:paraId="0EAA6D55" w14:textId="6EED030F" w:rsidR="00DC7CF1" w:rsidRPr="0000360D" w:rsidRDefault="00DC7CF1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14D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2D375D99" w14:textId="2F84CE7E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4.b)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4C5347" w:rsidRPr="00182351" w14:paraId="68986EEF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E716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4673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4C5347" w:rsidRPr="00182351" w14:paraId="5CEEC5B9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4B9C4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0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45F180B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422D9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B41A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320DF59D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4C97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91A98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288D3335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AF2" w14:textId="77777777" w:rsidR="004C5347" w:rsidRPr="0000360D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00360D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079F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  <w:tr w:rsidR="004C5347" w:rsidRPr="00182351" w14:paraId="669F1802" w14:textId="77777777" w:rsidTr="00CE6AF2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736" w14:textId="7FF9BD35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00360D">
              <w:rPr>
                <w:rFonts w:asciiTheme="minorHAnsi" w:eastAsiaTheme="minorEastAsia" w:hAnsiTheme="minorHAnsi" w:cs="Arial"/>
                <w:i/>
                <w:iCs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</w:t>
            </w:r>
          </w:p>
          <w:p w14:paraId="4BF246EE" w14:textId="2ADCA9AB" w:rsidR="00DC7CF1" w:rsidRPr="0000360D" w:rsidRDefault="00DC7CF1" w:rsidP="00DC7CF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E7A9" w14:textId="77777777" w:rsidR="004C5347" w:rsidRPr="00182351" w:rsidRDefault="004C5347" w:rsidP="00CE6AF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highlight w:val="yellow"/>
                <w:lang w:eastAsia="it-IT"/>
              </w:rPr>
            </w:pPr>
          </w:p>
        </w:tc>
      </w:tr>
    </w:tbl>
    <w:p w14:paraId="0068E7DC" w14:textId="77777777" w:rsidR="004C5347" w:rsidRPr="0000360D" w:rsidRDefault="004C5347" w:rsidP="004C5347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195ADA59" w14:textId="77777777" w:rsidR="004C5347" w:rsidRPr="00182351" w:rsidRDefault="004C5347" w:rsidP="005463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highlight w:val="yellow"/>
          <w:lang w:eastAsia="it-IT"/>
        </w:rPr>
      </w:pPr>
    </w:p>
    <w:p w14:paraId="2F7FD162" w14:textId="39D1BD91" w:rsidR="00BB4140" w:rsidRPr="0000360D" w:rsidRDefault="004C5347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</w:t>
      </w:r>
      <w:r w:rsidR="0000360D" w:rsidRPr="0000360D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Altro</w:t>
      </w:r>
      <w:r w:rsidR="00BB4140" w:rsidRPr="0000360D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6E2FA0E" w14:textId="22062DF8" w:rsidR="00BB4140" w:rsidRPr="0000360D" w:rsidRDefault="004C5347" w:rsidP="00BB414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BB4140" w:rsidRPr="0000360D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BB4140" w:rsidRPr="0000360D" w14:paraId="2B19609B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269E" w14:textId="586353B2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</w:t>
            </w: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escrizione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3D0A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BB4140" w:rsidRPr="0000360D" w14:paraId="7E98B44F" w14:textId="77777777" w:rsidTr="00D429A1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E817" w14:textId="657AE548" w:rsidR="00BB4140" w:rsidRPr="0000360D" w:rsidRDefault="0000360D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00360D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Data di riferimento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5C4D" w14:textId="77777777" w:rsidR="00BB4140" w:rsidRPr="0000360D" w:rsidRDefault="00BB4140" w:rsidP="00D429A1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34991D01" w14:textId="632F0B38" w:rsidR="00BB4140" w:rsidRPr="00F02EF3" w:rsidRDefault="00BB4140" w:rsidP="00BB4140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00360D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(Aggiungere i campi ulteriormente necessari)</w:t>
      </w:r>
      <w:r w:rsidRPr="00F02EF3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 </w:t>
      </w:r>
    </w:p>
    <w:p w14:paraId="41CDFC90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F02EF3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F02EF3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1194">
    <w:abstractNumId w:val="17"/>
  </w:num>
  <w:num w:numId="2" w16cid:durableId="1557860287">
    <w:abstractNumId w:val="33"/>
  </w:num>
  <w:num w:numId="3" w16cid:durableId="1962879380">
    <w:abstractNumId w:val="5"/>
  </w:num>
  <w:num w:numId="4" w16cid:durableId="1845123862">
    <w:abstractNumId w:val="22"/>
  </w:num>
  <w:num w:numId="5" w16cid:durableId="782724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7816150">
    <w:abstractNumId w:val="20"/>
  </w:num>
  <w:num w:numId="7" w16cid:durableId="1426725827">
    <w:abstractNumId w:val="1"/>
  </w:num>
  <w:num w:numId="8" w16cid:durableId="1587420761">
    <w:abstractNumId w:val="16"/>
  </w:num>
  <w:num w:numId="9" w16cid:durableId="1449009627">
    <w:abstractNumId w:val="31"/>
  </w:num>
  <w:num w:numId="10" w16cid:durableId="685908258">
    <w:abstractNumId w:val="29"/>
  </w:num>
  <w:num w:numId="11" w16cid:durableId="1034117813">
    <w:abstractNumId w:val="7"/>
  </w:num>
  <w:num w:numId="12" w16cid:durableId="2099906137">
    <w:abstractNumId w:val="4"/>
  </w:num>
  <w:num w:numId="13" w16cid:durableId="1517039704">
    <w:abstractNumId w:val="3"/>
  </w:num>
  <w:num w:numId="14" w16cid:durableId="2129663648">
    <w:abstractNumId w:val="32"/>
  </w:num>
  <w:num w:numId="15" w16cid:durableId="1678266422">
    <w:abstractNumId w:val="10"/>
  </w:num>
  <w:num w:numId="16" w16cid:durableId="1622805893">
    <w:abstractNumId w:val="23"/>
  </w:num>
  <w:num w:numId="17" w16cid:durableId="46925802">
    <w:abstractNumId w:val="6"/>
  </w:num>
  <w:num w:numId="18" w16cid:durableId="292828309">
    <w:abstractNumId w:val="34"/>
  </w:num>
  <w:num w:numId="19" w16cid:durableId="811020625">
    <w:abstractNumId w:val="25"/>
  </w:num>
  <w:num w:numId="20" w16cid:durableId="2025666938">
    <w:abstractNumId w:val="0"/>
  </w:num>
  <w:num w:numId="21" w16cid:durableId="2129734630">
    <w:abstractNumId w:val="2"/>
  </w:num>
  <w:num w:numId="22" w16cid:durableId="687414437">
    <w:abstractNumId w:val="26"/>
  </w:num>
  <w:num w:numId="23" w16cid:durableId="2102791503">
    <w:abstractNumId w:val="27"/>
  </w:num>
  <w:num w:numId="24" w16cid:durableId="1253901703">
    <w:abstractNumId w:val="13"/>
  </w:num>
  <w:num w:numId="25" w16cid:durableId="257520389">
    <w:abstractNumId w:val="24"/>
  </w:num>
  <w:num w:numId="26" w16cid:durableId="1931809591">
    <w:abstractNumId w:val="11"/>
  </w:num>
  <w:num w:numId="27" w16cid:durableId="107939961">
    <w:abstractNumId w:val="8"/>
  </w:num>
  <w:num w:numId="28" w16cid:durableId="512499976">
    <w:abstractNumId w:val="18"/>
  </w:num>
  <w:num w:numId="29" w16cid:durableId="1302005158">
    <w:abstractNumId w:val="19"/>
  </w:num>
  <w:num w:numId="30" w16cid:durableId="18017274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42817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49947154">
    <w:abstractNumId w:val="15"/>
  </w:num>
  <w:num w:numId="33" w16cid:durableId="27537782">
    <w:abstractNumId w:val="14"/>
  </w:num>
  <w:num w:numId="34" w16cid:durableId="902523520">
    <w:abstractNumId w:val="30"/>
  </w:num>
  <w:num w:numId="35" w16cid:durableId="142278845">
    <w:abstractNumId w:val="21"/>
  </w:num>
  <w:num w:numId="36" w16cid:durableId="272320933">
    <w:abstractNumId w:val="28"/>
  </w:num>
  <w:num w:numId="37" w16cid:durableId="177932443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60D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26E9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4BB0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1A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0D6C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3C2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C7CF1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2AA4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154C7-E02A-43F5-AC84-37918420B8CB}"/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54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4376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Pianese Elena</cp:lastModifiedBy>
  <cp:revision>11</cp:revision>
  <cp:lastPrinted>2021-06-01T11:32:00Z</cp:lastPrinted>
  <dcterms:created xsi:type="dcterms:W3CDTF">2021-12-01T14:06:00Z</dcterms:created>
  <dcterms:modified xsi:type="dcterms:W3CDTF">2023-04-11T09:52:00Z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