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6440408" w:rsidR="00C111D0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9123C2">
        <w:rPr>
          <w:rFonts w:asciiTheme="minorHAnsi" w:eastAsiaTheme="minorEastAsia" w:hAnsiTheme="minorHAnsi" w:cstheme="minorBidi"/>
          <w:b/>
          <w:u w:val="single"/>
          <w:lang w:eastAsia="it-IT"/>
        </w:rPr>
        <w:t>1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dichiarazione sostitutiva di atto di notorietà o di certificazione</w:t>
      </w:r>
    </w:p>
    <w:p w14:paraId="49F2DDCC" w14:textId="77777777" w:rsidR="00B65629" w:rsidRPr="00F02EF3" w:rsidRDefault="00B65629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0784C04F" w14:textId="0F605050" w:rsidR="00B65629" w:rsidRPr="00B65629" w:rsidRDefault="009123C2" w:rsidP="00B65629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663F55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 xml:space="preserve"> </w:t>
      </w:r>
      <w:bookmarkEnd w:id="1"/>
      <w:r w:rsidR="00663F55" w:rsidRPr="00663F55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SELEZIONE PUBBLICA, PER TITOLI ED ESAMI, PER L’ASSUNZIONE, CON CONTRATTO A TEMPO PIENO E DETERMINATO DI 1 RICERCATORE DI III LIVELLO PROFESSIONALE DEL C.C.N.L. ISTRUZIONE E RICERCA A VALERE SUL PROGETTO PNRR – PRP@CERIC CUP J97G22000400006.</w:t>
      </w:r>
    </w:p>
    <w:p w14:paraId="4AD333F3" w14:textId="0AD249E1" w:rsidR="002F0723" w:rsidRPr="00663F55" w:rsidRDefault="002F0723" w:rsidP="002F0723">
      <w:pPr>
        <w:spacing w:after="120" w:line="260" w:lineRule="exact"/>
        <w:ind w:right="107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</w:pPr>
    </w:p>
    <w:p w14:paraId="237CDE26" w14:textId="3AFA81A5" w:rsidR="002F0723" w:rsidRDefault="002F0723" w:rsidP="002F0723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</w:t>
      </w:r>
      <w:r w:rsidR="00663F55">
        <w:rPr>
          <w:rFonts w:asciiTheme="minorHAnsi" w:hAnsiTheme="minorHAnsi" w:cstheme="minorHAnsi"/>
          <w:b/>
          <w:sz w:val="24"/>
          <w:szCs w:val="24"/>
        </w:rPr>
        <w:t>7</w:t>
      </w:r>
      <w:r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379BC6E2" w14:textId="08632EBA" w:rsidR="00C111D0" w:rsidRPr="00F02EF3" w:rsidRDefault="00C111D0" w:rsidP="002F0723">
      <w:pPr>
        <w:spacing w:after="0" w:line="259" w:lineRule="auto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79054C19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nato/a a _____________________________________________________________, il 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 e residente a ____________________________________________________________________________, prov. 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 indirizzo 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_____________, 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e-mail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_________________________________________________________________ ;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17B8A76B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lastRenderedPageBreak/>
        <w:t xml:space="preserve">(Aggiungere i campi ulteriormente necessari nel caso di possesso di ulteriori dottorati)  </w:t>
      </w: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35E00C4A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 dottorati</w:t>
      </w:r>
      <w:r w:rsidR="0072301A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titoli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73F8F1F4" w14:textId="43079D33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 almeno uno degli ambiti descritti nella scheda profilo di riferimento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195ADA59" w14:textId="71980DCC" w:rsidR="004C5347" w:rsidRPr="003633E1" w:rsidRDefault="004C5347" w:rsidP="003633E1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F7FD162" w14:textId="39D1BD91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723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3E1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55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4BB0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1A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0D6C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3C2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62F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629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06B5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2AA4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4" Type="http://schemas.openxmlformats.org/officeDocument/2006/relationships/theme" Target="theme/theme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F649B807-D8F4-4DFA-BF16-732D20D5E894}"/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66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4242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17</cp:revision>
  <cp:lastPrinted>2021-06-01T11:32:00Z</cp:lastPrinted>
  <dcterms:created xsi:type="dcterms:W3CDTF">2021-12-01T14:06:00Z</dcterms:created>
  <dcterms:modified xsi:type="dcterms:W3CDTF">2023-09-11T13:44:00Z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