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C273F" w14:textId="77777777" w:rsidR="00097CCE" w:rsidRPr="00342361" w:rsidRDefault="00097CCE" w:rsidP="00097CCE">
      <w:pPr>
        <w:tabs>
          <w:tab w:val="left" w:pos="5670"/>
        </w:tabs>
        <w:spacing w:line="260" w:lineRule="exact"/>
        <w:jc w:val="both"/>
        <w:rPr>
          <w:rFonts w:asciiTheme="minorHAnsi" w:hAnsiTheme="minorHAnsi"/>
          <w:b/>
        </w:rPr>
      </w:pPr>
      <w:r w:rsidRPr="00342361">
        <w:rPr>
          <w:rFonts w:asciiTheme="minorHAnsi" w:hAnsiTheme="minorHAnsi"/>
          <w:b/>
          <w:u w:val="single"/>
        </w:rPr>
        <w:t>ALLEGATO N. 2</w:t>
      </w:r>
      <w:r w:rsidRPr="00342361">
        <w:rPr>
          <w:rFonts w:asciiTheme="minorHAnsi" w:hAnsiTheme="minorHAnsi"/>
          <w:i/>
        </w:rPr>
        <w:t xml:space="preserve">   </w:t>
      </w:r>
      <w:r w:rsidRPr="00342361">
        <w:rPr>
          <w:rFonts w:asciiTheme="minorHAnsi" w:hAnsiTheme="minorHAnsi"/>
          <w:i/>
          <w:sz w:val="20"/>
          <w:szCs w:val="20"/>
        </w:rPr>
        <w:t>Facsimile di dichiarazione sostitutiva di atto di notorietà o di certificazione</w:t>
      </w:r>
    </w:p>
    <w:p w14:paraId="0D73AEA0" w14:textId="77777777" w:rsidR="00097CCE" w:rsidRPr="00342361" w:rsidRDefault="00097CCE" w:rsidP="00097CCE">
      <w:pPr>
        <w:spacing w:after="0" w:line="260" w:lineRule="exact"/>
        <w:jc w:val="center"/>
        <w:rPr>
          <w:rFonts w:asciiTheme="minorHAnsi" w:hAnsiTheme="minorHAnsi"/>
        </w:rPr>
      </w:pPr>
    </w:p>
    <w:p w14:paraId="29FEE2DA" w14:textId="77777777" w:rsidR="00097CCE" w:rsidRPr="00342361" w:rsidRDefault="00097CCE" w:rsidP="00097CCE">
      <w:pPr>
        <w:spacing w:after="0" w:line="260" w:lineRule="exact"/>
        <w:jc w:val="center"/>
        <w:rPr>
          <w:rFonts w:asciiTheme="minorHAnsi" w:hAnsiTheme="minorHAnsi"/>
        </w:rPr>
      </w:pPr>
      <w:r w:rsidRPr="00342361">
        <w:rPr>
          <w:rFonts w:asciiTheme="minorHAnsi" w:hAnsiTheme="minorHAnsi"/>
        </w:rPr>
        <w:t>DICHIARAZIONE SOSTITUTIVA DI ATTO DI NOTORIETA’</w:t>
      </w:r>
    </w:p>
    <w:p w14:paraId="32519DE9" w14:textId="77777777" w:rsidR="00097CCE" w:rsidRPr="00342361" w:rsidRDefault="00097CCE" w:rsidP="00097CCE">
      <w:pPr>
        <w:spacing w:after="0" w:line="260" w:lineRule="exact"/>
        <w:jc w:val="center"/>
        <w:rPr>
          <w:rFonts w:asciiTheme="minorHAnsi" w:hAnsiTheme="minorHAnsi"/>
          <w:lang w:val="de-DE"/>
        </w:rPr>
      </w:pPr>
      <w:r w:rsidRPr="00342361">
        <w:rPr>
          <w:rFonts w:asciiTheme="minorHAnsi" w:hAnsiTheme="minorHAnsi"/>
          <w:lang w:val="de-DE"/>
        </w:rPr>
        <w:t>(art. 47 del D.P.R. n. 445/2000)</w:t>
      </w:r>
    </w:p>
    <w:p w14:paraId="78EADB94" w14:textId="77777777" w:rsidR="00097CCE" w:rsidRPr="00342361" w:rsidRDefault="00097CCE" w:rsidP="00097CCE">
      <w:pPr>
        <w:spacing w:after="0" w:line="260" w:lineRule="exact"/>
        <w:jc w:val="center"/>
        <w:rPr>
          <w:rFonts w:asciiTheme="minorHAnsi" w:hAnsiTheme="minorHAnsi"/>
        </w:rPr>
      </w:pPr>
      <w:r w:rsidRPr="00342361">
        <w:rPr>
          <w:rFonts w:asciiTheme="minorHAnsi" w:hAnsiTheme="minorHAnsi"/>
        </w:rPr>
        <w:t>O</w:t>
      </w:r>
    </w:p>
    <w:p w14:paraId="662733F8" w14:textId="77777777" w:rsidR="00097CCE" w:rsidRPr="00342361" w:rsidRDefault="00097CCE" w:rsidP="00097CCE">
      <w:pPr>
        <w:spacing w:after="0" w:line="260" w:lineRule="exact"/>
        <w:jc w:val="center"/>
        <w:rPr>
          <w:rFonts w:asciiTheme="minorHAnsi" w:hAnsiTheme="minorHAnsi"/>
        </w:rPr>
      </w:pPr>
      <w:r w:rsidRPr="00342361">
        <w:rPr>
          <w:rFonts w:asciiTheme="minorHAnsi" w:hAnsiTheme="minorHAnsi"/>
        </w:rPr>
        <w:t>DICHIARAZIONE SOSTITUTIVA DI CERTIFICAZIONE</w:t>
      </w:r>
    </w:p>
    <w:p w14:paraId="0901A7C9" w14:textId="0D6EC61F" w:rsidR="00097CCE" w:rsidRDefault="00097CCE" w:rsidP="00097CCE">
      <w:pPr>
        <w:spacing w:after="120" w:line="260" w:lineRule="exact"/>
        <w:jc w:val="center"/>
        <w:rPr>
          <w:rFonts w:asciiTheme="minorHAnsi" w:hAnsiTheme="minorHAnsi"/>
          <w:lang w:val="de-DE"/>
        </w:rPr>
      </w:pPr>
      <w:r w:rsidRPr="00342361">
        <w:rPr>
          <w:rFonts w:asciiTheme="minorHAnsi" w:hAnsiTheme="minorHAnsi"/>
          <w:lang w:val="de-DE"/>
        </w:rPr>
        <w:t>(art. 46 del D.P.R. n. 445/2000)</w:t>
      </w:r>
    </w:p>
    <w:p w14:paraId="6DB345B0" w14:textId="77777777" w:rsidR="00EC1AB5" w:rsidRPr="00342361" w:rsidRDefault="00EC1AB5" w:rsidP="00097CCE">
      <w:pPr>
        <w:spacing w:after="120" w:line="260" w:lineRule="exact"/>
        <w:jc w:val="center"/>
        <w:rPr>
          <w:rFonts w:asciiTheme="minorHAnsi" w:hAnsiTheme="minorHAnsi"/>
          <w:lang w:val="de-DE"/>
        </w:rPr>
      </w:pPr>
    </w:p>
    <w:p w14:paraId="36D3556F" w14:textId="7FCBB472" w:rsidR="00097CCE" w:rsidRPr="00342361" w:rsidRDefault="00097CCE" w:rsidP="00097CCE">
      <w:pPr>
        <w:autoSpaceDE w:val="0"/>
        <w:autoSpaceDN w:val="0"/>
        <w:adjustRightInd w:val="0"/>
        <w:spacing w:after="120" w:line="260" w:lineRule="exact"/>
        <w:ind w:left="851" w:hanging="851"/>
        <w:jc w:val="both"/>
        <w:rPr>
          <w:rFonts w:asciiTheme="minorHAnsi" w:hAnsiTheme="minorHAnsi"/>
        </w:rPr>
      </w:pPr>
      <w:r w:rsidRPr="00342361">
        <w:rPr>
          <w:rFonts w:asciiTheme="minorHAnsi" w:hAnsiTheme="minorHAnsi"/>
        </w:rPr>
        <w:t xml:space="preserve">Oggetto: </w:t>
      </w:r>
      <w:r w:rsidRPr="00342361">
        <w:rPr>
          <w:rFonts w:asciiTheme="minorHAnsi" w:eastAsiaTheme="minorHAnsi" w:hAnsiTheme="minorHAnsi"/>
        </w:rPr>
        <w:t>Procedura di mobilità, per la copertura, con contratto a tempo pieno e indeterminato</w:t>
      </w:r>
      <w:r w:rsidR="008603DA">
        <w:rPr>
          <w:rFonts w:asciiTheme="minorHAnsi" w:eastAsiaTheme="minorHAnsi" w:hAnsiTheme="minorHAnsi"/>
        </w:rPr>
        <w:t xml:space="preserve">, </w:t>
      </w:r>
      <w:r w:rsidRPr="00342361">
        <w:rPr>
          <w:rFonts w:asciiTheme="minorHAnsi" w:eastAsiaTheme="minorHAnsi" w:hAnsiTheme="minorHAnsi"/>
        </w:rPr>
        <w:t xml:space="preserve">di n. 1 posto di </w:t>
      </w:r>
      <w:r w:rsidRPr="00342361">
        <w:rPr>
          <w:rFonts w:asciiTheme="minorHAnsi" w:eastAsiaTheme="minorHAnsi" w:hAnsiTheme="minorHAnsi" w:cstheme="minorBidi"/>
          <w:b/>
        </w:rPr>
        <w:t>Collaboratore di Amministrazione</w:t>
      </w:r>
      <w:r w:rsidRPr="00342361">
        <w:rPr>
          <w:rFonts w:asciiTheme="minorHAnsi" w:eastAsiaTheme="minorHAnsi" w:hAnsiTheme="minorHAnsi"/>
          <w:b/>
        </w:rPr>
        <w:t xml:space="preserve"> (</w:t>
      </w:r>
      <w:r w:rsidRPr="00342361">
        <w:rPr>
          <w:rFonts w:asciiTheme="minorHAnsi" w:eastAsiaTheme="minorHAnsi" w:hAnsiTheme="minorHAnsi" w:cstheme="minorBidi"/>
          <w:b/>
        </w:rPr>
        <w:t>profilo: Specialista Contabile</w:t>
      </w:r>
      <w:r w:rsidRPr="00342361">
        <w:rPr>
          <w:rFonts w:asciiTheme="minorHAnsi" w:hAnsiTheme="minorHAnsi"/>
          <w:b/>
        </w:rPr>
        <w:t>)</w:t>
      </w:r>
      <w:r w:rsidRPr="00342361">
        <w:rPr>
          <w:rFonts w:asciiTheme="minorHAnsi" w:eastAsiaTheme="minorHAnsi" w:hAnsiTheme="minorHAnsi"/>
        </w:rPr>
        <w:t xml:space="preserve">. </w:t>
      </w:r>
      <w:r w:rsidRPr="00342361">
        <w:rPr>
          <w:rFonts w:asciiTheme="minorHAnsi" w:hAnsiTheme="minorHAnsi"/>
          <w:b/>
        </w:rPr>
        <w:t>Riferimento bando: n. M</w:t>
      </w:r>
      <w:r>
        <w:rPr>
          <w:rFonts w:asciiTheme="minorHAnsi" w:hAnsiTheme="minorHAnsi"/>
          <w:b/>
        </w:rPr>
        <w:t>1</w:t>
      </w:r>
      <w:r w:rsidRPr="00342361">
        <w:rPr>
          <w:rFonts w:asciiTheme="minorHAnsi" w:hAnsiTheme="minorHAnsi"/>
          <w:b/>
        </w:rPr>
        <w:t>/20</w:t>
      </w:r>
      <w:r>
        <w:rPr>
          <w:rFonts w:asciiTheme="minorHAnsi" w:hAnsiTheme="minorHAnsi"/>
          <w:b/>
        </w:rPr>
        <w:t>22</w:t>
      </w:r>
      <w:r w:rsidRPr="00342361">
        <w:rPr>
          <w:rFonts w:asciiTheme="minorHAnsi" w:hAnsiTheme="minorHAnsi"/>
          <w:b/>
        </w:rPr>
        <w:t>.</w:t>
      </w:r>
    </w:p>
    <w:p w14:paraId="64814855" w14:textId="16F21C7C" w:rsidR="00097CCE" w:rsidRPr="00DC7E20" w:rsidRDefault="00CA4349" w:rsidP="00097CCE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lang w:eastAsia="it-IT"/>
        </w:rPr>
      </w:pPr>
      <w:r>
        <w:t xml:space="preserve">Il/La sottoscritto/a (cognome e nome) ……………............................................................................................. </w:t>
      </w:r>
      <w:r w:rsidR="00097CCE" w:rsidRPr="00DC7E20">
        <w:rPr>
          <w:rFonts w:asciiTheme="minorHAnsi" w:eastAsiaTheme="minorEastAsia" w:hAnsiTheme="minorHAnsi" w:cstheme="minorBidi"/>
          <w:lang w:eastAsia="it-IT"/>
        </w:rPr>
        <w:t>nato/a a ………………………………………………………………………………………</w:t>
      </w:r>
      <w:proofErr w:type="gramStart"/>
      <w:r w:rsidR="00097CCE" w:rsidRPr="00DC7E20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="00097CCE" w:rsidRPr="00DC7E20">
        <w:rPr>
          <w:rFonts w:asciiTheme="minorHAnsi" w:eastAsiaTheme="minorEastAsia" w:hAnsiTheme="minorHAnsi" w:cstheme="minorBidi"/>
          <w:lang w:eastAsia="it-IT"/>
        </w:rPr>
        <w:t>, il ……………………………</w:t>
      </w:r>
      <w:r w:rsidR="00C74A22">
        <w:rPr>
          <w:rFonts w:asciiTheme="minorHAnsi" w:eastAsiaTheme="minorEastAsia" w:hAnsiTheme="minorHAnsi" w:cstheme="minorBidi"/>
          <w:lang w:eastAsia="it-IT"/>
        </w:rPr>
        <w:t>…….</w:t>
      </w:r>
      <w:r w:rsidR="00097CCE" w:rsidRPr="00DC7E20">
        <w:rPr>
          <w:rFonts w:asciiTheme="minorHAnsi" w:eastAsiaTheme="minorEastAsia" w:hAnsiTheme="minorHAnsi" w:cstheme="minorBidi"/>
          <w:lang w:eastAsia="it-IT"/>
        </w:rPr>
        <w:t>……………….. e residente a ……………………………………………………………………………………………</w:t>
      </w:r>
      <w:proofErr w:type="gramStart"/>
      <w:r w:rsidR="00097CCE" w:rsidRPr="00DC7E20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="00097CCE" w:rsidRPr="00DC7E20">
        <w:rPr>
          <w:rFonts w:asciiTheme="minorHAnsi" w:eastAsiaTheme="minorEastAsia" w:hAnsiTheme="minorHAnsi" w:cstheme="minorBidi"/>
          <w:lang w:eastAsia="it-IT"/>
        </w:rPr>
        <w:t>, prov. ……………</w:t>
      </w:r>
      <w:r w:rsidR="004910CD">
        <w:rPr>
          <w:rFonts w:asciiTheme="minorHAnsi" w:eastAsiaTheme="minorEastAsia" w:hAnsiTheme="minorHAnsi" w:cstheme="minorBidi"/>
          <w:lang w:eastAsia="it-IT"/>
        </w:rPr>
        <w:t>………….</w:t>
      </w:r>
      <w:r w:rsidR="00097CCE" w:rsidRPr="00DC7E20">
        <w:rPr>
          <w:rFonts w:asciiTheme="minorHAnsi" w:eastAsiaTheme="minorEastAsia" w:hAnsiTheme="minorHAnsi" w:cstheme="minorBidi"/>
          <w:lang w:eastAsia="it-IT"/>
        </w:rPr>
        <w:t xml:space="preserve">………… </w:t>
      </w:r>
    </w:p>
    <w:p w14:paraId="4EC0C9E2" w14:textId="44CEDDDD" w:rsidR="00097CCE" w:rsidRPr="007470C8" w:rsidRDefault="00097CCE" w:rsidP="00097CCE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DC7E20">
        <w:rPr>
          <w:rFonts w:asciiTheme="minorHAnsi" w:eastAsiaTheme="minorEastAsia" w:hAnsiTheme="minorHAnsi" w:cstheme="minorBidi"/>
          <w:lang w:eastAsia="it-IT"/>
        </w:rPr>
        <w:t>Indirizzo……………………………………………………</w:t>
      </w:r>
      <w:proofErr w:type="gramStart"/>
      <w:r w:rsidRPr="00DC7E20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DC7E20">
        <w:rPr>
          <w:rFonts w:asciiTheme="minorHAnsi" w:eastAsiaTheme="minorEastAsia" w:hAnsiTheme="minorHAnsi" w:cstheme="minorBidi"/>
          <w:lang w:eastAsia="it-IT"/>
        </w:rPr>
        <w:t>, PEC ……………………………………………</w:t>
      </w:r>
      <w:r w:rsidR="00C74A22">
        <w:rPr>
          <w:rFonts w:asciiTheme="minorHAnsi" w:eastAsiaTheme="minorEastAsia" w:hAnsiTheme="minorHAnsi" w:cstheme="minorBidi"/>
          <w:lang w:eastAsia="it-IT"/>
        </w:rPr>
        <w:t>...</w:t>
      </w:r>
      <w:r w:rsidRPr="00DC7E20">
        <w:rPr>
          <w:rFonts w:asciiTheme="minorHAnsi" w:eastAsiaTheme="minorEastAsia" w:hAnsiTheme="minorHAnsi" w:cstheme="minorBidi"/>
          <w:lang w:eastAsia="it-IT"/>
        </w:rPr>
        <w:t>……………………</w:t>
      </w:r>
      <w:r w:rsidR="00C74A22">
        <w:rPr>
          <w:rFonts w:asciiTheme="minorHAnsi" w:eastAsiaTheme="minorEastAsia" w:hAnsiTheme="minorHAnsi" w:cstheme="minorBidi"/>
          <w:lang w:eastAsia="it-IT"/>
        </w:rPr>
        <w:t>.</w:t>
      </w:r>
      <w:r w:rsidRPr="00DC7E20">
        <w:rPr>
          <w:rFonts w:asciiTheme="minorHAnsi" w:eastAsiaTheme="minorEastAsia" w:hAnsiTheme="minorHAnsi" w:cstheme="minorBidi"/>
          <w:lang w:eastAsia="it-IT"/>
        </w:rPr>
        <w:t>…………….</w:t>
      </w:r>
    </w:p>
    <w:p w14:paraId="550DB73F" w14:textId="77777777" w:rsidR="00097CCE" w:rsidRPr="007470C8" w:rsidRDefault="00097CCE" w:rsidP="00097CCE">
      <w:pPr>
        <w:spacing w:after="60" w:line="240" w:lineRule="auto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0A3BC50E" w14:textId="77777777" w:rsidR="00097CCE" w:rsidRPr="007470C8" w:rsidRDefault="00097CCE" w:rsidP="00097CCE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32036368" w14:textId="77777777" w:rsidR="00097CCE" w:rsidRDefault="00097CCE" w:rsidP="00097CCE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470964E6" w14:textId="2DF4F1D1" w:rsidR="00097CCE" w:rsidRPr="00566AB8" w:rsidRDefault="00097CCE" w:rsidP="00097CCE">
      <w:pPr>
        <w:pStyle w:val="Paragrafoelenco"/>
        <w:numPr>
          <w:ilvl w:val="0"/>
          <w:numId w:val="19"/>
        </w:numPr>
        <w:spacing w:before="120" w:line="240" w:lineRule="auto"/>
        <w:ind w:left="283" w:hanging="357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33362F">
        <w:rPr>
          <w:rFonts w:eastAsia="Book Antiqua" w:cs="Book Antiqua"/>
        </w:rPr>
        <w:t xml:space="preserve">di possedere il </w:t>
      </w:r>
      <w:r w:rsidRPr="00566AB8">
        <w:rPr>
          <w:rFonts w:eastAsia="Book Antiqua" w:cs="Book Antiqua"/>
          <w:b/>
          <w:bCs/>
        </w:rPr>
        <w:t>titolo di studio</w:t>
      </w:r>
      <w:r w:rsidRPr="0033362F">
        <w:rPr>
          <w:rFonts w:eastAsia="Book Antiqua" w:cs="Book Antiqua"/>
        </w:rPr>
        <w:t xml:space="preserve"> richiesto </w:t>
      </w:r>
      <w:r w:rsidRPr="00566AB8">
        <w:rPr>
          <w:rFonts w:eastAsia="Book Antiqua" w:cs="Book Antiqua"/>
          <w:b/>
          <w:bCs/>
        </w:rPr>
        <w:t xml:space="preserve">all’art. 2 lettera </w:t>
      </w:r>
      <w:r w:rsidR="00DC7E20">
        <w:rPr>
          <w:rFonts w:eastAsia="Book Antiqua" w:cs="Book Antiqua"/>
          <w:b/>
          <w:bCs/>
        </w:rPr>
        <w:t>b</w:t>
      </w:r>
      <w:r w:rsidRPr="00566AB8">
        <w:rPr>
          <w:rFonts w:eastAsia="Book Antiqua" w:cs="Book Antiqua"/>
          <w:b/>
          <w:bCs/>
        </w:rPr>
        <w:t>) del presente bando</w:t>
      </w:r>
      <w:r w:rsidRPr="0033362F">
        <w:rPr>
          <w:rFonts w:eastAsia="Book Antiqua" w:cs="Book Antiqua"/>
        </w:rPr>
        <w:t>, con l’indicazione del punteggio conseguito e della data di conseguimento</w:t>
      </w:r>
      <w:r>
        <w:rPr>
          <w:rFonts w:eastAsia="Book Antiqua" w:cs="Book Antiqua"/>
        </w:rPr>
        <w:t>, specificando il punteggio: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2"/>
        <w:gridCol w:w="4435"/>
      </w:tblGrid>
      <w:tr w:rsidR="00097CCE" w:rsidRPr="007470C8" w14:paraId="4EBA400B" w14:textId="77777777" w:rsidTr="00DC7E20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09668" w14:textId="77777777" w:rsidR="00097CCE" w:rsidRPr="00566AB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566AB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FF3A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34DCFA39" w14:textId="77777777" w:rsidTr="00DC7E20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B605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B75C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00F97962" w14:textId="77777777" w:rsidTr="00DC7E20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82038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data/anno: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8D112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58D36E1B" w14:textId="77777777" w:rsidTr="00DC7E20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4FE8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07709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5F04ACDB" w14:textId="77777777" w:rsidR="00097CCE" w:rsidRDefault="00097CCE" w:rsidP="00097CCE">
      <w:pPr>
        <w:pStyle w:val="Paragrafoelenco"/>
        <w:spacing w:before="120" w:line="240" w:lineRule="auto"/>
        <w:ind w:left="283"/>
        <w:jc w:val="both"/>
        <w:rPr>
          <w:rFonts w:eastAsia="Book Antiqua" w:cs="Book Antiqua"/>
        </w:rPr>
      </w:pPr>
    </w:p>
    <w:p w14:paraId="51684225" w14:textId="409722BE" w:rsidR="00097CCE" w:rsidRPr="003E6BAD" w:rsidRDefault="00097CCE" w:rsidP="00097CCE">
      <w:pPr>
        <w:pStyle w:val="Paragrafoelenco"/>
        <w:numPr>
          <w:ilvl w:val="0"/>
          <w:numId w:val="19"/>
        </w:numPr>
        <w:spacing w:before="120" w:line="240" w:lineRule="auto"/>
        <w:ind w:left="283" w:hanging="357"/>
        <w:jc w:val="both"/>
        <w:rPr>
          <w:rFonts w:eastAsia="Book Antiqua" w:cs="Book Antiqua"/>
        </w:rPr>
      </w:pPr>
      <w:r w:rsidRPr="00566AB8">
        <w:rPr>
          <w:rFonts w:eastAsia="Book Antiqua" w:cs="Book Antiqua"/>
        </w:rPr>
        <w:t xml:space="preserve">di essere in possesso del </w:t>
      </w:r>
      <w:r w:rsidRPr="003E6BAD">
        <w:rPr>
          <w:rFonts w:eastAsia="Book Antiqua" w:cs="Book Antiqua"/>
          <w:b/>
          <w:bCs/>
        </w:rPr>
        <w:t xml:space="preserve">requisito professionale di cui all’art. 2 lettera </w:t>
      </w:r>
      <w:r w:rsidR="00DC7E20">
        <w:rPr>
          <w:rFonts w:eastAsia="Book Antiqua" w:cs="Book Antiqua"/>
          <w:b/>
          <w:bCs/>
        </w:rPr>
        <w:t>c</w:t>
      </w:r>
      <w:r w:rsidRPr="003E6BAD">
        <w:rPr>
          <w:rFonts w:eastAsia="Book Antiqua" w:cs="Book Antiqua"/>
          <w:b/>
          <w:bCs/>
        </w:rPr>
        <w:t>) del presente bando</w:t>
      </w:r>
      <w:r w:rsidRPr="00566AB8">
        <w:rPr>
          <w:rFonts w:eastAsia="Book Antiqua" w:cs="Book Antiqua"/>
        </w:rPr>
        <w:t>, ovvero di specifica e comprovata competenza ed esperienza nelle tematiche indicate all’art. 1</w:t>
      </w:r>
      <w:r>
        <w:rPr>
          <w:rFonts w:eastAsia="Book Antiqua" w:cs="Book Antiqua"/>
        </w:rPr>
        <w:t xml:space="preserve"> </w:t>
      </w:r>
      <w:r w:rsidRPr="003E6BAD">
        <w:rPr>
          <w:rFonts w:eastAsia="Book Antiqua" w:cs="Book Antiqua"/>
        </w:rPr>
        <w:t>(specificare decorrenza e scadenza di ciascun periodo riferito a ciascuna esperienza lavorativa):</w:t>
      </w:r>
    </w:p>
    <w:p w14:paraId="27BE778F" w14:textId="0AA0300F" w:rsidR="00097CCE" w:rsidRPr="00566AB8" w:rsidRDefault="00097CCE" w:rsidP="00097CCE">
      <w:pPr>
        <w:pStyle w:val="Paragrafoelenco"/>
        <w:spacing w:before="120" w:after="0"/>
        <w:ind w:left="-142" w:firstLine="68"/>
        <w:contextualSpacing w:val="0"/>
        <w:jc w:val="both"/>
        <w:rPr>
          <w:rFonts w:asciiTheme="minorHAnsi" w:hAnsiTheme="minorHAnsi"/>
          <w:b/>
          <w:bCs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3"/>
        <w:gridCol w:w="4284"/>
      </w:tblGrid>
      <w:tr w:rsidR="00097CCE" w:rsidRPr="007470C8" w14:paraId="6C42D9B3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D74ED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B88FB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097CCE" w:rsidRPr="007470C8" w14:paraId="6182E831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A408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B86D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1D8D3C3D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7B49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es.: lavoro dipendente):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9768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480CC1C6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A043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</w:t>
            </w:r>
            <w:r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indicare la pubblica amministrazione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):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D1BB4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044B641F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2ACA9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profilo professionale):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A02B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2EA5D109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CAC36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svolta con il profilo specifico):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7813D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42F9D5CD" w14:textId="65DEC778" w:rsidR="00EC1AB5" w:rsidRDefault="00EC1AB5" w:rsidP="00097CCE">
      <w:pPr>
        <w:pStyle w:val="Paragrafoelenco"/>
        <w:spacing w:before="120" w:after="0"/>
        <w:ind w:left="-142" w:firstLine="142"/>
        <w:contextualSpacing w:val="0"/>
        <w:jc w:val="both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</w:p>
    <w:p w14:paraId="2E972767" w14:textId="77CF67F7" w:rsidR="00DC7E20" w:rsidRDefault="00DC7E20" w:rsidP="00097CCE">
      <w:pPr>
        <w:pStyle w:val="Paragrafoelenco"/>
        <w:spacing w:before="120" w:after="0"/>
        <w:ind w:left="-142" w:firstLine="142"/>
        <w:contextualSpacing w:val="0"/>
        <w:jc w:val="both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</w:p>
    <w:p w14:paraId="6AD46EDB" w14:textId="72ADB8C6" w:rsidR="00DC7E20" w:rsidRDefault="00DC7E20" w:rsidP="00097CCE">
      <w:pPr>
        <w:pStyle w:val="Paragrafoelenco"/>
        <w:spacing w:before="120" w:after="0"/>
        <w:ind w:left="-142" w:firstLine="142"/>
        <w:contextualSpacing w:val="0"/>
        <w:jc w:val="both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</w:p>
    <w:p w14:paraId="0D966F75" w14:textId="77777777" w:rsidR="00DC7E20" w:rsidRDefault="00DC7E20" w:rsidP="00097CCE">
      <w:pPr>
        <w:pStyle w:val="Paragrafoelenco"/>
        <w:spacing w:before="120" w:after="0"/>
        <w:ind w:left="-142" w:firstLine="142"/>
        <w:contextualSpacing w:val="0"/>
        <w:jc w:val="both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</w:p>
    <w:p w14:paraId="2A5111E0" w14:textId="11855425" w:rsidR="00097CCE" w:rsidRPr="00566AB8" w:rsidRDefault="00097CCE" w:rsidP="00097CCE">
      <w:pPr>
        <w:pStyle w:val="Paragrafoelenco"/>
        <w:spacing w:before="120" w:after="0"/>
        <w:ind w:left="-142" w:firstLine="142"/>
        <w:contextualSpacing w:val="0"/>
        <w:jc w:val="both"/>
        <w:rPr>
          <w:rFonts w:asciiTheme="minorHAnsi" w:hAnsiTheme="minorHAnsi"/>
          <w:b/>
          <w:bCs/>
          <w:i/>
        </w:rPr>
      </w:pPr>
      <w:r w:rsidRPr="00566AB8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lastRenderedPageBreak/>
        <w:t>2.</w:t>
      </w:r>
      <w:r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b</w:t>
      </w:r>
      <w:r w:rsidRPr="00566AB8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3"/>
        <w:gridCol w:w="4284"/>
      </w:tblGrid>
      <w:tr w:rsidR="00097CCE" w:rsidRPr="007470C8" w14:paraId="5F49359F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7C6B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D7A2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097CCE" w:rsidRPr="007470C8" w14:paraId="1B6C4A12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B0874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00F00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6A801C4B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4A90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es.: lavoro dipendente):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34EBA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4D887387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A6A92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</w:t>
            </w:r>
            <w:r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indicare la pubblica amministrazione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):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75083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7E57F410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4D5E4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profilo professionale):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491F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68BC94B7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B06CC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svolta con il profilo specifico):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072AF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25A214F6" w14:textId="77777777" w:rsidR="00097CCE" w:rsidRPr="00566AB8" w:rsidRDefault="00097CCE" w:rsidP="00097CCE">
      <w:pPr>
        <w:pStyle w:val="Paragrafoelenco"/>
        <w:spacing w:before="120" w:after="0"/>
        <w:ind w:left="-142" w:firstLine="142"/>
        <w:contextualSpacing w:val="0"/>
        <w:jc w:val="both"/>
        <w:rPr>
          <w:rFonts w:asciiTheme="minorHAnsi" w:hAnsiTheme="minorHAnsi"/>
          <w:b/>
          <w:bCs/>
          <w:i/>
        </w:rPr>
      </w:pPr>
      <w:r w:rsidRPr="00566AB8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2.</w:t>
      </w:r>
      <w:r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c</w:t>
      </w:r>
      <w:r w:rsidRPr="00566AB8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3"/>
        <w:gridCol w:w="4284"/>
      </w:tblGrid>
      <w:tr w:rsidR="00097CCE" w:rsidRPr="007470C8" w14:paraId="5851FBFE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AEB18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9EDBA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097CCE" w:rsidRPr="007470C8" w14:paraId="57B213F7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D3030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9760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2A1C000A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4DF9E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es.: lavoro dipendente):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39806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0B818166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A3BA7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</w:t>
            </w:r>
            <w:r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indicare la pubblica amministrazione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):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3C1A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4A57A143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244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profilo professionale):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349F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4B96444F" w14:textId="77777777" w:rsidTr="00532ACA"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6EAB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svolta con il profilo specifico):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5C1C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5EC775FF" w14:textId="77777777" w:rsidR="00097CCE" w:rsidRPr="007470C8" w:rsidRDefault="00097CCE" w:rsidP="00DC7E20">
      <w:pPr>
        <w:spacing w:after="48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250695AC" w14:textId="2AA42016" w:rsidR="00097CCE" w:rsidRPr="001C215A" w:rsidRDefault="00097CCE" w:rsidP="00097CCE">
      <w:pPr>
        <w:pStyle w:val="Paragrafoelenco"/>
        <w:numPr>
          <w:ilvl w:val="0"/>
          <w:numId w:val="19"/>
        </w:numPr>
        <w:spacing w:before="120" w:line="240" w:lineRule="auto"/>
        <w:ind w:left="283" w:hanging="357"/>
        <w:jc w:val="both"/>
        <w:rPr>
          <w:rFonts w:eastAsia="Book Antiqua" w:cs="Book Antiqua"/>
        </w:rPr>
      </w:pPr>
      <w:r w:rsidRPr="00F27C2E">
        <w:rPr>
          <w:rFonts w:asciiTheme="minorHAnsi" w:eastAsia="Times New Roman" w:hAnsiTheme="minorHAnsi" w:cstheme="minorBidi"/>
          <w:lang w:eastAsia="it-IT"/>
        </w:rPr>
        <w:t xml:space="preserve">di aver </w:t>
      </w:r>
      <w:r>
        <w:rPr>
          <w:rFonts w:asciiTheme="minorHAnsi" w:eastAsia="Times New Roman" w:hAnsiTheme="minorHAnsi" w:cstheme="minorBidi"/>
          <w:lang w:eastAsia="it-IT"/>
        </w:rPr>
        <w:t xml:space="preserve">svolto </w:t>
      </w:r>
      <w:r w:rsidRPr="00F27C2E">
        <w:rPr>
          <w:rFonts w:asciiTheme="minorHAnsi" w:eastAsia="Times New Roman" w:hAnsiTheme="minorHAnsi" w:cstheme="minorBidi"/>
          <w:b/>
          <w:bCs/>
          <w:lang w:eastAsia="it-IT"/>
        </w:rPr>
        <w:t xml:space="preserve">ulteriore attività </w:t>
      </w:r>
      <w:r w:rsidRPr="001C215A">
        <w:rPr>
          <w:rFonts w:asciiTheme="minorHAnsi" w:eastAsia="Times New Roman" w:hAnsiTheme="minorHAnsi" w:cstheme="minorBidi"/>
          <w:b/>
          <w:bCs/>
          <w:lang w:eastAsia="it-IT"/>
        </w:rPr>
        <w:t>professionale</w:t>
      </w:r>
      <w:r w:rsidRPr="001C215A">
        <w:rPr>
          <w:rFonts w:asciiTheme="minorHAnsi" w:eastAsia="Times New Roman" w:hAnsiTheme="minorHAnsi" w:cstheme="minorBidi"/>
          <w:lang w:eastAsia="it-IT"/>
        </w:rPr>
        <w:t xml:space="preserve"> </w:t>
      </w:r>
      <w:r w:rsidRPr="001C215A">
        <w:rPr>
          <w:rFonts w:asciiTheme="minorHAnsi" w:eastAsia="Times New Roman" w:hAnsiTheme="minorHAnsi" w:cstheme="minorBidi"/>
          <w:b/>
          <w:bCs/>
          <w:lang w:eastAsia="it-IT"/>
        </w:rPr>
        <w:t xml:space="preserve">presso enti </w:t>
      </w:r>
      <w:r w:rsidR="00352D86" w:rsidRPr="001C215A">
        <w:rPr>
          <w:rFonts w:asciiTheme="minorHAnsi" w:eastAsia="Times New Roman" w:hAnsiTheme="minorHAnsi" w:cstheme="minorBidi"/>
          <w:b/>
          <w:bCs/>
          <w:lang w:eastAsia="it-IT"/>
        </w:rPr>
        <w:t xml:space="preserve">pubblici </w:t>
      </w:r>
      <w:r w:rsidRPr="001C215A">
        <w:rPr>
          <w:rFonts w:asciiTheme="minorHAnsi" w:eastAsia="Times New Roman" w:hAnsiTheme="minorHAnsi" w:cstheme="minorBidi"/>
          <w:b/>
          <w:bCs/>
          <w:lang w:eastAsia="it-IT"/>
        </w:rPr>
        <w:t>o privat</w:t>
      </w:r>
      <w:r w:rsidR="00DD2246" w:rsidRPr="001C215A">
        <w:rPr>
          <w:rFonts w:asciiTheme="minorHAnsi" w:eastAsia="Times New Roman" w:hAnsiTheme="minorHAnsi" w:cstheme="minorBidi"/>
          <w:b/>
          <w:bCs/>
          <w:lang w:eastAsia="it-IT"/>
        </w:rPr>
        <w:t>i</w:t>
      </w:r>
      <w:r w:rsidRPr="001C215A">
        <w:rPr>
          <w:rFonts w:asciiTheme="minorHAnsi" w:eastAsia="Times New Roman" w:hAnsiTheme="minorHAnsi" w:cstheme="minorBidi"/>
          <w:lang w:eastAsia="it-IT"/>
        </w:rPr>
        <w:t xml:space="preserve"> </w:t>
      </w:r>
      <w:r w:rsidRPr="001C215A">
        <w:rPr>
          <w:rFonts w:eastAsia="Book Antiqua" w:cs="Book Antiqua"/>
        </w:rPr>
        <w:t>(specificare decorrenza e scadenza di ciascun periodo riferito a ciascuna esperienza lavorativa):</w:t>
      </w:r>
    </w:p>
    <w:p w14:paraId="08A8BFC1" w14:textId="77777777" w:rsidR="00097CCE" w:rsidRPr="00F27C2E" w:rsidRDefault="00097CCE" w:rsidP="00097CCE">
      <w:pPr>
        <w:spacing w:before="120" w:after="0"/>
        <w:jc w:val="both"/>
        <w:rPr>
          <w:rFonts w:asciiTheme="minorHAnsi" w:hAnsiTheme="minorHAnsi"/>
          <w:b/>
          <w:bCs/>
          <w:i/>
        </w:rPr>
      </w:pPr>
      <w:r w:rsidRPr="00F27C2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3.a)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3"/>
        <w:gridCol w:w="4284"/>
      </w:tblGrid>
      <w:tr w:rsidR="00097CCE" w:rsidRPr="007470C8" w14:paraId="4EA845F6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018A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4EE57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097CCE" w:rsidRPr="007470C8" w14:paraId="1CCC961C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0DDB6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65CF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72173C5E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776D4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es.: lavoro dipendente):  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87DF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763665E1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3D17F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:  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A59D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57CA0E25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F590F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profilo professionale):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52B7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55D08752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8F35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svolta con il profilo specifico):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E86E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4D117BC6" w14:textId="77777777" w:rsidR="00097CCE" w:rsidRPr="00F27C2E" w:rsidRDefault="00097CCE" w:rsidP="00097CCE">
      <w:pPr>
        <w:spacing w:before="120" w:after="0"/>
        <w:jc w:val="both"/>
        <w:rPr>
          <w:rFonts w:asciiTheme="minorHAnsi" w:hAnsiTheme="minorHAnsi"/>
          <w:b/>
          <w:bCs/>
          <w:i/>
        </w:rPr>
      </w:pPr>
      <w:r w:rsidRPr="00F27C2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3.</w:t>
      </w:r>
      <w:r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b</w:t>
      </w:r>
      <w:r w:rsidRPr="00F27C2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3"/>
        <w:gridCol w:w="4284"/>
      </w:tblGrid>
      <w:tr w:rsidR="00097CCE" w:rsidRPr="007470C8" w14:paraId="2898D2EE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3B5D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02FDB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097CCE" w:rsidRPr="007470C8" w14:paraId="21EEE50B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BD5F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8EE0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750A6D6E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59D47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es.: lavoro dipendente):  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F952A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5C427C69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1ADC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:  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4342D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39F41926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AEB8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profilo professionale):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BC3C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69666965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87FE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svolta con il profilo specifico):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EF62A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18E6341E" w14:textId="77777777" w:rsidR="00097CCE" w:rsidRPr="00F27C2E" w:rsidRDefault="00097CCE" w:rsidP="00097CCE">
      <w:pPr>
        <w:spacing w:before="120" w:after="0"/>
        <w:jc w:val="both"/>
        <w:rPr>
          <w:rFonts w:asciiTheme="minorHAnsi" w:hAnsiTheme="minorHAnsi"/>
          <w:b/>
          <w:bCs/>
          <w:i/>
        </w:rPr>
      </w:pPr>
      <w:r w:rsidRPr="00F27C2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lastRenderedPageBreak/>
        <w:t>3.</w:t>
      </w:r>
      <w:r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c</w:t>
      </w:r>
      <w:r w:rsidRPr="00F27C2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3"/>
        <w:gridCol w:w="4284"/>
      </w:tblGrid>
      <w:tr w:rsidR="00097CCE" w:rsidRPr="007470C8" w14:paraId="51E3D58B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A1001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4DD8A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097CCE" w:rsidRPr="007470C8" w14:paraId="1D4CF4D6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40A3E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B0B5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162B89FD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6A7E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es.: lavoro dipendente):  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738D0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7CCEC309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5D4B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:  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CA6E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4E7CF905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31BF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profilo professionale):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416E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7470C8" w14:paraId="4903226F" w14:textId="77777777" w:rsidTr="00532ACA"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A0969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7470C8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7470C8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svolta con il profilo specifico):</w:t>
            </w:r>
          </w:p>
        </w:tc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7DDC2" w14:textId="77777777" w:rsidR="00097CCE" w:rsidRPr="007470C8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184CD6B1" w14:textId="77777777" w:rsidR="00097CCE" w:rsidRPr="007470C8" w:rsidRDefault="00097CCE" w:rsidP="00DC7E20">
      <w:pPr>
        <w:spacing w:after="36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56D4FA06" w14:textId="5DBC1740" w:rsidR="00097CCE" w:rsidRPr="00DC7E20" w:rsidRDefault="00097CCE" w:rsidP="0007435D">
      <w:pPr>
        <w:pStyle w:val="Paragrafoelenco"/>
        <w:numPr>
          <w:ilvl w:val="0"/>
          <w:numId w:val="19"/>
        </w:numPr>
        <w:spacing w:before="120" w:after="120" w:line="240" w:lineRule="auto"/>
        <w:ind w:left="283" w:hanging="357"/>
        <w:contextualSpacing w:val="0"/>
        <w:jc w:val="both"/>
        <w:rPr>
          <w:rFonts w:asciiTheme="minorHAnsi" w:eastAsia="Times New Roman" w:hAnsiTheme="minorHAnsi" w:cstheme="minorBidi"/>
          <w:lang w:eastAsia="it-IT"/>
        </w:rPr>
      </w:pPr>
      <w:r w:rsidRPr="00DC7E20">
        <w:rPr>
          <w:rFonts w:asciiTheme="minorHAnsi" w:eastAsia="Times New Roman" w:hAnsiTheme="minorHAnsi" w:cstheme="minorBidi"/>
          <w:lang w:eastAsia="it-IT"/>
        </w:rPr>
        <w:t>di aver conseguito</w:t>
      </w:r>
      <w:r w:rsidRPr="00DC7E20">
        <w:rPr>
          <w:rFonts w:asciiTheme="minorHAnsi" w:eastAsia="Times New Roman" w:hAnsiTheme="minorHAnsi" w:cstheme="minorBidi"/>
          <w:b/>
          <w:bCs/>
          <w:lang w:eastAsia="it-IT"/>
        </w:rPr>
        <w:t xml:space="preserve"> ulteriori titoli di studio </w:t>
      </w:r>
      <w:r w:rsidR="001F17F2" w:rsidRPr="00DC7E20">
        <w:rPr>
          <w:rFonts w:asciiTheme="minorHAnsi" w:eastAsia="Times New Roman" w:hAnsiTheme="minorHAnsi" w:cstheme="minorBidi"/>
          <w:b/>
          <w:bCs/>
          <w:lang w:eastAsia="it-IT"/>
        </w:rPr>
        <w:t>superiori a quello richiesto per l’accesso</w:t>
      </w:r>
      <w:r w:rsidR="001F17F2" w:rsidRPr="00DC7E20">
        <w:rPr>
          <w:rFonts w:asciiTheme="minorHAnsi" w:eastAsia="Times New Roman" w:hAnsiTheme="minorHAnsi" w:cstheme="minorBidi"/>
          <w:lang w:eastAsia="it-IT"/>
        </w:rPr>
        <w:t xml:space="preserve">, </w:t>
      </w:r>
      <w:r w:rsidRPr="00DC7E20">
        <w:rPr>
          <w:rFonts w:asciiTheme="minorHAnsi" w:eastAsia="Times New Roman" w:hAnsiTheme="minorHAnsi" w:cstheme="minorBidi"/>
          <w:lang w:eastAsia="it-IT"/>
        </w:rPr>
        <w:t>specificando la tipologia:</w:t>
      </w:r>
    </w:p>
    <w:p w14:paraId="43889B16" w14:textId="77777777" w:rsidR="00097CCE" w:rsidRPr="00566AB8" w:rsidRDefault="00097CCE" w:rsidP="00097CCE">
      <w:pPr>
        <w:pStyle w:val="Paragrafoelenco"/>
        <w:spacing w:before="120" w:after="0"/>
        <w:ind w:left="-142" w:firstLine="142"/>
        <w:contextualSpacing w:val="0"/>
        <w:jc w:val="both"/>
        <w:rPr>
          <w:rFonts w:asciiTheme="minorHAnsi" w:hAnsiTheme="minorHAnsi"/>
          <w:b/>
          <w:bCs/>
          <w:i/>
        </w:rPr>
      </w:pPr>
      <w:r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4</w:t>
      </w:r>
      <w:r w:rsidRPr="00566AB8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2"/>
        <w:gridCol w:w="4435"/>
      </w:tblGrid>
      <w:tr w:rsidR="00097CCE" w:rsidRPr="00F02EF3" w14:paraId="7F1CE63B" w14:textId="77777777" w:rsidTr="00532ACA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26BD6" w14:textId="77777777" w:rsidR="00097CCE" w:rsidRPr="00F02EF3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del titolo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F092" w14:textId="77777777" w:rsidR="00097CCE" w:rsidRPr="00F02EF3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F02EF3" w14:paraId="40352D6C" w14:textId="77777777" w:rsidTr="00532ACA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536E" w14:textId="77777777" w:rsidR="00097CCE" w:rsidRPr="00F02EF3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6F50" w14:textId="77777777" w:rsidR="00097CCE" w:rsidRPr="00F02EF3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F02EF3" w14:paraId="185B3EA5" w14:textId="77777777" w:rsidTr="00532ACA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6E83" w14:textId="77777777" w:rsidR="00097CCE" w:rsidRPr="00F02EF3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6F1C" w14:textId="77777777" w:rsidR="00097CCE" w:rsidRPr="00F02EF3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F7EFFA0" w14:textId="77777777" w:rsidR="00097CCE" w:rsidRPr="00F27C2E" w:rsidRDefault="00097CCE" w:rsidP="00097CCE">
      <w:pPr>
        <w:spacing w:before="120" w:after="0"/>
        <w:jc w:val="both"/>
        <w:rPr>
          <w:rFonts w:asciiTheme="minorHAnsi" w:hAnsiTheme="minorHAnsi"/>
          <w:b/>
          <w:bCs/>
          <w:i/>
        </w:rPr>
      </w:pPr>
      <w:r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4</w:t>
      </w:r>
      <w:r w:rsidRPr="00F27C2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.b)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2"/>
        <w:gridCol w:w="4435"/>
      </w:tblGrid>
      <w:tr w:rsidR="00097CCE" w:rsidRPr="00F02EF3" w14:paraId="409E859D" w14:textId="77777777" w:rsidTr="00EC1AB5"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1AC76" w14:textId="77777777" w:rsidR="00097CCE" w:rsidRPr="00F02EF3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del titolo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1724" w14:textId="77777777" w:rsidR="00097CCE" w:rsidRPr="00F02EF3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F02EF3" w14:paraId="646DEE3D" w14:textId="77777777" w:rsidTr="00EC1AB5"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8A118" w14:textId="77777777" w:rsidR="00097CCE" w:rsidRPr="00F02EF3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CD04" w14:textId="77777777" w:rsidR="00097CCE" w:rsidRPr="00F02EF3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97CCE" w:rsidRPr="00F02EF3" w14:paraId="487E9656" w14:textId="77777777" w:rsidTr="00EC1AB5"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878E" w14:textId="77777777" w:rsidR="00097CCE" w:rsidRPr="00F02EF3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33EB" w14:textId="77777777" w:rsidR="00097CCE" w:rsidRPr="00F02EF3" w:rsidRDefault="00097CCE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7CC5BF4" w14:textId="0DDAE5DE" w:rsidR="00EC1AB5" w:rsidRPr="00F27C2E" w:rsidRDefault="00EC1AB5" w:rsidP="00EC1AB5">
      <w:pPr>
        <w:spacing w:before="120" w:after="0"/>
        <w:jc w:val="both"/>
        <w:rPr>
          <w:rFonts w:asciiTheme="minorHAnsi" w:hAnsiTheme="minorHAnsi"/>
          <w:b/>
          <w:bCs/>
          <w:i/>
        </w:rPr>
      </w:pPr>
      <w:r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4</w:t>
      </w:r>
      <w:r w:rsidRPr="00F27C2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.</w:t>
      </w:r>
      <w:r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c</w:t>
      </w:r>
      <w:r w:rsidRPr="00F27C2E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2"/>
        <w:gridCol w:w="4435"/>
      </w:tblGrid>
      <w:tr w:rsidR="00EC1AB5" w:rsidRPr="00F02EF3" w14:paraId="1E9E7787" w14:textId="77777777" w:rsidTr="00DC7E20"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98F4" w14:textId="77777777" w:rsidR="00EC1AB5" w:rsidRPr="00F02EF3" w:rsidRDefault="00EC1AB5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del titolo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7F0B" w14:textId="77777777" w:rsidR="00EC1AB5" w:rsidRPr="00F02EF3" w:rsidRDefault="00EC1AB5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EC1AB5" w:rsidRPr="00F02EF3" w14:paraId="2A928495" w14:textId="77777777" w:rsidTr="00DC7E20"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C482A" w14:textId="77777777" w:rsidR="00EC1AB5" w:rsidRPr="00F02EF3" w:rsidRDefault="00EC1AB5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5018" w14:textId="77777777" w:rsidR="00EC1AB5" w:rsidRPr="00F02EF3" w:rsidRDefault="00EC1AB5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EC1AB5" w:rsidRPr="00F02EF3" w14:paraId="49F2F5DE" w14:textId="77777777" w:rsidTr="00DC7E20"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51621" w14:textId="77777777" w:rsidR="00EC1AB5" w:rsidRPr="00F02EF3" w:rsidRDefault="00EC1AB5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CD33" w14:textId="77777777" w:rsidR="00EC1AB5" w:rsidRPr="00F02EF3" w:rsidRDefault="00EC1AB5" w:rsidP="00532ACA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3FAD5C0F" w14:textId="77777777" w:rsidR="00DC7E20" w:rsidRPr="007470C8" w:rsidRDefault="00DC7E20" w:rsidP="00DC7E20">
      <w:pPr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5BF4B1D4" w14:textId="18E8B5F9" w:rsidR="0007435D" w:rsidRPr="001C215A" w:rsidRDefault="008D1AD6" w:rsidP="0007435D">
      <w:pPr>
        <w:pStyle w:val="Paragrafoelenco"/>
        <w:numPr>
          <w:ilvl w:val="0"/>
          <w:numId w:val="19"/>
        </w:numPr>
        <w:spacing w:before="120" w:after="120" w:line="240" w:lineRule="auto"/>
        <w:ind w:left="283" w:hanging="357"/>
        <w:contextualSpacing w:val="0"/>
        <w:jc w:val="both"/>
        <w:rPr>
          <w:rFonts w:asciiTheme="minorHAnsi" w:eastAsia="Times New Roman" w:hAnsiTheme="minorHAnsi" w:cstheme="minorBidi"/>
          <w:b/>
          <w:bCs/>
          <w:lang w:eastAsia="it-IT"/>
        </w:rPr>
      </w:pPr>
      <w:r w:rsidRPr="001C215A">
        <w:rPr>
          <w:rFonts w:asciiTheme="minorHAnsi" w:eastAsia="Times New Roman" w:hAnsiTheme="minorHAnsi" w:cstheme="minorBidi"/>
          <w:b/>
          <w:bCs/>
          <w:lang w:eastAsia="it-IT"/>
        </w:rPr>
        <w:t xml:space="preserve">ulteriori titoli (es. </w:t>
      </w:r>
      <w:r w:rsidR="00DD2246" w:rsidRPr="001C215A">
        <w:rPr>
          <w:rFonts w:asciiTheme="minorHAnsi" w:eastAsia="Times New Roman" w:hAnsiTheme="minorHAnsi" w:cstheme="minorBidi"/>
          <w:b/>
          <w:bCs/>
          <w:lang w:eastAsia="it-IT"/>
        </w:rPr>
        <w:t xml:space="preserve">abilitazioni professionali, </w:t>
      </w:r>
      <w:r w:rsidRPr="001C215A">
        <w:rPr>
          <w:rFonts w:asciiTheme="minorHAnsi" w:eastAsia="Times New Roman" w:hAnsiTheme="minorHAnsi" w:cstheme="minorBidi"/>
          <w:b/>
          <w:bCs/>
          <w:lang w:eastAsia="it-IT"/>
        </w:rPr>
        <w:t>iscrizione ad albi)</w:t>
      </w:r>
    </w:p>
    <w:p w14:paraId="48117523" w14:textId="5451A895" w:rsidR="0007435D" w:rsidRPr="00DC7E20" w:rsidRDefault="0007435D" w:rsidP="0007435D">
      <w:pPr>
        <w:pStyle w:val="Paragrafoelenco"/>
        <w:spacing w:before="120" w:after="0"/>
        <w:ind w:left="-142" w:firstLine="142"/>
        <w:contextualSpacing w:val="0"/>
        <w:jc w:val="both"/>
        <w:rPr>
          <w:rFonts w:asciiTheme="minorHAnsi" w:hAnsiTheme="minorHAnsi"/>
          <w:b/>
          <w:bCs/>
          <w:i/>
        </w:rPr>
      </w:pPr>
      <w:r w:rsidRPr="00DC7E20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5.a)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2"/>
        <w:gridCol w:w="4435"/>
      </w:tblGrid>
      <w:tr w:rsidR="00DC7E20" w:rsidRPr="00F02EF3" w14:paraId="1B410270" w14:textId="77777777" w:rsidTr="00DC7E20"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822F5" w14:textId="77777777" w:rsidR="00DC7E20" w:rsidRPr="00F02EF3" w:rsidRDefault="00DC7E20" w:rsidP="0032743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del titolo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E166" w14:textId="77777777" w:rsidR="00DC7E20" w:rsidRPr="00F02EF3" w:rsidRDefault="00DC7E20" w:rsidP="0032743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C7E20" w:rsidRPr="00F02EF3" w14:paraId="4387F08C" w14:textId="77777777" w:rsidTr="00DC7E20"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74A3F" w14:textId="77777777" w:rsidR="00DC7E20" w:rsidRPr="00F02EF3" w:rsidRDefault="00DC7E20" w:rsidP="0032743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1845" w14:textId="77777777" w:rsidR="00DC7E20" w:rsidRPr="00F02EF3" w:rsidRDefault="00DC7E20" w:rsidP="0032743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C7E20" w:rsidRPr="00F02EF3" w14:paraId="7D69FCCF" w14:textId="77777777" w:rsidTr="00DC7E20"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410C3" w14:textId="77777777" w:rsidR="00DC7E20" w:rsidRPr="00F02EF3" w:rsidRDefault="00DC7E20" w:rsidP="0032743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F02EF3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E3E0" w14:textId="77777777" w:rsidR="00DC7E20" w:rsidRPr="00F02EF3" w:rsidRDefault="00DC7E20" w:rsidP="0032743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8B18A4E" w14:textId="77777777" w:rsidR="00DC7E20" w:rsidRPr="007470C8" w:rsidRDefault="00DC7E20" w:rsidP="00DC7E20">
      <w:pPr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7470C8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587F00B5" w14:textId="1B4B0223" w:rsidR="00DC7E20" w:rsidRDefault="00DC7E20" w:rsidP="008D1AD6">
      <w:pPr>
        <w:spacing w:before="120" w:after="0"/>
        <w:jc w:val="both"/>
        <w:rPr>
          <w:rFonts w:asciiTheme="minorHAnsi" w:hAnsiTheme="minorHAnsi"/>
        </w:rPr>
      </w:pPr>
    </w:p>
    <w:p w14:paraId="279DBF26" w14:textId="77777777" w:rsidR="00DC7E20" w:rsidRPr="00342361" w:rsidRDefault="00DC7E20" w:rsidP="008D1AD6">
      <w:pPr>
        <w:spacing w:before="120" w:after="0"/>
        <w:jc w:val="both"/>
        <w:rPr>
          <w:rFonts w:asciiTheme="minorHAnsi" w:hAnsiTheme="minorHAnsi"/>
        </w:rPr>
      </w:pPr>
    </w:p>
    <w:p w14:paraId="217BBB5C" w14:textId="77777777" w:rsidR="00097CCE" w:rsidRPr="00342361" w:rsidRDefault="00097CCE" w:rsidP="00097CCE">
      <w:pPr>
        <w:spacing w:after="0"/>
        <w:ind w:right="142"/>
        <w:jc w:val="both"/>
        <w:rPr>
          <w:rFonts w:asciiTheme="minorHAnsi" w:hAnsiTheme="minorHAnsi"/>
        </w:rPr>
      </w:pPr>
      <w:r w:rsidRPr="00342361">
        <w:rPr>
          <w:rFonts w:asciiTheme="minorHAnsi" w:hAnsiTheme="minorHAnsi"/>
        </w:rPr>
        <w:t xml:space="preserve">Data: _____________________ </w:t>
      </w:r>
    </w:p>
    <w:p w14:paraId="22CF8227" w14:textId="77777777" w:rsidR="00097CCE" w:rsidRPr="00342361" w:rsidRDefault="00097CCE" w:rsidP="00097CCE">
      <w:pPr>
        <w:ind w:left="6662" w:right="142"/>
        <w:rPr>
          <w:rFonts w:asciiTheme="minorHAnsi" w:eastAsia="Book Antiqua" w:hAnsiTheme="minorHAnsi" w:cs="Book Antiqua"/>
        </w:rPr>
      </w:pPr>
      <w:r w:rsidRPr="00342361">
        <w:rPr>
          <w:rFonts w:asciiTheme="minorHAnsi" w:eastAsia="Book Antiqua" w:hAnsiTheme="minorHAnsi" w:cs="Book Antiqua"/>
        </w:rPr>
        <w:t xml:space="preserve">          Firma</w:t>
      </w:r>
    </w:p>
    <w:p w14:paraId="781F8138" w14:textId="088F6FAE" w:rsidR="00913ACB" w:rsidRPr="00342361" w:rsidRDefault="00097CCE" w:rsidP="0007435D">
      <w:pPr>
        <w:ind w:left="5664" w:right="140" w:firstLine="1"/>
        <w:jc w:val="center"/>
        <w:rPr>
          <w:rFonts w:asciiTheme="minorHAnsi" w:hAnsiTheme="minorHAnsi"/>
          <w:vanish/>
        </w:rPr>
      </w:pPr>
      <w:r w:rsidRPr="00342361">
        <w:rPr>
          <w:rFonts w:asciiTheme="minorHAnsi" w:eastAsia="Book Antiqua" w:hAnsiTheme="minorHAnsi" w:cs="Book Antiqua"/>
        </w:rPr>
        <w:t>_________________________</w:t>
      </w:r>
    </w:p>
    <w:p w14:paraId="5B468296" w14:textId="21B13C62" w:rsidR="00913ACB" w:rsidRPr="00342361" w:rsidRDefault="00913ACB" w:rsidP="00FA31F8">
      <w:pPr>
        <w:tabs>
          <w:tab w:val="left" w:pos="5670"/>
        </w:tabs>
        <w:spacing w:line="260" w:lineRule="exact"/>
        <w:jc w:val="both"/>
        <w:rPr>
          <w:rFonts w:asciiTheme="minorHAnsi" w:eastAsia="Book Antiqua" w:hAnsiTheme="minorHAnsi" w:cs="Book Antiqua"/>
        </w:rPr>
      </w:pPr>
      <w:bookmarkStart w:id="0" w:name="_Hlk96080959"/>
      <w:bookmarkEnd w:id="0"/>
    </w:p>
    <w:sectPr w:rsidR="00913ACB" w:rsidRPr="00342361" w:rsidSect="00DC7E20">
      <w:headerReference w:type="default" r:id="rId12"/>
      <w:headerReference w:type="first" r:id="rId13"/>
      <w:pgSz w:w="11907" w:h="16840" w:code="9"/>
      <w:pgMar w:top="709" w:right="992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A85B2" w14:textId="77777777" w:rsidR="006B0238" w:rsidRDefault="006B0238" w:rsidP="00EA00D8">
      <w:pPr>
        <w:spacing w:after="0" w:line="240" w:lineRule="auto"/>
      </w:pPr>
      <w:r>
        <w:separator/>
      </w:r>
    </w:p>
  </w:endnote>
  <w:endnote w:type="continuationSeparator" w:id="0">
    <w:p w14:paraId="08A1CC67" w14:textId="77777777" w:rsidR="006B0238" w:rsidRDefault="006B0238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B6EBD" w14:textId="77777777" w:rsidR="006B0238" w:rsidRDefault="006B0238" w:rsidP="00EA00D8">
      <w:pPr>
        <w:spacing w:after="0" w:line="240" w:lineRule="auto"/>
      </w:pPr>
      <w:r>
        <w:separator/>
      </w:r>
    </w:p>
  </w:footnote>
  <w:footnote w:type="continuationSeparator" w:id="0">
    <w:p w14:paraId="1B946F0D" w14:textId="77777777" w:rsidR="006B0238" w:rsidRDefault="006B0238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B56C6" w14:textId="3014B26F" w:rsidR="00821C0F" w:rsidRDefault="00821C0F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D17A5" w14:textId="725696C2" w:rsidR="00821C0F" w:rsidRDefault="00821C0F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77525"/>
    <w:multiLevelType w:val="hybridMultilevel"/>
    <w:tmpl w:val="B09CEAB0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6E6EFF"/>
    <w:multiLevelType w:val="hybridMultilevel"/>
    <w:tmpl w:val="04A6D00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BBD"/>
    <w:multiLevelType w:val="hybridMultilevel"/>
    <w:tmpl w:val="175A43A8"/>
    <w:lvl w:ilvl="0" w:tplc="3E30156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8AB6A9C"/>
    <w:multiLevelType w:val="hybridMultilevel"/>
    <w:tmpl w:val="6EC4BD40"/>
    <w:lvl w:ilvl="0" w:tplc="04100017">
      <w:start w:val="1"/>
      <w:numFmt w:val="lowerLetter"/>
      <w:lvlText w:val="%1)"/>
      <w:lvlJc w:val="left"/>
      <w:pPr>
        <w:ind w:left="4330" w:hanging="360"/>
      </w:pPr>
    </w:lvl>
    <w:lvl w:ilvl="1" w:tplc="04100019" w:tentative="1">
      <w:start w:val="1"/>
      <w:numFmt w:val="lowerLetter"/>
      <w:lvlText w:val="%2."/>
      <w:lvlJc w:val="left"/>
      <w:pPr>
        <w:ind w:left="2357" w:hanging="360"/>
      </w:pPr>
    </w:lvl>
    <w:lvl w:ilvl="2" w:tplc="0410001B" w:tentative="1">
      <w:start w:val="1"/>
      <w:numFmt w:val="lowerRoman"/>
      <w:lvlText w:val="%3."/>
      <w:lvlJc w:val="right"/>
      <w:pPr>
        <w:ind w:left="3077" w:hanging="180"/>
      </w:pPr>
    </w:lvl>
    <w:lvl w:ilvl="3" w:tplc="0410000F" w:tentative="1">
      <w:start w:val="1"/>
      <w:numFmt w:val="decimal"/>
      <w:lvlText w:val="%4."/>
      <w:lvlJc w:val="left"/>
      <w:pPr>
        <w:ind w:left="3797" w:hanging="360"/>
      </w:pPr>
    </w:lvl>
    <w:lvl w:ilvl="4" w:tplc="04100019" w:tentative="1">
      <w:start w:val="1"/>
      <w:numFmt w:val="lowerLetter"/>
      <w:lvlText w:val="%5."/>
      <w:lvlJc w:val="left"/>
      <w:pPr>
        <w:ind w:left="4517" w:hanging="360"/>
      </w:pPr>
    </w:lvl>
    <w:lvl w:ilvl="5" w:tplc="0410001B" w:tentative="1">
      <w:start w:val="1"/>
      <w:numFmt w:val="lowerRoman"/>
      <w:lvlText w:val="%6."/>
      <w:lvlJc w:val="right"/>
      <w:pPr>
        <w:ind w:left="5237" w:hanging="180"/>
      </w:pPr>
    </w:lvl>
    <w:lvl w:ilvl="6" w:tplc="0410000F" w:tentative="1">
      <w:start w:val="1"/>
      <w:numFmt w:val="decimal"/>
      <w:lvlText w:val="%7."/>
      <w:lvlJc w:val="left"/>
      <w:pPr>
        <w:ind w:left="5957" w:hanging="360"/>
      </w:pPr>
    </w:lvl>
    <w:lvl w:ilvl="7" w:tplc="04100019" w:tentative="1">
      <w:start w:val="1"/>
      <w:numFmt w:val="lowerLetter"/>
      <w:lvlText w:val="%8."/>
      <w:lvlJc w:val="left"/>
      <w:pPr>
        <w:ind w:left="6677" w:hanging="360"/>
      </w:pPr>
    </w:lvl>
    <w:lvl w:ilvl="8" w:tplc="0410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 w15:restartNumberingAfterBreak="0">
    <w:nsid w:val="305F5C9D"/>
    <w:multiLevelType w:val="hybridMultilevel"/>
    <w:tmpl w:val="62ACB98C"/>
    <w:lvl w:ilvl="0" w:tplc="59FC6B72">
      <w:start w:val="1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3939F3"/>
    <w:multiLevelType w:val="hybridMultilevel"/>
    <w:tmpl w:val="A2ECEA28"/>
    <w:lvl w:ilvl="0" w:tplc="5F66562E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96CCE"/>
    <w:multiLevelType w:val="hybridMultilevel"/>
    <w:tmpl w:val="B1941D6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F0E6A"/>
    <w:multiLevelType w:val="hybridMultilevel"/>
    <w:tmpl w:val="ECDA09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4D1422"/>
    <w:multiLevelType w:val="hybridMultilevel"/>
    <w:tmpl w:val="236AEE28"/>
    <w:lvl w:ilvl="0" w:tplc="B07E56F4">
      <w:start w:val="1"/>
      <w:numFmt w:val="decimal"/>
      <w:lvlText w:val="%1)"/>
      <w:lvlJc w:val="left"/>
      <w:pPr>
        <w:ind w:left="720" w:hanging="360"/>
      </w:pPr>
      <w:rPr>
        <w:rFonts w:ascii="Calibri" w:eastAsia="Book Antiqua" w:hAnsi="Calibri" w:cs="Book Antiqua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F20467"/>
    <w:multiLevelType w:val="hybridMultilevel"/>
    <w:tmpl w:val="19309D7E"/>
    <w:lvl w:ilvl="0" w:tplc="0E984166">
      <w:numFmt w:val="bullet"/>
      <w:lvlText w:val="-"/>
      <w:lvlJc w:val="left"/>
      <w:pPr>
        <w:ind w:left="1571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50A229AA"/>
    <w:multiLevelType w:val="hybridMultilevel"/>
    <w:tmpl w:val="6EC4BD40"/>
    <w:lvl w:ilvl="0" w:tplc="FFFFFFFF">
      <w:start w:val="1"/>
      <w:numFmt w:val="lowerLetter"/>
      <w:lvlText w:val="%1)"/>
      <w:lvlJc w:val="left"/>
      <w:pPr>
        <w:ind w:left="4330" w:hanging="360"/>
      </w:pPr>
    </w:lvl>
    <w:lvl w:ilvl="1" w:tplc="FFFFFFFF" w:tentative="1">
      <w:start w:val="1"/>
      <w:numFmt w:val="lowerLetter"/>
      <w:lvlText w:val="%2."/>
      <w:lvlJc w:val="left"/>
      <w:pPr>
        <w:ind w:left="2357" w:hanging="360"/>
      </w:pPr>
    </w:lvl>
    <w:lvl w:ilvl="2" w:tplc="FFFFFFFF" w:tentative="1">
      <w:start w:val="1"/>
      <w:numFmt w:val="lowerRoman"/>
      <w:lvlText w:val="%3."/>
      <w:lvlJc w:val="right"/>
      <w:pPr>
        <w:ind w:left="3077" w:hanging="180"/>
      </w:pPr>
    </w:lvl>
    <w:lvl w:ilvl="3" w:tplc="FFFFFFFF" w:tentative="1">
      <w:start w:val="1"/>
      <w:numFmt w:val="decimal"/>
      <w:lvlText w:val="%4."/>
      <w:lvlJc w:val="left"/>
      <w:pPr>
        <w:ind w:left="3797" w:hanging="360"/>
      </w:pPr>
    </w:lvl>
    <w:lvl w:ilvl="4" w:tplc="FFFFFFFF" w:tentative="1">
      <w:start w:val="1"/>
      <w:numFmt w:val="lowerLetter"/>
      <w:lvlText w:val="%5."/>
      <w:lvlJc w:val="left"/>
      <w:pPr>
        <w:ind w:left="4517" w:hanging="360"/>
      </w:pPr>
    </w:lvl>
    <w:lvl w:ilvl="5" w:tplc="FFFFFFFF" w:tentative="1">
      <w:start w:val="1"/>
      <w:numFmt w:val="lowerRoman"/>
      <w:lvlText w:val="%6."/>
      <w:lvlJc w:val="right"/>
      <w:pPr>
        <w:ind w:left="5237" w:hanging="180"/>
      </w:pPr>
    </w:lvl>
    <w:lvl w:ilvl="6" w:tplc="FFFFFFFF" w:tentative="1">
      <w:start w:val="1"/>
      <w:numFmt w:val="decimal"/>
      <w:lvlText w:val="%7."/>
      <w:lvlJc w:val="left"/>
      <w:pPr>
        <w:ind w:left="5957" w:hanging="360"/>
      </w:pPr>
    </w:lvl>
    <w:lvl w:ilvl="7" w:tplc="FFFFFFFF" w:tentative="1">
      <w:start w:val="1"/>
      <w:numFmt w:val="lowerLetter"/>
      <w:lvlText w:val="%8."/>
      <w:lvlJc w:val="left"/>
      <w:pPr>
        <w:ind w:left="6677" w:hanging="360"/>
      </w:pPr>
    </w:lvl>
    <w:lvl w:ilvl="8" w:tplc="FFFFFFFF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3" w15:restartNumberingAfterBreak="0">
    <w:nsid w:val="52BE7983"/>
    <w:multiLevelType w:val="hybridMultilevel"/>
    <w:tmpl w:val="E104E06A"/>
    <w:lvl w:ilvl="0" w:tplc="546E8C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15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D13E7E"/>
    <w:multiLevelType w:val="hybridMultilevel"/>
    <w:tmpl w:val="2FD68706"/>
    <w:lvl w:ilvl="0" w:tplc="3E3015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EDD7F86"/>
    <w:multiLevelType w:val="hybridMultilevel"/>
    <w:tmpl w:val="3FA89BE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87B6E"/>
    <w:multiLevelType w:val="hybridMultilevel"/>
    <w:tmpl w:val="0E008ED6"/>
    <w:lvl w:ilvl="0" w:tplc="961EAAAC">
      <w:start w:val="5"/>
      <w:numFmt w:val="decimal"/>
      <w:lvlText w:val="%1)"/>
      <w:lvlJc w:val="left"/>
      <w:pPr>
        <w:ind w:left="720" w:hanging="360"/>
      </w:pPr>
      <w:rPr>
        <w:rFonts w:eastAsiaTheme="minorHAnsi" w:cstheme="minorBidi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1852FA"/>
    <w:multiLevelType w:val="hybridMultilevel"/>
    <w:tmpl w:val="059CACD0"/>
    <w:lvl w:ilvl="0" w:tplc="C9B48C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2278F2"/>
    <w:multiLevelType w:val="hybridMultilevel"/>
    <w:tmpl w:val="04A6D00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E2339F"/>
    <w:multiLevelType w:val="hybridMultilevel"/>
    <w:tmpl w:val="7BA864FA"/>
    <w:lvl w:ilvl="0" w:tplc="FFFFFFFF">
      <w:start w:val="1"/>
      <w:numFmt w:val="lowerLetter"/>
      <w:lvlText w:val="%1)"/>
      <w:lvlJc w:val="left"/>
      <w:pPr>
        <w:ind w:left="1637" w:hanging="360"/>
      </w:pPr>
    </w:lvl>
    <w:lvl w:ilvl="1" w:tplc="FFFFFFFF" w:tentative="1">
      <w:start w:val="1"/>
      <w:numFmt w:val="lowerLetter"/>
      <w:lvlText w:val="%2."/>
      <w:lvlJc w:val="left"/>
      <w:pPr>
        <w:ind w:left="2357" w:hanging="360"/>
      </w:pPr>
    </w:lvl>
    <w:lvl w:ilvl="2" w:tplc="FFFFFFFF" w:tentative="1">
      <w:start w:val="1"/>
      <w:numFmt w:val="lowerRoman"/>
      <w:lvlText w:val="%3."/>
      <w:lvlJc w:val="right"/>
      <w:pPr>
        <w:ind w:left="3077" w:hanging="180"/>
      </w:pPr>
    </w:lvl>
    <w:lvl w:ilvl="3" w:tplc="FFFFFFFF" w:tentative="1">
      <w:start w:val="1"/>
      <w:numFmt w:val="decimal"/>
      <w:lvlText w:val="%4."/>
      <w:lvlJc w:val="left"/>
      <w:pPr>
        <w:ind w:left="3797" w:hanging="360"/>
      </w:pPr>
    </w:lvl>
    <w:lvl w:ilvl="4" w:tplc="FFFFFFFF" w:tentative="1">
      <w:start w:val="1"/>
      <w:numFmt w:val="lowerLetter"/>
      <w:lvlText w:val="%5."/>
      <w:lvlJc w:val="left"/>
      <w:pPr>
        <w:ind w:left="4517" w:hanging="360"/>
      </w:pPr>
    </w:lvl>
    <w:lvl w:ilvl="5" w:tplc="FFFFFFFF" w:tentative="1">
      <w:start w:val="1"/>
      <w:numFmt w:val="lowerRoman"/>
      <w:lvlText w:val="%6."/>
      <w:lvlJc w:val="right"/>
      <w:pPr>
        <w:ind w:left="5237" w:hanging="180"/>
      </w:pPr>
    </w:lvl>
    <w:lvl w:ilvl="6" w:tplc="FFFFFFFF" w:tentative="1">
      <w:start w:val="1"/>
      <w:numFmt w:val="decimal"/>
      <w:lvlText w:val="%7."/>
      <w:lvlJc w:val="left"/>
      <w:pPr>
        <w:ind w:left="5957" w:hanging="360"/>
      </w:pPr>
    </w:lvl>
    <w:lvl w:ilvl="7" w:tplc="FFFFFFFF" w:tentative="1">
      <w:start w:val="1"/>
      <w:numFmt w:val="lowerLetter"/>
      <w:lvlText w:val="%8."/>
      <w:lvlJc w:val="left"/>
      <w:pPr>
        <w:ind w:left="6677" w:hanging="360"/>
      </w:pPr>
    </w:lvl>
    <w:lvl w:ilvl="8" w:tplc="FFFFFFFF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7" w15:restartNumberingAfterBreak="0">
    <w:nsid w:val="76AA2848"/>
    <w:multiLevelType w:val="hybridMultilevel"/>
    <w:tmpl w:val="6EC4BD40"/>
    <w:lvl w:ilvl="0" w:tplc="FFFFFFFF">
      <w:start w:val="1"/>
      <w:numFmt w:val="lowerLetter"/>
      <w:lvlText w:val="%1)"/>
      <w:lvlJc w:val="left"/>
      <w:pPr>
        <w:ind w:left="4330" w:hanging="360"/>
      </w:pPr>
    </w:lvl>
    <w:lvl w:ilvl="1" w:tplc="FFFFFFFF" w:tentative="1">
      <w:start w:val="1"/>
      <w:numFmt w:val="lowerLetter"/>
      <w:lvlText w:val="%2."/>
      <w:lvlJc w:val="left"/>
      <w:pPr>
        <w:ind w:left="2357" w:hanging="360"/>
      </w:pPr>
    </w:lvl>
    <w:lvl w:ilvl="2" w:tplc="FFFFFFFF" w:tentative="1">
      <w:start w:val="1"/>
      <w:numFmt w:val="lowerRoman"/>
      <w:lvlText w:val="%3."/>
      <w:lvlJc w:val="right"/>
      <w:pPr>
        <w:ind w:left="3077" w:hanging="180"/>
      </w:pPr>
    </w:lvl>
    <w:lvl w:ilvl="3" w:tplc="FFFFFFFF" w:tentative="1">
      <w:start w:val="1"/>
      <w:numFmt w:val="decimal"/>
      <w:lvlText w:val="%4."/>
      <w:lvlJc w:val="left"/>
      <w:pPr>
        <w:ind w:left="3797" w:hanging="360"/>
      </w:pPr>
    </w:lvl>
    <w:lvl w:ilvl="4" w:tplc="FFFFFFFF" w:tentative="1">
      <w:start w:val="1"/>
      <w:numFmt w:val="lowerLetter"/>
      <w:lvlText w:val="%5."/>
      <w:lvlJc w:val="left"/>
      <w:pPr>
        <w:ind w:left="4517" w:hanging="360"/>
      </w:pPr>
    </w:lvl>
    <w:lvl w:ilvl="5" w:tplc="FFFFFFFF" w:tentative="1">
      <w:start w:val="1"/>
      <w:numFmt w:val="lowerRoman"/>
      <w:lvlText w:val="%6."/>
      <w:lvlJc w:val="right"/>
      <w:pPr>
        <w:ind w:left="5237" w:hanging="180"/>
      </w:pPr>
    </w:lvl>
    <w:lvl w:ilvl="6" w:tplc="FFFFFFFF" w:tentative="1">
      <w:start w:val="1"/>
      <w:numFmt w:val="decimal"/>
      <w:lvlText w:val="%7."/>
      <w:lvlJc w:val="left"/>
      <w:pPr>
        <w:ind w:left="5957" w:hanging="360"/>
      </w:pPr>
    </w:lvl>
    <w:lvl w:ilvl="7" w:tplc="FFFFFFFF" w:tentative="1">
      <w:start w:val="1"/>
      <w:numFmt w:val="lowerLetter"/>
      <w:lvlText w:val="%8."/>
      <w:lvlJc w:val="left"/>
      <w:pPr>
        <w:ind w:left="6677" w:hanging="360"/>
      </w:pPr>
    </w:lvl>
    <w:lvl w:ilvl="8" w:tplc="FFFFFFFF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8" w15:restartNumberingAfterBreak="0">
    <w:nsid w:val="78DD125C"/>
    <w:multiLevelType w:val="hybridMultilevel"/>
    <w:tmpl w:val="1DAA8E4E"/>
    <w:lvl w:ilvl="0" w:tplc="5F66562E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4"/>
  </w:num>
  <w:num w:numId="4">
    <w:abstractNumId w:val="11"/>
  </w:num>
  <w:num w:numId="5">
    <w:abstractNumId w:val="19"/>
  </w:num>
  <w:num w:numId="6">
    <w:abstractNumId w:val="0"/>
  </w:num>
  <w:num w:numId="7">
    <w:abstractNumId w:val="8"/>
  </w:num>
  <w:num w:numId="8">
    <w:abstractNumId w:val="21"/>
  </w:num>
  <w:num w:numId="9">
    <w:abstractNumId w:val="17"/>
  </w:num>
  <w:num w:numId="10">
    <w:abstractNumId w:val="22"/>
  </w:num>
  <w:num w:numId="11">
    <w:abstractNumId w:val="15"/>
  </w:num>
  <w:num w:numId="12">
    <w:abstractNumId w:val="2"/>
  </w:num>
  <w:num w:numId="13">
    <w:abstractNumId w:val="9"/>
  </w:num>
  <w:num w:numId="14">
    <w:abstractNumId w:val="28"/>
  </w:num>
  <w:num w:numId="15">
    <w:abstractNumId w:val="13"/>
  </w:num>
  <w:num w:numId="16">
    <w:abstractNumId w:val="24"/>
  </w:num>
  <w:num w:numId="17">
    <w:abstractNumId w:val="25"/>
  </w:num>
  <w:num w:numId="18">
    <w:abstractNumId w:val="23"/>
  </w:num>
  <w:num w:numId="19">
    <w:abstractNumId w:val="10"/>
  </w:num>
  <w:num w:numId="20">
    <w:abstractNumId w:val="26"/>
  </w:num>
  <w:num w:numId="21">
    <w:abstractNumId w:val="1"/>
  </w:num>
  <w:num w:numId="22">
    <w:abstractNumId w:val="20"/>
  </w:num>
  <w:num w:numId="23">
    <w:abstractNumId w:val="3"/>
  </w:num>
  <w:num w:numId="24">
    <w:abstractNumId w:val="18"/>
  </w:num>
  <w:num w:numId="25">
    <w:abstractNumId w:val="27"/>
  </w:num>
  <w:num w:numId="26">
    <w:abstractNumId w:val="12"/>
  </w:num>
  <w:num w:numId="27">
    <w:abstractNumId w:val="5"/>
  </w:num>
  <w:num w:numId="28">
    <w:abstractNumId w:val="16"/>
  </w:num>
  <w:num w:numId="2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4B1B"/>
    <w:rsid w:val="00010FF4"/>
    <w:rsid w:val="00012F43"/>
    <w:rsid w:val="00014A85"/>
    <w:rsid w:val="00024286"/>
    <w:rsid w:val="000250C9"/>
    <w:rsid w:val="00026A9A"/>
    <w:rsid w:val="000436FC"/>
    <w:rsid w:val="00047FC8"/>
    <w:rsid w:val="00052924"/>
    <w:rsid w:val="00057CEE"/>
    <w:rsid w:val="000632BD"/>
    <w:rsid w:val="000703B3"/>
    <w:rsid w:val="00072FD0"/>
    <w:rsid w:val="0007435D"/>
    <w:rsid w:val="000818ED"/>
    <w:rsid w:val="000854B1"/>
    <w:rsid w:val="0008630A"/>
    <w:rsid w:val="00087ACD"/>
    <w:rsid w:val="00087EA5"/>
    <w:rsid w:val="00093470"/>
    <w:rsid w:val="00093921"/>
    <w:rsid w:val="000948F0"/>
    <w:rsid w:val="00094CD9"/>
    <w:rsid w:val="0009737A"/>
    <w:rsid w:val="00097CCE"/>
    <w:rsid w:val="000A4807"/>
    <w:rsid w:val="000B2138"/>
    <w:rsid w:val="000B512D"/>
    <w:rsid w:val="000C3645"/>
    <w:rsid w:val="000C399C"/>
    <w:rsid w:val="000C3AFC"/>
    <w:rsid w:val="000C5515"/>
    <w:rsid w:val="000C6F43"/>
    <w:rsid w:val="000D45E4"/>
    <w:rsid w:val="000E28B2"/>
    <w:rsid w:val="000E3F50"/>
    <w:rsid w:val="000E70C6"/>
    <w:rsid w:val="000E78F4"/>
    <w:rsid w:val="000F0A0D"/>
    <w:rsid w:val="000F34CC"/>
    <w:rsid w:val="000F52CD"/>
    <w:rsid w:val="000F5598"/>
    <w:rsid w:val="00101FEE"/>
    <w:rsid w:val="001045B2"/>
    <w:rsid w:val="0010653B"/>
    <w:rsid w:val="00107686"/>
    <w:rsid w:val="00111D54"/>
    <w:rsid w:val="001137ED"/>
    <w:rsid w:val="00113BC6"/>
    <w:rsid w:val="0012167F"/>
    <w:rsid w:val="00122F22"/>
    <w:rsid w:val="00126058"/>
    <w:rsid w:val="001278A8"/>
    <w:rsid w:val="001312FF"/>
    <w:rsid w:val="00137CC8"/>
    <w:rsid w:val="001402CD"/>
    <w:rsid w:val="001427E1"/>
    <w:rsid w:val="001509FB"/>
    <w:rsid w:val="0015439D"/>
    <w:rsid w:val="001632F6"/>
    <w:rsid w:val="00165FA8"/>
    <w:rsid w:val="00166163"/>
    <w:rsid w:val="00172FC4"/>
    <w:rsid w:val="00176209"/>
    <w:rsid w:val="00176C87"/>
    <w:rsid w:val="00182F7A"/>
    <w:rsid w:val="00183B3A"/>
    <w:rsid w:val="00185EF0"/>
    <w:rsid w:val="00186A28"/>
    <w:rsid w:val="00186BCC"/>
    <w:rsid w:val="00190289"/>
    <w:rsid w:val="0019042A"/>
    <w:rsid w:val="0019182E"/>
    <w:rsid w:val="00194A71"/>
    <w:rsid w:val="001950C2"/>
    <w:rsid w:val="001A0211"/>
    <w:rsid w:val="001A1037"/>
    <w:rsid w:val="001A3028"/>
    <w:rsid w:val="001B3E77"/>
    <w:rsid w:val="001C17D9"/>
    <w:rsid w:val="001C215A"/>
    <w:rsid w:val="001C5340"/>
    <w:rsid w:val="001D2B20"/>
    <w:rsid w:val="001D2BF5"/>
    <w:rsid w:val="001F17F2"/>
    <w:rsid w:val="001F3AC3"/>
    <w:rsid w:val="001F4C5C"/>
    <w:rsid w:val="001F730C"/>
    <w:rsid w:val="00200F29"/>
    <w:rsid w:val="002029F7"/>
    <w:rsid w:val="00204A3E"/>
    <w:rsid w:val="00204B2D"/>
    <w:rsid w:val="0020765D"/>
    <w:rsid w:val="00212608"/>
    <w:rsid w:val="0021603E"/>
    <w:rsid w:val="00217630"/>
    <w:rsid w:val="00220AD1"/>
    <w:rsid w:val="00225984"/>
    <w:rsid w:val="00230042"/>
    <w:rsid w:val="00230E24"/>
    <w:rsid w:val="002352DD"/>
    <w:rsid w:val="00236CAE"/>
    <w:rsid w:val="0023753D"/>
    <w:rsid w:val="00241711"/>
    <w:rsid w:val="00241C6C"/>
    <w:rsid w:val="00243BFB"/>
    <w:rsid w:val="00245994"/>
    <w:rsid w:val="002476BC"/>
    <w:rsid w:val="00253EFA"/>
    <w:rsid w:val="00254544"/>
    <w:rsid w:val="00262EEE"/>
    <w:rsid w:val="00263B1D"/>
    <w:rsid w:val="00264B4D"/>
    <w:rsid w:val="00270534"/>
    <w:rsid w:val="00270769"/>
    <w:rsid w:val="0027305E"/>
    <w:rsid w:val="002738D5"/>
    <w:rsid w:val="002805A1"/>
    <w:rsid w:val="00280691"/>
    <w:rsid w:val="00284B9D"/>
    <w:rsid w:val="00292853"/>
    <w:rsid w:val="00292DF0"/>
    <w:rsid w:val="00292EBE"/>
    <w:rsid w:val="00293857"/>
    <w:rsid w:val="00293F9C"/>
    <w:rsid w:val="002957B8"/>
    <w:rsid w:val="00297B17"/>
    <w:rsid w:val="002A313C"/>
    <w:rsid w:val="002C2F46"/>
    <w:rsid w:val="002C442A"/>
    <w:rsid w:val="002D0A9D"/>
    <w:rsid w:val="002D18BB"/>
    <w:rsid w:val="002D21C2"/>
    <w:rsid w:val="002D29B4"/>
    <w:rsid w:val="002D5686"/>
    <w:rsid w:val="002E0B54"/>
    <w:rsid w:val="002E5CD7"/>
    <w:rsid w:val="002F2ACB"/>
    <w:rsid w:val="002F6E6E"/>
    <w:rsid w:val="003008C3"/>
    <w:rsid w:val="00310800"/>
    <w:rsid w:val="0031153C"/>
    <w:rsid w:val="00313149"/>
    <w:rsid w:val="00320772"/>
    <w:rsid w:val="00323EDD"/>
    <w:rsid w:val="00330DE4"/>
    <w:rsid w:val="0033362F"/>
    <w:rsid w:val="003358CE"/>
    <w:rsid w:val="00335953"/>
    <w:rsid w:val="00342361"/>
    <w:rsid w:val="0034365F"/>
    <w:rsid w:val="00346F1F"/>
    <w:rsid w:val="003503D3"/>
    <w:rsid w:val="003508E8"/>
    <w:rsid w:val="003529DF"/>
    <w:rsid w:val="00352D86"/>
    <w:rsid w:val="0035701F"/>
    <w:rsid w:val="00365CAA"/>
    <w:rsid w:val="003666B6"/>
    <w:rsid w:val="00366E25"/>
    <w:rsid w:val="00375C78"/>
    <w:rsid w:val="00385ECD"/>
    <w:rsid w:val="003945B5"/>
    <w:rsid w:val="003958AD"/>
    <w:rsid w:val="00397D1F"/>
    <w:rsid w:val="003A1338"/>
    <w:rsid w:val="003A2440"/>
    <w:rsid w:val="003A2604"/>
    <w:rsid w:val="003A42E1"/>
    <w:rsid w:val="003A5860"/>
    <w:rsid w:val="003B3EF8"/>
    <w:rsid w:val="003B6746"/>
    <w:rsid w:val="003C0FBF"/>
    <w:rsid w:val="003C1F12"/>
    <w:rsid w:val="003D1DB4"/>
    <w:rsid w:val="003D3204"/>
    <w:rsid w:val="003E3759"/>
    <w:rsid w:val="003E687C"/>
    <w:rsid w:val="0040020B"/>
    <w:rsid w:val="00402D08"/>
    <w:rsid w:val="00403113"/>
    <w:rsid w:val="00403DEC"/>
    <w:rsid w:val="00403F34"/>
    <w:rsid w:val="00410480"/>
    <w:rsid w:val="004113A6"/>
    <w:rsid w:val="004153C0"/>
    <w:rsid w:val="00415FE5"/>
    <w:rsid w:val="0041641A"/>
    <w:rsid w:val="00420405"/>
    <w:rsid w:val="004215DD"/>
    <w:rsid w:val="004225F8"/>
    <w:rsid w:val="00424234"/>
    <w:rsid w:val="00427FF2"/>
    <w:rsid w:val="004407B1"/>
    <w:rsid w:val="00453B40"/>
    <w:rsid w:val="00453C89"/>
    <w:rsid w:val="004566FB"/>
    <w:rsid w:val="00456822"/>
    <w:rsid w:val="0046030C"/>
    <w:rsid w:val="00460EEB"/>
    <w:rsid w:val="00463470"/>
    <w:rsid w:val="004644FB"/>
    <w:rsid w:val="00471F09"/>
    <w:rsid w:val="004744E9"/>
    <w:rsid w:val="004772AB"/>
    <w:rsid w:val="00485095"/>
    <w:rsid w:val="004852E2"/>
    <w:rsid w:val="0049082A"/>
    <w:rsid w:val="00490EAF"/>
    <w:rsid w:val="004910CD"/>
    <w:rsid w:val="00496AE1"/>
    <w:rsid w:val="00497E7B"/>
    <w:rsid w:val="004A0661"/>
    <w:rsid w:val="004A3C97"/>
    <w:rsid w:val="004A449C"/>
    <w:rsid w:val="004A5607"/>
    <w:rsid w:val="004A5C9C"/>
    <w:rsid w:val="004A686B"/>
    <w:rsid w:val="004A6912"/>
    <w:rsid w:val="004A71FB"/>
    <w:rsid w:val="004B0CAE"/>
    <w:rsid w:val="004B4992"/>
    <w:rsid w:val="004B6004"/>
    <w:rsid w:val="004B6580"/>
    <w:rsid w:val="004B669C"/>
    <w:rsid w:val="004C1965"/>
    <w:rsid w:val="004C246C"/>
    <w:rsid w:val="004D0F50"/>
    <w:rsid w:val="004D3559"/>
    <w:rsid w:val="004D44BE"/>
    <w:rsid w:val="004D4EC6"/>
    <w:rsid w:val="004D573C"/>
    <w:rsid w:val="004D5B97"/>
    <w:rsid w:val="004E13FB"/>
    <w:rsid w:val="004E5EBC"/>
    <w:rsid w:val="004F1B30"/>
    <w:rsid w:val="004F23CC"/>
    <w:rsid w:val="004F2E65"/>
    <w:rsid w:val="004F5DDA"/>
    <w:rsid w:val="005006F1"/>
    <w:rsid w:val="00502054"/>
    <w:rsid w:val="005026BA"/>
    <w:rsid w:val="00503D40"/>
    <w:rsid w:val="00506B62"/>
    <w:rsid w:val="00511E4B"/>
    <w:rsid w:val="00511EF4"/>
    <w:rsid w:val="00513147"/>
    <w:rsid w:val="00513BB9"/>
    <w:rsid w:val="00516578"/>
    <w:rsid w:val="00520B29"/>
    <w:rsid w:val="00520B96"/>
    <w:rsid w:val="00527C4A"/>
    <w:rsid w:val="00530CBE"/>
    <w:rsid w:val="005345A3"/>
    <w:rsid w:val="00535225"/>
    <w:rsid w:val="005421DB"/>
    <w:rsid w:val="00543763"/>
    <w:rsid w:val="00544CD8"/>
    <w:rsid w:val="005476E2"/>
    <w:rsid w:val="00555299"/>
    <w:rsid w:val="005659A4"/>
    <w:rsid w:val="00565F27"/>
    <w:rsid w:val="00565FC8"/>
    <w:rsid w:val="00566AB8"/>
    <w:rsid w:val="005753B5"/>
    <w:rsid w:val="00577182"/>
    <w:rsid w:val="00577602"/>
    <w:rsid w:val="00583DB9"/>
    <w:rsid w:val="00584075"/>
    <w:rsid w:val="00584BC3"/>
    <w:rsid w:val="00594295"/>
    <w:rsid w:val="005964CD"/>
    <w:rsid w:val="005A3A33"/>
    <w:rsid w:val="005A54F5"/>
    <w:rsid w:val="005A722C"/>
    <w:rsid w:val="005B37E0"/>
    <w:rsid w:val="005B6A7D"/>
    <w:rsid w:val="005C3FD7"/>
    <w:rsid w:val="005C4AE7"/>
    <w:rsid w:val="005C4D16"/>
    <w:rsid w:val="005D0918"/>
    <w:rsid w:val="005D093F"/>
    <w:rsid w:val="005D6C40"/>
    <w:rsid w:val="005E4A9A"/>
    <w:rsid w:val="005E7B1D"/>
    <w:rsid w:val="005F1142"/>
    <w:rsid w:val="005F1EAB"/>
    <w:rsid w:val="005F4743"/>
    <w:rsid w:val="005F690F"/>
    <w:rsid w:val="006029B7"/>
    <w:rsid w:val="0060647C"/>
    <w:rsid w:val="006122CE"/>
    <w:rsid w:val="00613130"/>
    <w:rsid w:val="006133AB"/>
    <w:rsid w:val="00615BE9"/>
    <w:rsid w:val="00616FFA"/>
    <w:rsid w:val="00620872"/>
    <w:rsid w:val="0062370B"/>
    <w:rsid w:val="00631332"/>
    <w:rsid w:val="006328B1"/>
    <w:rsid w:val="00637B0D"/>
    <w:rsid w:val="00641A13"/>
    <w:rsid w:val="00641D54"/>
    <w:rsid w:val="00645DD7"/>
    <w:rsid w:val="00651594"/>
    <w:rsid w:val="00655DC0"/>
    <w:rsid w:val="00661817"/>
    <w:rsid w:val="006619F7"/>
    <w:rsid w:val="0066291C"/>
    <w:rsid w:val="006636B3"/>
    <w:rsid w:val="00663FF7"/>
    <w:rsid w:val="0066531C"/>
    <w:rsid w:val="0066614D"/>
    <w:rsid w:val="00674636"/>
    <w:rsid w:val="00675731"/>
    <w:rsid w:val="00680DDB"/>
    <w:rsid w:val="0068130F"/>
    <w:rsid w:val="00684CEE"/>
    <w:rsid w:val="00684ECE"/>
    <w:rsid w:val="00690B3A"/>
    <w:rsid w:val="00693D01"/>
    <w:rsid w:val="006A065C"/>
    <w:rsid w:val="006A091F"/>
    <w:rsid w:val="006A1323"/>
    <w:rsid w:val="006A1B22"/>
    <w:rsid w:val="006A39BB"/>
    <w:rsid w:val="006A515D"/>
    <w:rsid w:val="006B0238"/>
    <w:rsid w:val="006B1610"/>
    <w:rsid w:val="006B1B15"/>
    <w:rsid w:val="006B5781"/>
    <w:rsid w:val="006B61F9"/>
    <w:rsid w:val="006B7CA3"/>
    <w:rsid w:val="006C2EB9"/>
    <w:rsid w:val="006D03F5"/>
    <w:rsid w:val="006D4089"/>
    <w:rsid w:val="006E469C"/>
    <w:rsid w:val="006E799E"/>
    <w:rsid w:val="006F41ED"/>
    <w:rsid w:val="007006BC"/>
    <w:rsid w:val="00700F3A"/>
    <w:rsid w:val="00701D4E"/>
    <w:rsid w:val="00710C47"/>
    <w:rsid w:val="00711F61"/>
    <w:rsid w:val="00722BC1"/>
    <w:rsid w:val="007263B8"/>
    <w:rsid w:val="007319FE"/>
    <w:rsid w:val="00733102"/>
    <w:rsid w:val="00737260"/>
    <w:rsid w:val="00737FD4"/>
    <w:rsid w:val="0074030D"/>
    <w:rsid w:val="0074047F"/>
    <w:rsid w:val="00743EAE"/>
    <w:rsid w:val="00744C45"/>
    <w:rsid w:val="00745ADB"/>
    <w:rsid w:val="00750451"/>
    <w:rsid w:val="00754E65"/>
    <w:rsid w:val="00756289"/>
    <w:rsid w:val="00757216"/>
    <w:rsid w:val="007616FF"/>
    <w:rsid w:val="00765862"/>
    <w:rsid w:val="00765FCF"/>
    <w:rsid w:val="00767010"/>
    <w:rsid w:val="0077119E"/>
    <w:rsid w:val="00771653"/>
    <w:rsid w:val="0077386D"/>
    <w:rsid w:val="007746DE"/>
    <w:rsid w:val="007748B5"/>
    <w:rsid w:val="007750BC"/>
    <w:rsid w:val="00776A01"/>
    <w:rsid w:val="007811E6"/>
    <w:rsid w:val="00783F2C"/>
    <w:rsid w:val="007846FF"/>
    <w:rsid w:val="0078517B"/>
    <w:rsid w:val="007860C9"/>
    <w:rsid w:val="007913F7"/>
    <w:rsid w:val="00792FA4"/>
    <w:rsid w:val="00794922"/>
    <w:rsid w:val="007A25BA"/>
    <w:rsid w:val="007A32D2"/>
    <w:rsid w:val="007A4C9D"/>
    <w:rsid w:val="007A793F"/>
    <w:rsid w:val="007B0689"/>
    <w:rsid w:val="007B09AD"/>
    <w:rsid w:val="007B14BF"/>
    <w:rsid w:val="007B4C1E"/>
    <w:rsid w:val="007B61CD"/>
    <w:rsid w:val="007C0518"/>
    <w:rsid w:val="007C2294"/>
    <w:rsid w:val="007C57F6"/>
    <w:rsid w:val="007C677F"/>
    <w:rsid w:val="007D385D"/>
    <w:rsid w:val="007D6E87"/>
    <w:rsid w:val="007D751A"/>
    <w:rsid w:val="007E079A"/>
    <w:rsid w:val="007E0DDF"/>
    <w:rsid w:val="007E3770"/>
    <w:rsid w:val="007E4233"/>
    <w:rsid w:val="007E7863"/>
    <w:rsid w:val="007F3379"/>
    <w:rsid w:val="007F38F2"/>
    <w:rsid w:val="007F72AC"/>
    <w:rsid w:val="00804221"/>
    <w:rsid w:val="00804A58"/>
    <w:rsid w:val="008079EE"/>
    <w:rsid w:val="00812527"/>
    <w:rsid w:val="00813552"/>
    <w:rsid w:val="00813D63"/>
    <w:rsid w:val="00821C0F"/>
    <w:rsid w:val="00822336"/>
    <w:rsid w:val="00824010"/>
    <w:rsid w:val="00826485"/>
    <w:rsid w:val="00826C83"/>
    <w:rsid w:val="00827048"/>
    <w:rsid w:val="008333CA"/>
    <w:rsid w:val="00835679"/>
    <w:rsid w:val="00840745"/>
    <w:rsid w:val="00844733"/>
    <w:rsid w:val="008451E2"/>
    <w:rsid w:val="00850FC7"/>
    <w:rsid w:val="00854E81"/>
    <w:rsid w:val="008603DA"/>
    <w:rsid w:val="00862743"/>
    <w:rsid w:val="00863844"/>
    <w:rsid w:val="00864445"/>
    <w:rsid w:val="00870AAB"/>
    <w:rsid w:val="00872171"/>
    <w:rsid w:val="0087237B"/>
    <w:rsid w:val="00877793"/>
    <w:rsid w:val="00877E0A"/>
    <w:rsid w:val="00882465"/>
    <w:rsid w:val="008838E2"/>
    <w:rsid w:val="0088454A"/>
    <w:rsid w:val="00884B3C"/>
    <w:rsid w:val="00891BF7"/>
    <w:rsid w:val="0089430B"/>
    <w:rsid w:val="008B6066"/>
    <w:rsid w:val="008B6146"/>
    <w:rsid w:val="008C1008"/>
    <w:rsid w:val="008C2E78"/>
    <w:rsid w:val="008C3182"/>
    <w:rsid w:val="008C35C9"/>
    <w:rsid w:val="008C3C6D"/>
    <w:rsid w:val="008D1AD6"/>
    <w:rsid w:val="008E2451"/>
    <w:rsid w:val="008F0371"/>
    <w:rsid w:val="00900A7A"/>
    <w:rsid w:val="00904533"/>
    <w:rsid w:val="00906C3B"/>
    <w:rsid w:val="00913ACB"/>
    <w:rsid w:val="00913D6A"/>
    <w:rsid w:val="00915EEA"/>
    <w:rsid w:val="009168AB"/>
    <w:rsid w:val="00916DA9"/>
    <w:rsid w:val="00916ECC"/>
    <w:rsid w:val="0092148E"/>
    <w:rsid w:val="009219B7"/>
    <w:rsid w:val="00921C6B"/>
    <w:rsid w:val="00922426"/>
    <w:rsid w:val="00922722"/>
    <w:rsid w:val="00922FB1"/>
    <w:rsid w:val="009266F1"/>
    <w:rsid w:val="00927C4F"/>
    <w:rsid w:val="009311CB"/>
    <w:rsid w:val="0093371D"/>
    <w:rsid w:val="00940150"/>
    <w:rsid w:val="00941919"/>
    <w:rsid w:val="00942295"/>
    <w:rsid w:val="00943196"/>
    <w:rsid w:val="00950C4D"/>
    <w:rsid w:val="00950ED9"/>
    <w:rsid w:val="00951A23"/>
    <w:rsid w:val="00954969"/>
    <w:rsid w:val="009551FC"/>
    <w:rsid w:val="00961685"/>
    <w:rsid w:val="00961DDD"/>
    <w:rsid w:val="00963735"/>
    <w:rsid w:val="009664AE"/>
    <w:rsid w:val="00972B52"/>
    <w:rsid w:val="00973805"/>
    <w:rsid w:val="009743C9"/>
    <w:rsid w:val="00975317"/>
    <w:rsid w:val="00975388"/>
    <w:rsid w:val="00975878"/>
    <w:rsid w:val="00975C6A"/>
    <w:rsid w:val="009771F2"/>
    <w:rsid w:val="00977338"/>
    <w:rsid w:val="00982D0A"/>
    <w:rsid w:val="00984477"/>
    <w:rsid w:val="009857B1"/>
    <w:rsid w:val="00991863"/>
    <w:rsid w:val="009938F8"/>
    <w:rsid w:val="009A4488"/>
    <w:rsid w:val="009B04DE"/>
    <w:rsid w:val="009B0D59"/>
    <w:rsid w:val="009B32BD"/>
    <w:rsid w:val="009B5EBF"/>
    <w:rsid w:val="009B6620"/>
    <w:rsid w:val="009B77A3"/>
    <w:rsid w:val="009C105F"/>
    <w:rsid w:val="009C44E6"/>
    <w:rsid w:val="009C4B50"/>
    <w:rsid w:val="009D0206"/>
    <w:rsid w:val="009D3DFD"/>
    <w:rsid w:val="009D636A"/>
    <w:rsid w:val="009E3FFE"/>
    <w:rsid w:val="009F00D1"/>
    <w:rsid w:val="009F3232"/>
    <w:rsid w:val="009F4109"/>
    <w:rsid w:val="00A00E60"/>
    <w:rsid w:val="00A039B0"/>
    <w:rsid w:val="00A05B3C"/>
    <w:rsid w:val="00A05D53"/>
    <w:rsid w:val="00A07D94"/>
    <w:rsid w:val="00A1457E"/>
    <w:rsid w:val="00A147EB"/>
    <w:rsid w:val="00A160DA"/>
    <w:rsid w:val="00A23559"/>
    <w:rsid w:val="00A24D90"/>
    <w:rsid w:val="00A262AF"/>
    <w:rsid w:val="00A31AAE"/>
    <w:rsid w:val="00A470CC"/>
    <w:rsid w:val="00A504A3"/>
    <w:rsid w:val="00A534DD"/>
    <w:rsid w:val="00A54999"/>
    <w:rsid w:val="00A55810"/>
    <w:rsid w:val="00A60518"/>
    <w:rsid w:val="00A71F05"/>
    <w:rsid w:val="00A75FC2"/>
    <w:rsid w:val="00A842FF"/>
    <w:rsid w:val="00A86A49"/>
    <w:rsid w:val="00A874D8"/>
    <w:rsid w:val="00A904DA"/>
    <w:rsid w:val="00A905C8"/>
    <w:rsid w:val="00A92E9F"/>
    <w:rsid w:val="00A95428"/>
    <w:rsid w:val="00A96B36"/>
    <w:rsid w:val="00A9728C"/>
    <w:rsid w:val="00A97ED7"/>
    <w:rsid w:val="00AA2E7D"/>
    <w:rsid w:val="00AA371E"/>
    <w:rsid w:val="00AA3D27"/>
    <w:rsid w:val="00AA3ED7"/>
    <w:rsid w:val="00AA42A3"/>
    <w:rsid w:val="00AB021F"/>
    <w:rsid w:val="00AB05EA"/>
    <w:rsid w:val="00AB301C"/>
    <w:rsid w:val="00AB5DEC"/>
    <w:rsid w:val="00AB604B"/>
    <w:rsid w:val="00AB7581"/>
    <w:rsid w:val="00AB7C1A"/>
    <w:rsid w:val="00AB7F04"/>
    <w:rsid w:val="00AC1B8E"/>
    <w:rsid w:val="00AC379B"/>
    <w:rsid w:val="00AC50C9"/>
    <w:rsid w:val="00AC7239"/>
    <w:rsid w:val="00AC769E"/>
    <w:rsid w:val="00AC7F04"/>
    <w:rsid w:val="00AD1D37"/>
    <w:rsid w:val="00AE2980"/>
    <w:rsid w:val="00AE341F"/>
    <w:rsid w:val="00AE66F6"/>
    <w:rsid w:val="00AE6E9A"/>
    <w:rsid w:val="00AF3F46"/>
    <w:rsid w:val="00AF7A12"/>
    <w:rsid w:val="00B00D8E"/>
    <w:rsid w:val="00B03264"/>
    <w:rsid w:val="00B04098"/>
    <w:rsid w:val="00B0790E"/>
    <w:rsid w:val="00B1170C"/>
    <w:rsid w:val="00B125C8"/>
    <w:rsid w:val="00B14823"/>
    <w:rsid w:val="00B16CD3"/>
    <w:rsid w:val="00B17794"/>
    <w:rsid w:val="00B21813"/>
    <w:rsid w:val="00B21AEA"/>
    <w:rsid w:val="00B266D0"/>
    <w:rsid w:val="00B30057"/>
    <w:rsid w:val="00B315D5"/>
    <w:rsid w:val="00B338CF"/>
    <w:rsid w:val="00B349A8"/>
    <w:rsid w:val="00B35D67"/>
    <w:rsid w:val="00B40580"/>
    <w:rsid w:val="00B467A0"/>
    <w:rsid w:val="00B46D03"/>
    <w:rsid w:val="00B554E6"/>
    <w:rsid w:val="00B55BB4"/>
    <w:rsid w:val="00B60389"/>
    <w:rsid w:val="00B604BD"/>
    <w:rsid w:val="00B6664E"/>
    <w:rsid w:val="00B719C3"/>
    <w:rsid w:val="00B720CD"/>
    <w:rsid w:val="00B75967"/>
    <w:rsid w:val="00B771E0"/>
    <w:rsid w:val="00B825DB"/>
    <w:rsid w:val="00B832B7"/>
    <w:rsid w:val="00B83BB1"/>
    <w:rsid w:val="00B86D70"/>
    <w:rsid w:val="00B93022"/>
    <w:rsid w:val="00BA2F61"/>
    <w:rsid w:val="00BA3B01"/>
    <w:rsid w:val="00BA639B"/>
    <w:rsid w:val="00BA6CEA"/>
    <w:rsid w:val="00BA7E66"/>
    <w:rsid w:val="00BB4355"/>
    <w:rsid w:val="00BC1B01"/>
    <w:rsid w:val="00BC60B4"/>
    <w:rsid w:val="00BC7E8A"/>
    <w:rsid w:val="00BD5A30"/>
    <w:rsid w:val="00BE0CD5"/>
    <w:rsid w:val="00BE1B92"/>
    <w:rsid w:val="00BF03BF"/>
    <w:rsid w:val="00BF15AE"/>
    <w:rsid w:val="00BF4027"/>
    <w:rsid w:val="00BF4EEC"/>
    <w:rsid w:val="00C02EB7"/>
    <w:rsid w:val="00C1401C"/>
    <w:rsid w:val="00C170CE"/>
    <w:rsid w:val="00C23698"/>
    <w:rsid w:val="00C23B5E"/>
    <w:rsid w:val="00C24251"/>
    <w:rsid w:val="00C257B6"/>
    <w:rsid w:val="00C302E2"/>
    <w:rsid w:val="00C31FD9"/>
    <w:rsid w:val="00C32DD8"/>
    <w:rsid w:val="00C37258"/>
    <w:rsid w:val="00C41B6A"/>
    <w:rsid w:val="00C43F43"/>
    <w:rsid w:val="00C53104"/>
    <w:rsid w:val="00C568C5"/>
    <w:rsid w:val="00C57D2F"/>
    <w:rsid w:val="00C6707D"/>
    <w:rsid w:val="00C72B26"/>
    <w:rsid w:val="00C74A22"/>
    <w:rsid w:val="00C76F13"/>
    <w:rsid w:val="00C87FDF"/>
    <w:rsid w:val="00C9174C"/>
    <w:rsid w:val="00C91830"/>
    <w:rsid w:val="00C94F04"/>
    <w:rsid w:val="00C96926"/>
    <w:rsid w:val="00CA0DBE"/>
    <w:rsid w:val="00CA2F20"/>
    <w:rsid w:val="00CA4349"/>
    <w:rsid w:val="00CA4555"/>
    <w:rsid w:val="00CA6EA0"/>
    <w:rsid w:val="00CB0C33"/>
    <w:rsid w:val="00CB17E3"/>
    <w:rsid w:val="00CB39F9"/>
    <w:rsid w:val="00CC0592"/>
    <w:rsid w:val="00CC126D"/>
    <w:rsid w:val="00CC6BA1"/>
    <w:rsid w:val="00CC7D59"/>
    <w:rsid w:val="00CD1975"/>
    <w:rsid w:val="00CD6F5D"/>
    <w:rsid w:val="00CE1FB3"/>
    <w:rsid w:val="00CE43E1"/>
    <w:rsid w:val="00CE470C"/>
    <w:rsid w:val="00CE593A"/>
    <w:rsid w:val="00CE5E34"/>
    <w:rsid w:val="00CF472F"/>
    <w:rsid w:val="00D00294"/>
    <w:rsid w:val="00D00400"/>
    <w:rsid w:val="00D0156A"/>
    <w:rsid w:val="00D052F2"/>
    <w:rsid w:val="00D070C7"/>
    <w:rsid w:val="00D13408"/>
    <w:rsid w:val="00D20A29"/>
    <w:rsid w:val="00D21FA2"/>
    <w:rsid w:val="00D22981"/>
    <w:rsid w:val="00D25F6F"/>
    <w:rsid w:val="00D30651"/>
    <w:rsid w:val="00D32154"/>
    <w:rsid w:val="00D37F7D"/>
    <w:rsid w:val="00D515DC"/>
    <w:rsid w:val="00D51800"/>
    <w:rsid w:val="00D635FB"/>
    <w:rsid w:val="00D72C4B"/>
    <w:rsid w:val="00D7341A"/>
    <w:rsid w:val="00D74CCE"/>
    <w:rsid w:val="00D75EAB"/>
    <w:rsid w:val="00D7682B"/>
    <w:rsid w:val="00D76E75"/>
    <w:rsid w:val="00D803F5"/>
    <w:rsid w:val="00D82568"/>
    <w:rsid w:val="00D82C0F"/>
    <w:rsid w:val="00D8389F"/>
    <w:rsid w:val="00D83DF2"/>
    <w:rsid w:val="00D85391"/>
    <w:rsid w:val="00D87780"/>
    <w:rsid w:val="00DA0A5F"/>
    <w:rsid w:val="00DA26D9"/>
    <w:rsid w:val="00DA4E47"/>
    <w:rsid w:val="00DA685F"/>
    <w:rsid w:val="00DA6A33"/>
    <w:rsid w:val="00DB0B26"/>
    <w:rsid w:val="00DB156C"/>
    <w:rsid w:val="00DB5B8E"/>
    <w:rsid w:val="00DC159B"/>
    <w:rsid w:val="00DC2CFD"/>
    <w:rsid w:val="00DC3D0C"/>
    <w:rsid w:val="00DC5E48"/>
    <w:rsid w:val="00DC717A"/>
    <w:rsid w:val="00DC7E20"/>
    <w:rsid w:val="00DD09AA"/>
    <w:rsid w:val="00DD2246"/>
    <w:rsid w:val="00DD29AE"/>
    <w:rsid w:val="00DD46D4"/>
    <w:rsid w:val="00DD74A9"/>
    <w:rsid w:val="00DE1222"/>
    <w:rsid w:val="00DE13B7"/>
    <w:rsid w:val="00DE50F0"/>
    <w:rsid w:val="00DE6EBD"/>
    <w:rsid w:val="00DE7BC9"/>
    <w:rsid w:val="00DF540D"/>
    <w:rsid w:val="00E0147F"/>
    <w:rsid w:val="00E02AB3"/>
    <w:rsid w:val="00E04498"/>
    <w:rsid w:val="00E05113"/>
    <w:rsid w:val="00E053C3"/>
    <w:rsid w:val="00E12F97"/>
    <w:rsid w:val="00E13F68"/>
    <w:rsid w:val="00E154D3"/>
    <w:rsid w:val="00E17D67"/>
    <w:rsid w:val="00E17E46"/>
    <w:rsid w:val="00E20AE3"/>
    <w:rsid w:val="00E2310F"/>
    <w:rsid w:val="00E23FEE"/>
    <w:rsid w:val="00E26D85"/>
    <w:rsid w:val="00E3268D"/>
    <w:rsid w:val="00E347AE"/>
    <w:rsid w:val="00E34D23"/>
    <w:rsid w:val="00E37F59"/>
    <w:rsid w:val="00E40446"/>
    <w:rsid w:val="00E429DE"/>
    <w:rsid w:val="00E44196"/>
    <w:rsid w:val="00E455EC"/>
    <w:rsid w:val="00E534C3"/>
    <w:rsid w:val="00E5395D"/>
    <w:rsid w:val="00E554D5"/>
    <w:rsid w:val="00E64A9A"/>
    <w:rsid w:val="00E668FD"/>
    <w:rsid w:val="00E7669F"/>
    <w:rsid w:val="00E77DCF"/>
    <w:rsid w:val="00E82B2B"/>
    <w:rsid w:val="00E87364"/>
    <w:rsid w:val="00E90F2B"/>
    <w:rsid w:val="00E96212"/>
    <w:rsid w:val="00EA00D8"/>
    <w:rsid w:val="00EA4212"/>
    <w:rsid w:val="00EA4D3A"/>
    <w:rsid w:val="00EA7B01"/>
    <w:rsid w:val="00EB1D71"/>
    <w:rsid w:val="00EB1F65"/>
    <w:rsid w:val="00EB5ECB"/>
    <w:rsid w:val="00EB6B86"/>
    <w:rsid w:val="00EB70B3"/>
    <w:rsid w:val="00EB7B11"/>
    <w:rsid w:val="00EC149A"/>
    <w:rsid w:val="00EC1AB5"/>
    <w:rsid w:val="00EC67AA"/>
    <w:rsid w:val="00EC7B91"/>
    <w:rsid w:val="00ED4CC9"/>
    <w:rsid w:val="00ED5AA9"/>
    <w:rsid w:val="00ED61F6"/>
    <w:rsid w:val="00EE0123"/>
    <w:rsid w:val="00EE0AE8"/>
    <w:rsid w:val="00EE1689"/>
    <w:rsid w:val="00EE1B0F"/>
    <w:rsid w:val="00EE4A27"/>
    <w:rsid w:val="00EE7703"/>
    <w:rsid w:val="00EF1835"/>
    <w:rsid w:val="00EF21F8"/>
    <w:rsid w:val="00F02666"/>
    <w:rsid w:val="00F039FD"/>
    <w:rsid w:val="00F042B5"/>
    <w:rsid w:val="00F06F94"/>
    <w:rsid w:val="00F075E1"/>
    <w:rsid w:val="00F116A3"/>
    <w:rsid w:val="00F145B4"/>
    <w:rsid w:val="00F21CF6"/>
    <w:rsid w:val="00F22511"/>
    <w:rsid w:val="00F2530C"/>
    <w:rsid w:val="00F25747"/>
    <w:rsid w:val="00F26887"/>
    <w:rsid w:val="00F30860"/>
    <w:rsid w:val="00F32F44"/>
    <w:rsid w:val="00F33B0A"/>
    <w:rsid w:val="00F35A4B"/>
    <w:rsid w:val="00F37261"/>
    <w:rsid w:val="00F400E2"/>
    <w:rsid w:val="00F40CE2"/>
    <w:rsid w:val="00F562E3"/>
    <w:rsid w:val="00F56B6C"/>
    <w:rsid w:val="00F6764A"/>
    <w:rsid w:val="00F70680"/>
    <w:rsid w:val="00F75B8A"/>
    <w:rsid w:val="00F8101F"/>
    <w:rsid w:val="00F84EC4"/>
    <w:rsid w:val="00F85AE1"/>
    <w:rsid w:val="00F85C5A"/>
    <w:rsid w:val="00F90BED"/>
    <w:rsid w:val="00F94FE1"/>
    <w:rsid w:val="00F958E4"/>
    <w:rsid w:val="00FA13E4"/>
    <w:rsid w:val="00FA31F8"/>
    <w:rsid w:val="00FA6612"/>
    <w:rsid w:val="00FA7777"/>
    <w:rsid w:val="00FA79BB"/>
    <w:rsid w:val="00FB1032"/>
    <w:rsid w:val="00FB3998"/>
    <w:rsid w:val="00FB6284"/>
    <w:rsid w:val="00FC706F"/>
    <w:rsid w:val="00FC71DA"/>
    <w:rsid w:val="00FD0B63"/>
    <w:rsid w:val="00FD13A1"/>
    <w:rsid w:val="00FD19C0"/>
    <w:rsid w:val="00FD3A54"/>
    <w:rsid w:val="00FD4516"/>
    <w:rsid w:val="00FD4BD0"/>
    <w:rsid w:val="00FD7987"/>
    <w:rsid w:val="00FE2FDB"/>
    <w:rsid w:val="00FE7E26"/>
    <w:rsid w:val="00FF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2B91D2"/>
  <w15:docId w15:val="{917590BA-5EEC-46EE-BD1F-36FE212F6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character" w:styleId="Collegamentovisitato">
    <w:name w:val="FollowedHyperlink"/>
    <w:basedOn w:val="Carpredefinitoparagrafo"/>
    <w:uiPriority w:val="99"/>
    <w:semiHidden/>
    <w:unhideWhenUsed/>
    <w:rsid w:val="00A160DA"/>
    <w:rPr>
      <w:color w:val="800080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160DA"/>
    <w:rPr>
      <w:color w:val="808080"/>
      <w:shd w:val="clear" w:color="auto" w:fill="E6E6E6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D5A30"/>
    <w:pPr>
      <w:outlineLvl w:val="9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BD5A30"/>
    <w:pPr>
      <w:spacing w:after="100"/>
    </w:p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972B52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A6051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6051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60518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60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6051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14" Type="http://schemas.openxmlformats.org/officeDocument/2006/relationships/fontTable" Target="fontTable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F67C9C-9160-4EC5-8346-6CF383D44143}"/>
</file>

<file path=customXml/itemProps4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8C46919-3F08-4A6F-8B96-3693135EC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0</TotalTime>
  <Pages>3</Pages>
  <Words>695</Words>
  <Characters>4433</Characters>
  <Application>Microsoft Office Word</Application>
  <DocSecurity>0</DocSecurity>
  <Lines>82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5086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Donaggio Daniela</cp:lastModifiedBy>
  <cp:revision>5</cp:revision>
  <cp:lastPrinted>2022-02-21T16:04:00Z</cp:lastPrinted>
  <dcterms:created xsi:type="dcterms:W3CDTF">2022-03-02T10:56:00Z</dcterms:created>
  <dcterms:modified xsi:type="dcterms:W3CDTF">2022-03-02T11:08:00Z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