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588A8D5E" w:rsidR="00C111D0" w:rsidRPr="00C111D0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r w:rsidRPr="00C111D0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C111D0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C111D0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C111D0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C111D0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C111D0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C111D0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C111D0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3F272C94" w:rsidR="00C111D0" w:rsidRPr="00AC0139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proofErr w:type="gramStart"/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>Oggetto</w:t>
      </w:r>
      <w:r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: </w:t>
      </w:r>
      <w:r w:rsidR="00AC0139"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proofErr w:type="gramEnd"/>
      <w:r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Concorso pubblico, </w:t>
      </w:r>
      <w:r w:rsidRPr="00474552">
        <w:rPr>
          <w:rFonts w:asciiTheme="minorHAnsi" w:eastAsiaTheme="minorEastAsia" w:hAnsiTheme="minorHAnsi" w:cstheme="minorBidi"/>
          <w:sz w:val="20"/>
          <w:szCs w:val="20"/>
          <w:lang w:eastAsia="it-IT"/>
        </w:rPr>
        <w:t>per titoli ed esam</w:t>
      </w:r>
      <w:r w:rsidR="00256A7B" w:rsidRPr="00474552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474552">
        <w:rPr>
          <w:rFonts w:asciiTheme="minorHAnsi" w:eastAsiaTheme="minorEastAsia" w:hAnsiTheme="minorHAnsi" w:cstheme="minorBidi"/>
          <w:sz w:val="20"/>
          <w:szCs w:val="20"/>
          <w:lang w:eastAsia="it-IT"/>
        </w:rPr>
        <w:t>, per l’assunzione, con contratto di lavoro subordinato a tempo pieno e indeterminato, di n. 3 Collaboratori di Amministrazione</w:t>
      </w:r>
      <w:r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VII livello del C.C.N.L. degli E.P.R., riservato ai soggetti in possesso dei requisiti di cui all’art. 20, comma 2, del D.lgs. 25 maggio 2017, n. 75, e </w:t>
      </w:r>
      <w:proofErr w:type="spellStart"/>
      <w:r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>s.m.i.</w:t>
      </w:r>
      <w:proofErr w:type="spellEnd"/>
      <w:r w:rsidRPr="00AC0139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- </w:t>
      </w:r>
      <w:r w:rsidRPr="00AC0139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Riferimento bando: n. 3/2021</w:t>
      </w:r>
    </w:p>
    <w:p w14:paraId="379BC6E2" w14:textId="77777777" w:rsidR="00C111D0" w:rsidRPr="00C111D0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3F2D7326" w:rsidR="00C111D0" w:rsidRPr="00C111D0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______________, </w:t>
      </w:r>
      <w:r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PEC ______________________</w:t>
      </w:r>
      <w:r w:rsidR="00256A7B"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C41892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4BBF2387" w14:textId="77777777" w:rsidR="00C111D0" w:rsidRPr="00C111D0" w:rsidRDefault="00C111D0" w:rsidP="00C111D0">
      <w:pPr>
        <w:spacing w:after="60" w:line="240" w:lineRule="auto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EC2D804" w14:textId="77777777" w:rsidR="00C111D0" w:rsidRPr="00C111D0" w:rsidRDefault="00C111D0" w:rsidP="00C111D0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182677A5" w14:textId="4CA74DFC" w:rsidR="00AC0139" w:rsidRPr="00827DE2" w:rsidRDefault="00AC0139" w:rsidP="00E52518">
      <w:pPr>
        <w:pStyle w:val="Paragrafoelenco"/>
        <w:numPr>
          <w:ilvl w:val="0"/>
          <w:numId w:val="36"/>
        </w:numPr>
        <w:spacing w:before="120"/>
        <w:ind w:left="0" w:hanging="11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827DE2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essere in </w:t>
      </w:r>
      <w:r w:rsidRPr="00827DE2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possesso di entrambi i requisiti di cui all’art. 2, comma 1, lett. a) e b)</w:t>
      </w:r>
      <w:r w:rsidRPr="00827DE2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indicando la tipologia e durata dei rapporti contrattuali fatti valere ai fini dell’ammissione. In particolare:</w:t>
      </w:r>
    </w:p>
    <w:p w14:paraId="5C00D9B5" w14:textId="77777777" w:rsidR="00AC0139" w:rsidRPr="006E65AE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6E65A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6E65A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6E65A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a) </w:t>
      </w:r>
    </w:p>
    <w:p w14:paraId="6B7E7E37" w14:textId="25A8F6C1" w:rsidR="00256A7B" w:rsidRPr="00AC0139" w:rsidRDefault="00256A7B" w:rsidP="00AC0139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di essere attualmente titolare di un contratto di</w:t>
      </w:r>
      <w:r w:rsidR="00AC0139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</w:t>
      </w:r>
      <w:r w:rsidR="00B14E47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(indicare la tipologia), con il profilo di </w:t>
      </w:r>
      <w:r w:rsidR="00AC0139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</w:t>
      </w: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C41892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iniziato a far data </w:t>
      </w: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dal</w:t>
      </w:r>
      <w:r w:rsidR="00AC0139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__________________</w:t>
      </w: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e </w:t>
      </w:r>
      <w:r w:rsidR="00C41892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con </w:t>
      </w: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scadenza </w:t>
      </w:r>
      <w:r w:rsidR="00C41892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il</w:t>
      </w:r>
      <w:r w:rsidR="00AC0139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_____________________________</w:t>
      </w:r>
    </w:p>
    <w:p w14:paraId="374EB062" w14:textId="2F3D5333" w:rsidR="00256A7B" w:rsidRPr="006E65AE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6E65A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6E65A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6E65A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b)</w:t>
      </w:r>
    </w:p>
    <w:p w14:paraId="5EADAA29" w14:textId="223A9A16" w:rsidR="00B90206" w:rsidRPr="00B90206" w:rsidRDefault="00B90206" w:rsidP="00B9020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maturato almeno tre anni di contratto, anche non continuativi, negli ultimi otto anni, presso Area Science Park o presso diversi </w:t>
      </w:r>
      <w:r w:rsidR="00A56780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e</w:t>
      </w:r>
      <w:r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nti e istituzioni di ricerca, e precisamente: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256A7B" w:rsidRPr="00C111D0" w14:paraId="6D7E4AF6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407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8B0D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256A7B" w:rsidRPr="00C111D0" w14:paraId="1200738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A605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1F6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C111D0" w14:paraId="30F916D0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817" w14:textId="0E0C533E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C111D0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C41892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es.: </w:t>
            </w:r>
            <w:r w:rsidRPr="00C111D0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3279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C111D0" w14:paraId="1417B009" w14:textId="77777777" w:rsidTr="000F791E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EA5" w14:textId="7F21D985" w:rsidR="00256A7B" w:rsidRPr="000F791E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 w:rsidR="00C41892"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Area </w:t>
            </w:r>
            <w:r w:rsidR="00FF085C"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</w:t>
            </w:r>
            <w:r w:rsidR="00C41892"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cience Park o altro </w:t>
            </w:r>
            <w:r w:rsidR="00A56780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e</w:t>
            </w:r>
            <w:r w:rsidR="00FF085C"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nte o </w:t>
            </w:r>
            <w:r w:rsidR="00A56780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</w:t>
            </w:r>
            <w:r w:rsidR="00FF085C"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stituzione di ricerca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BEA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C111D0" w14:paraId="6DA35A6C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FC71" w14:textId="55D73D12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C41892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C111D0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D94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C111D0" w14:paraId="6DE18A5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243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C111D0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F617" w14:textId="77777777" w:rsidR="00256A7B" w:rsidRPr="00C111D0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901E0B2" w14:textId="6D8058C6" w:rsidR="00256A7B" w:rsidRPr="000F791E" w:rsidRDefault="00256A7B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643A0768" w14:textId="77777777" w:rsidR="00256A7B" w:rsidRDefault="00256A7B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7D797D9A" w14:textId="68162C2B" w:rsidR="00C111D0" w:rsidRPr="00C111D0" w:rsidRDefault="00C4189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C111D0" w:rsidRPr="00C111D0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C111D0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diploma di scuola secondaria superiore</w:t>
      </w:r>
      <w:r w:rsidR="00C111D0" w:rsidRPr="00C111D0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durata quinquennale, specificando il punteggio:</w:t>
      </w:r>
    </w:p>
    <w:p w14:paraId="38D487DD" w14:textId="074D653A" w:rsidR="00C111D0" w:rsidRPr="00C111D0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C111D0"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C111D0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data/anno: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C111D0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01C13938" w:rsidR="00C111D0" w:rsidRPr="000F791E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246D1CF0" w14:textId="040633C9" w:rsidR="00C111D0" w:rsidRPr="00FF085C" w:rsidRDefault="00C41892" w:rsidP="00C111D0">
      <w:pPr>
        <w:spacing w:after="6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) di aver conseguito i seguenti </w:t>
      </w:r>
      <w:r w:rsidR="00C111D0" w:rsidRPr="000F791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corsi di formazione</w:t>
      </w:r>
      <w:r w:rsidR="00E1041C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nelle materi</w:t>
      </w:r>
      <w:r w:rsidR="00FF085C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>e</w:t>
      </w:r>
      <w:r w:rsidR="00E1041C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cui all’ar</w:t>
      </w:r>
      <w:r w:rsidR="00FF085C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>t. 7</w:t>
      </w:r>
      <w:r w:rsidR="00E1041C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>, lett. b)</w:t>
      </w:r>
      <w:r w:rsidR="00C111D0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: </w:t>
      </w:r>
    </w:p>
    <w:p w14:paraId="08FBDEFC" w14:textId="20649788" w:rsidR="00C111D0" w:rsidRPr="00FF085C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FF085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4"/>
        <w:gridCol w:w="4442"/>
      </w:tblGrid>
      <w:tr w:rsidR="00C111D0" w:rsidRPr="00FF085C" w14:paraId="1702036E" w14:textId="77777777" w:rsidTr="00E57E1C">
        <w:tc>
          <w:tcPr>
            <w:tcW w:w="5353" w:type="dxa"/>
            <w:shd w:val="clear" w:color="auto" w:fill="auto"/>
          </w:tcPr>
          <w:p w14:paraId="41A61B13" w14:textId="649B5C04" w:rsidR="00C111D0" w:rsidRPr="00FF085C" w:rsidRDefault="00E1041C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</w:t>
            </w:r>
            <w:r w:rsidR="00C111D0"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ors</w:t>
            </w: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o di </w:t>
            </w:r>
            <w:r w:rsidR="00C111D0"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formazione </w:t>
            </w:r>
            <w:r w:rsidR="00B90206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(indicare </w:t>
            </w:r>
            <w:r w:rsidR="006E65A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il titolo</w:t>
            </w:r>
            <w:r w:rsidR="00B90206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corso)</w:t>
            </w:r>
            <w:r w:rsidR="00C111D0"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1C698437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F085C" w14:paraId="07266FFF" w14:textId="77777777" w:rsidTr="00E57E1C">
        <w:tc>
          <w:tcPr>
            <w:tcW w:w="5353" w:type="dxa"/>
            <w:shd w:val="clear" w:color="auto" w:fill="auto"/>
          </w:tcPr>
          <w:p w14:paraId="434A5772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14:paraId="16098B01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F085C" w14:paraId="37A6BE74" w14:textId="77777777" w:rsidTr="00E57E1C">
        <w:tc>
          <w:tcPr>
            <w:tcW w:w="5353" w:type="dxa"/>
            <w:shd w:val="clear" w:color="auto" w:fill="auto"/>
          </w:tcPr>
          <w:p w14:paraId="68A339D0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58EDD8E5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F085C" w14:paraId="127F54F9" w14:textId="77777777" w:rsidTr="00E57E1C">
        <w:tc>
          <w:tcPr>
            <w:tcW w:w="5353" w:type="dxa"/>
            <w:shd w:val="clear" w:color="auto" w:fill="auto"/>
          </w:tcPr>
          <w:p w14:paraId="12E54C3F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di durata </w:t>
            </w:r>
            <w:r w:rsidRPr="00FF085C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01AADA24" w14:textId="77777777" w:rsidR="00C111D0" w:rsidRPr="00FF085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0DD4A4DC" w14:textId="77777777" w:rsidTr="00E57E1C">
        <w:tc>
          <w:tcPr>
            <w:tcW w:w="5353" w:type="dxa"/>
            <w:shd w:val="clear" w:color="auto" w:fill="auto"/>
          </w:tcPr>
          <w:p w14:paraId="39EB8949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eastAsia="it-IT"/>
              </w:rPr>
              <w:t>(nel caso, specificare)</w:t>
            </w:r>
            <w:r w:rsidRPr="00FF085C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 xml:space="preserve"> </w:t>
            </w: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1BFE822C" w14:textId="77777777" w:rsidR="00C111D0" w:rsidRPr="00C111D0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1C53B5A" w14:textId="77777777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i/>
          <w:sz w:val="20"/>
          <w:szCs w:val="20"/>
          <w:lang w:eastAsia="it-IT"/>
        </w:rPr>
      </w:pPr>
    </w:p>
    <w:p w14:paraId="68B48CEA" w14:textId="6EF4B423" w:rsidR="00C111D0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2"/>
        <w:gridCol w:w="4434"/>
      </w:tblGrid>
      <w:tr w:rsidR="00B90206" w:rsidRPr="00FF085C" w14:paraId="7058985F" w14:textId="77777777" w:rsidTr="00B90206">
        <w:tc>
          <w:tcPr>
            <w:tcW w:w="5302" w:type="dxa"/>
            <w:shd w:val="clear" w:color="auto" w:fill="auto"/>
          </w:tcPr>
          <w:p w14:paraId="43F4FC10" w14:textId="57335A7F" w:rsidR="00B90206" w:rsidRPr="00FF085C" w:rsidRDefault="006E65AE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Corso di formazione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(indicare il titolo del corso)</w:t>
            </w:r>
          </w:p>
        </w:tc>
        <w:tc>
          <w:tcPr>
            <w:tcW w:w="4434" w:type="dxa"/>
            <w:shd w:val="clear" w:color="auto" w:fill="auto"/>
          </w:tcPr>
          <w:p w14:paraId="2876CB0E" w14:textId="77777777" w:rsidR="00B90206" w:rsidRPr="00FF085C" w:rsidRDefault="00B90206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FF085C" w14:paraId="309CE7F5" w14:textId="77777777" w:rsidTr="00B90206">
        <w:tc>
          <w:tcPr>
            <w:tcW w:w="5302" w:type="dxa"/>
            <w:shd w:val="clear" w:color="auto" w:fill="auto"/>
          </w:tcPr>
          <w:p w14:paraId="11DA6EDF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Svolto presso </w:t>
            </w:r>
          </w:p>
        </w:tc>
        <w:tc>
          <w:tcPr>
            <w:tcW w:w="4434" w:type="dxa"/>
            <w:shd w:val="clear" w:color="auto" w:fill="auto"/>
          </w:tcPr>
          <w:p w14:paraId="03DC2C52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FF085C" w14:paraId="152ADB18" w14:textId="77777777" w:rsidTr="00B90206">
        <w:tc>
          <w:tcPr>
            <w:tcW w:w="5302" w:type="dxa"/>
            <w:shd w:val="clear" w:color="auto" w:fill="auto"/>
          </w:tcPr>
          <w:p w14:paraId="0E7B7541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  </w:t>
            </w:r>
          </w:p>
        </w:tc>
        <w:tc>
          <w:tcPr>
            <w:tcW w:w="4434" w:type="dxa"/>
            <w:shd w:val="clear" w:color="auto" w:fill="auto"/>
          </w:tcPr>
          <w:p w14:paraId="314DEA86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FF085C" w14:paraId="16493C36" w14:textId="77777777" w:rsidTr="00B90206">
        <w:tc>
          <w:tcPr>
            <w:tcW w:w="5302" w:type="dxa"/>
            <w:shd w:val="clear" w:color="auto" w:fill="auto"/>
          </w:tcPr>
          <w:p w14:paraId="2823D4FA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di durata </w:t>
            </w:r>
            <w:r w:rsidRPr="00FF085C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>(in giorni – se inferiore ad una giornata indicare il numero di ore):</w:t>
            </w:r>
          </w:p>
        </w:tc>
        <w:tc>
          <w:tcPr>
            <w:tcW w:w="4434" w:type="dxa"/>
            <w:shd w:val="clear" w:color="auto" w:fill="auto"/>
          </w:tcPr>
          <w:p w14:paraId="01AE4993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C111D0" w14:paraId="13CD615C" w14:textId="77777777" w:rsidTr="00B90206">
        <w:tc>
          <w:tcPr>
            <w:tcW w:w="5302" w:type="dxa"/>
            <w:shd w:val="clear" w:color="auto" w:fill="auto"/>
          </w:tcPr>
          <w:p w14:paraId="129792C1" w14:textId="77777777" w:rsidR="00FF085C" w:rsidRPr="00C111D0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eastAsia="it-IT"/>
              </w:rPr>
              <w:t>(nel caso, specificare)</w:t>
            </w:r>
            <w:r w:rsidRPr="00FF085C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 xml:space="preserve"> </w:t>
            </w: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diploma finale rilasciato il:</w:t>
            </w:r>
          </w:p>
        </w:tc>
        <w:tc>
          <w:tcPr>
            <w:tcW w:w="4434" w:type="dxa"/>
            <w:shd w:val="clear" w:color="auto" w:fill="auto"/>
          </w:tcPr>
          <w:p w14:paraId="5BE5A3E5" w14:textId="77777777" w:rsidR="00FF085C" w:rsidRPr="00C111D0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E0FBC0D" w14:textId="77777777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i/>
          <w:sz w:val="20"/>
          <w:szCs w:val="20"/>
          <w:lang w:eastAsia="it-IT"/>
        </w:rPr>
      </w:pPr>
    </w:p>
    <w:p w14:paraId="3CAE4179" w14:textId="24581C20" w:rsidR="00C111D0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.c)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2"/>
        <w:gridCol w:w="4434"/>
      </w:tblGrid>
      <w:tr w:rsidR="00B90206" w:rsidRPr="00FF085C" w14:paraId="2525A794" w14:textId="77777777" w:rsidTr="00B90206">
        <w:tc>
          <w:tcPr>
            <w:tcW w:w="5302" w:type="dxa"/>
            <w:shd w:val="clear" w:color="auto" w:fill="auto"/>
          </w:tcPr>
          <w:p w14:paraId="55A00535" w14:textId="37C2B190" w:rsidR="00B90206" w:rsidRPr="00FF085C" w:rsidRDefault="006E65AE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Corso di formazione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(indicare il titolo del corso)</w:t>
            </w:r>
          </w:p>
        </w:tc>
        <w:tc>
          <w:tcPr>
            <w:tcW w:w="4434" w:type="dxa"/>
            <w:shd w:val="clear" w:color="auto" w:fill="auto"/>
          </w:tcPr>
          <w:p w14:paraId="76F4B737" w14:textId="77777777" w:rsidR="00B90206" w:rsidRPr="00FF085C" w:rsidRDefault="00B90206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FF085C" w14:paraId="5745F1DE" w14:textId="77777777" w:rsidTr="00B90206">
        <w:tc>
          <w:tcPr>
            <w:tcW w:w="5302" w:type="dxa"/>
            <w:shd w:val="clear" w:color="auto" w:fill="auto"/>
          </w:tcPr>
          <w:p w14:paraId="309A9024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Svolto presso </w:t>
            </w:r>
          </w:p>
        </w:tc>
        <w:tc>
          <w:tcPr>
            <w:tcW w:w="4434" w:type="dxa"/>
            <w:shd w:val="clear" w:color="auto" w:fill="auto"/>
          </w:tcPr>
          <w:p w14:paraId="34987179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FF085C" w14:paraId="2056E98A" w14:textId="77777777" w:rsidTr="00B90206">
        <w:tc>
          <w:tcPr>
            <w:tcW w:w="5302" w:type="dxa"/>
            <w:shd w:val="clear" w:color="auto" w:fill="auto"/>
          </w:tcPr>
          <w:p w14:paraId="315CB35B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  </w:t>
            </w:r>
          </w:p>
        </w:tc>
        <w:tc>
          <w:tcPr>
            <w:tcW w:w="4434" w:type="dxa"/>
            <w:shd w:val="clear" w:color="auto" w:fill="auto"/>
          </w:tcPr>
          <w:p w14:paraId="4C597E81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FF085C" w14:paraId="1BFDF4E8" w14:textId="77777777" w:rsidTr="00B90206">
        <w:tc>
          <w:tcPr>
            <w:tcW w:w="5302" w:type="dxa"/>
            <w:shd w:val="clear" w:color="auto" w:fill="auto"/>
          </w:tcPr>
          <w:p w14:paraId="414A2255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di durata </w:t>
            </w:r>
            <w:r w:rsidRPr="00FF085C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>(in giorni – se inferiore ad una giornata indicare il numero di ore):</w:t>
            </w:r>
          </w:p>
        </w:tc>
        <w:tc>
          <w:tcPr>
            <w:tcW w:w="4434" w:type="dxa"/>
            <w:shd w:val="clear" w:color="auto" w:fill="auto"/>
          </w:tcPr>
          <w:p w14:paraId="5413F07E" w14:textId="77777777" w:rsidR="00FF085C" w:rsidRPr="00FF085C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C111D0" w14:paraId="699356E2" w14:textId="77777777" w:rsidTr="00B90206">
        <w:tc>
          <w:tcPr>
            <w:tcW w:w="5302" w:type="dxa"/>
            <w:shd w:val="clear" w:color="auto" w:fill="auto"/>
          </w:tcPr>
          <w:p w14:paraId="78A927AB" w14:textId="77777777" w:rsidR="00FF085C" w:rsidRPr="00C111D0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F085C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eastAsia="it-IT"/>
              </w:rPr>
              <w:t>(nel caso, specificare)</w:t>
            </w:r>
            <w:r w:rsidRPr="00FF085C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 xml:space="preserve"> </w:t>
            </w:r>
            <w:r w:rsidRPr="00FF085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diploma finale rilasciato il:</w:t>
            </w:r>
          </w:p>
        </w:tc>
        <w:tc>
          <w:tcPr>
            <w:tcW w:w="4434" w:type="dxa"/>
            <w:shd w:val="clear" w:color="auto" w:fill="auto"/>
          </w:tcPr>
          <w:p w14:paraId="0C63BE97" w14:textId="77777777" w:rsidR="00FF085C" w:rsidRPr="00C111D0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08D4CA7" w14:textId="41FB33A4" w:rsidR="00C111D0" w:rsidRPr="000F791E" w:rsidRDefault="00C111D0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6DD7DAC9" w14:textId="77777777" w:rsidR="000F791E" w:rsidRDefault="000F791E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67C264FA" w14:textId="5BE1468C" w:rsidR="00C111D0" w:rsidRPr="00C111D0" w:rsidRDefault="000F791E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4</w:t>
      </w:r>
      <w:r w:rsidR="00C111D0" w:rsidRPr="00C111D0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</w:t>
      </w:r>
      <w:r w:rsidR="00C111D0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>aver svolto le seguenti</w:t>
      </w:r>
      <w:r w:rsidR="00B90206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ulteriori</w:t>
      </w:r>
      <w:r w:rsidR="00C111D0" w:rsidRPr="006E65A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C111D0" w:rsidRPr="006E65AE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lavorative, presso Area</w:t>
      </w:r>
      <w:r w:rsidR="00C111D0" w:rsidRPr="000F791E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Scienze Park, presso altre </w:t>
      </w:r>
      <w:r w:rsidR="00B90206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</w:t>
      </w:r>
      <w:r w:rsidR="00C111D0" w:rsidRPr="000F791E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ubbliche </w:t>
      </w:r>
      <w:r w:rsidR="00B90206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</w:t>
      </w:r>
      <w:r w:rsidR="00C111D0" w:rsidRPr="000F791E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mministrazioni o anche presso datori di lavoro privati</w:t>
      </w:r>
      <w:r w:rsidR="00C111D0" w:rsidRPr="00C111D0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27A8C182" w14:textId="6999C924" w:rsidR="00C111D0" w:rsidRPr="00C111D0" w:rsidRDefault="000F791E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C111D0"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C111D0" w:rsidRPr="00C111D0" w14:paraId="762C18F7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747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DA78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C111D0" w:rsidRPr="00C111D0" w14:paraId="515FB1FA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A0D0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064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1CD3B08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9FC1" w14:textId="4BC6593C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E1041C"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 lavoro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A73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4C6257D8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D95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300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4549110E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075" w14:textId="135A2B3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E1041C"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1449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C111D0" w14:paraId="6061AAB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C71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32C" w14:textId="77777777" w:rsidR="00C111D0" w:rsidRPr="000F791E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57338CE" w14:textId="09E48275" w:rsidR="00C111D0" w:rsidRDefault="000F791E" w:rsidP="00C111D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C111D0" w:rsidRPr="00C111D0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0F791E" w:rsidRPr="00C111D0" w14:paraId="0D1C0E0F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CC1C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2743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F791E" w:rsidRPr="00C111D0" w14:paraId="7D06C474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0B54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9A2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C111D0" w14:paraId="1494A16D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96B9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DEFE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C111D0" w14:paraId="6B6E1301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C56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963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C111D0" w14:paraId="6E3CCE92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F79C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0B64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C111D0" w14:paraId="18222B57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FAD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791E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F791E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468" w14:textId="77777777" w:rsidR="000F791E" w:rsidRPr="000F791E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CCD7A00" w14:textId="6B414193" w:rsidR="00C111D0" w:rsidRDefault="000F791E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C111D0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="00C111D0" w:rsidRPr="000F791E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7D8F1A" w14:textId="77777777" w:rsidR="000F791E" w:rsidRPr="000F791E" w:rsidRDefault="000F791E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41CDFC90" w14:textId="77777777" w:rsidR="00C111D0" w:rsidRPr="00C111D0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C111D0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77777777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C111D0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C111D0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C111D0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C111D0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C111D0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C111D0">
        <w:rPr>
          <w:rFonts w:asciiTheme="minorHAnsi" w:eastAsiaTheme="minorEastAsia" w:hAnsiTheme="minorHAnsi" w:cs="Arial"/>
          <w:sz w:val="20"/>
          <w:szCs w:val="20"/>
          <w:lang w:eastAsia="it-IT"/>
        </w:rPr>
        <w:tab/>
        <w:t>FIRMA</w:t>
      </w:r>
    </w:p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2"/>
  </w:num>
  <w:num w:numId="3">
    <w:abstractNumId w:val="5"/>
  </w:num>
  <w:num w:numId="4">
    <w:abstractNumId w:val="2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"/>
  </w:num>
  <w:num w:numId="8">
    <w:abstractNumId w:val="15"/>
  </w:num>
  <w:num w:numId="9">
    <w:abstractNumId w:val="30"/>
  </w:num>
  <w:num w:numId="10">
    <w:abstractNumId w:val="28"/>
  </w:num>
  <w:num w:numId="11">
    <w:abstractNumId w:val="7"/>
  </w:num>
  <w:num w:numId="12">
    <w:abstractNumId w:val="4"/>
  </w:num>
  <w:num w:numId="13">
    <w:abstractNumId w:val="3"/>
  </w:num>
  <w:num w:numId="14">
    <w:abstractNumId w:val="31"/>
  </w:num>
  <w:num w:numId="15">
    <w:abstractNumId w:val="10"/>
  </w:num>
  <w:num w:numId="16">
    <w:abstractNumId w:val="22"/>
  </w:num>
  <w:num w:numId="17">
    <w:abstractNumId w:val="6"/>
  </w:num>
  <w:num w:numId="18">
    <w:abstractNumId w:val="33"/>
  </w:num>
  <w:num w:numId="19">
    <w:abstractNumId w:val="24"/>
  </w:num>
  <w:num w:numId="20">
    <w:abstractNumId w:val="0"/>
  </w:num>
  <w:num w:numId="21">
    <w:abstractNumId w:val="2"/>
  </w:num>
  <w:num w:numId="22">
    <w:abstractNumId w:val="25"/>
  </w:num>
  <w:num w:numId="23">
    <w:abstractNumId w:val="26"/>
  </w:num>
  <w:num w:numId="24">
    <w:abstractNumId w:val="12"/>
  </w:num>
  <w:num w:numId="25">
    <w:abstractNumId w:val="23"/>
  </w:num>
  <w:num w:numId="26">
    <w:abstractNumId w:val="11"/>
  </w:num>
  <w:num w:numId="27">
    <w:abstractNumId w:val="8"/>
  </w:num>
  <w:num w:numId="28">
    <w:abstractNumId w:val="17"/>
  </w:num>
  <w:num w:numId="29">
    <w:abstractNumId w:val="1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29"/>
  </w:num>
  <w:num w:numId="35">
    <w:abstractNumId w:val="20"/>
  </w:num>
  <w:num w:numId="36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3072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08BD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6D9A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3B60"/>
    <w:rsid w:val="00724DFE"/>
    <w:rsid w:val="007308FB"/>
    <w:rsid w:val="00731DDC"/>
    <w:rsid w:val="00732B12"/>
    <w:rsid w:val="00732FB1"/>
    <w:rsid w:val="00733102"/>
    <w:rsid w:val="00733ECB"/>
    <w:rsid w:val="0073426D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4F870455-87EE-45B7-BEF6-4BEA72B00ED0}"/>
</file>

<file path=customXml/itemProps3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5070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2021-06-24T10:09:00Z</dcterms:created>
  <dcterms:modified xsi:type="dcterms:W3CDTF">2021-06-24T10:10:00Z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