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F02EF3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1838016F" w14:textId="3D51E000" w:rsidR="00C111D0" w:rsidRPr="00484C6B" w:rsidRDefault="00C111D0" w:rsidP="00C111D0">
      <w:pPr>
        <w:spacing w:after="120" w:line="260" w:lineRule="exact"/>
        <w:ind w:left="851" w:hanging="851"/>
        <w:jc w:val="both"/>
        <w:rPr>
          <w:rFonts w:asciiTheme="minorHAnsi" w:eastAsiaTheme="minorEastAsia" w:hAnsiTheme="minorHAnsi" w:cstheme="minorBidi"/>
          <w:b/>
          <w:lang w:eastAsia="it-IT"/>
        </w:rPr>
      </w:pPr>
      <w:proofErr w:type="gramStart"/>
      <w:r w:rsidRPr="00484C6B">
        <w:rPr>
          <w:rFonts w:asciiTheme="minorHAnsi" w:eastAsiaTheme="minorEastAsia" w:hAnsiTheme="minorHAnsi" w:cstheme="minorBidi"/>
          <w:lang w:eastAsia="it-IT"/>
        </w:rPr>
        <w:t xml:space="preserve">Oggetto: </w:t>
      </w:r>
      <w:r w:rsidR="00AC0139" w:rsidRPr="00484C6B"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484C6B">
        <w:rPr>
          <w:rFonts w:asciiTheme="minorHAnsi" w:eastAsiaTheme="minorEastAsia" w:hAnsiTheme="minorHAnsi" w:cstheme="minorBidi"/>
          <w:lang w:eastAsia="it-IT"/>
        </w:rPr>
        <w:t>Concorso</w:t>
      </w:r>
      <w:proofErr w:type="gramEnd"/>
      <w:r w:rsidRPr="00484C6B">
        <w:rPr>
          <w:rFonts w:asciiTheme="minorHAnsi" w:eastAsiaTheme="minorEastAsia" w:hAnsiTheme="minorHAnsi" w:cstheme="minorBidi"/>
          <w:lang w:eastAsia="it-IT"/>
        </w:rPr>
        <w:t xml:space="preserve"> pubblico, per titoli ed esam</w:t>
      </w:r>
      <w:r w:rsidR="00256A7B" w:rsidRPr="00484C6B">
        <w:rPr>
          <w:rFonts w:asciiTheme="minorHAnsi" w:eastAsiaTheme="minorEastAsia" w:hAnsiTheme="minorHAnsi" w:cstheme="minorBidi"/>
          <w:lang w:eastAsia="it-IT"/>
        </w:rPr>
        <w:t>i</w:t>
      </w:r>
      <w:r w:rsidRPr="00484C6B">
        <w:rPr>
          <w:rFonts w:asciiTheme="minorHAnsi" w:eastAsiaTheme="minorEastAsia" w:hAnsiTheme="minorHAnsi" w:cstheme="minorBidi"/>
          <w:lang w:eastAsia="it-IT"/>
        </w:rPr>
        <w:t>,</w:t>
      </w:r>
      <w:r w:rsidR="00CD540C" w:rsidRPr="00484C6B">
        <w:rPr>
          <w:rFonts w:asciiTheme="minorHAnsi" w:eastAsiaTheme="minorEastAsia" w:hAnsiTheme="minorHAnsi" w:cstheme="minorBidi"/>
          <w:lang w:eastAsia="it-IT"/>
        </w:rPr>
        <w:t xml:space="preserve"> per l’assunzione, con contratto di lavoro subordinato a tempo pieno e indeterminato, di n. 1 Tecnologo di III livello professionale del C.C.N.L. Istruzione e Ricerca </w:t>
      </w:r>
      <w:r w:rsidRPr="00484C6B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484C6B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200FEB" w:rsidRPr="00484C6B">
        <w:rPr>
          <w:rFonts w:asciiTheme="minorHAnsi" w:eastAsiaTheme="minorEastAsia" w:hAnsiTheme="minorHAnsi" w:cstheme="minorBidi"/>
          <w:b/>
          <w:lang w:eastAsia="it-IT"/>
        </w:rPr>
        <w:t>5</w:t>
      </w:r>
      <w:r w:rsidRPr="00484C6B">
        <w:rPr>
          <w:rFonts w:asciiTheme="minorHAnsi" w:eastAsiaTheme="minorEastAsia" w:hAnsiTheme="minorHAnsi" w:cstheme="minorBidi"/>
          <w:b/>
          <w:lang w:eastAsia="it-IT"/>
        </w:rPr>
        <w:t>/202</w:t>
      </w:r>
      <w:r w:rsidR="00200FEB" w:rsidRPr="00484C6B">
        <w:rPr>
          <w:rFonts w:asciiTheme="minorHAnsi" w:eastAsiaTheme="minorEastAsia" w:hAnsiTheme="minorHAnsi" w:cstheme="minorBidi"/>
          <w:b/>
          <w:lang w:eastAsia="it-IT"/>
        </w:rPr>
        <w:t>2</w:t>
      </w:r>
    </w:p>
    <w:p w14:paraId="379BC6E2" w14:textId="77777777" w:rsidR="00C111D0" w:rsidRPr="00F02EF3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52D2136B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Il /la sottoscritto/a __________________________________________________________________________ nato/a </w:t>
      </w:r>
      <w:proofErr w:type="spellStart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_____________, PEC ______________________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7EC2D804" w14:textId="77777777" w:rsidR="00C111D0" w:rsidRPr="00F02EF3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02EF3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425B1B72" w:rsidR="00C111D0" w:rsidRPr="00F02EF3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F02EF3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F02EF3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604221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F02EF3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F02EF3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F02EF3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F02EF3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F02EF3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3EA3159B" w:rsidR="00EB31D7" w:rsidRPr="00F02EF3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F02EF3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02EF3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F02EF3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F02EF3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02EF3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F02EF3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F02EF3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F02EF3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F02EF3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F02EF3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F02EF3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7755A6A5" w:rsidR="00D6452C" w:rsidRPr="00F02EF3" w:rsidRDefault="00CD540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D6452C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) di aver conseguito i</w:t>
      </w:r>
      <w:r w:rsidR="007F6875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="00D6452C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="00D6452C" w:rsidRPr="00F02EF3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F02EF3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="00D6452C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5983A15D" w:rsidR="00D6452C" w:rsidRPr="00F02EF3" w:rsidRDefault="00CD540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D6452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F02EF3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02DDFD26" w:rsidR="00D6452C" w:rsidRPr="00F02EF3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F02EF3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F02EF3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F02EF3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F02EF3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F02EF3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F02EF3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F02EF3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F02EF3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1544A9CD" w14:textId="77777777" w:rsidR="007F6875" w:rsidRPr="00F02EF3" w:rsidRDefault="007F6875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73F8F1F4" w14:textId="03D77B18" w:rsidR="004C5347" w:rsidRPr="00AF1513" w:rsidRDefault="00AF1513" w:rsidP="004C5347">
      <w:pPr>
        <w:spacing w:before="120"/>
        <w:jc w:val="both"/>
        <w:rPr>
          <w:rFonts w:asciiTheme="minorHAnsi" w:eastAsia="Times New Roman" w:hAnsiTheme="minorHAnsi" w:cstheme="minorBidi"/>
          <w:lang w:eastAsia="it-IT"/>
        </w:rPr>
      </w:pPr>
      <w:r w:rsidRPr="00AF1513">
        <w:rPr>
          <w:rFonts w:asciiTheme="minorHAnsi" w:eastAsia="Times New Roman" w:hAnsiTheme="minorHAnsi" w:cstheme="minorBidi"/>
          <w:lang w:eastAsia="it-IT"/>
        </w:rPr>
        <w:lastRenderedPageBreak/>
        <w:t>3</w:t>
      </w:r>
      <w:r w:rsidR="004C5347" w:rsidRPr="00AF1513">
        <w:rPr>
          <w:rFonts w:asciiTheme="minorHAnsi" w:eastAsia="Times New Roman" w:hAnsiTheme="minorHAnsi" w:cstheme="minorBidi"/>
          <w:lang w:eastAsia="it-IT"/>
        </w:rPr>
        <w:t>) di aver svolto</w:t>
      </w:r>
      <w:r w:rsidRPr="00AF1513">
        <w:rPr>
          <w:rFonts w:asciiTheme="minorHAnsi" w:eastAsia="Times New Roman" w:hAnsiTheme="minorHAnsi" w:cstheme="minorBidi"/>
          <w:lang w:eastAsia="it-IT"/>
        </w:rPr>
        <w:t xml:space="preserve"> </w:t>
      </w:r>
      <w:r w:rsidR="004C5347" w:rsidRPr="00AF1513">
        <w:rPr>
          <w:rFonts w:asciiTheme="minorHAnsi" w:eastAsia="Times New Roman" w:hAnsiTheme="minorHAnsi" w:cstheme="minorBidi"/>
          <w:lang w:eastAsia="it-IT"/>
        </w:rPr>
        <w:t xml:space="preserve">le seguenti </w:t>
      </w:r>
      <w:r w:rsidRPr="00AF1513">
        <w:rPr>
          <w:rFonts w:asciiTheme="minorHAnsi" w:eastAsia="Times New Roman" w:hAnsiTheme="minorHAnsi" w:cstheme="minorBidi"/>
          <w:b/>
          <w:bCs/>
          <w:lang w:eastAsia="it-IT"/>
        </w:rPr>
        <w:t xml:space="preserve">attività professionali </w:t>
      </w:r>
      <w:r w:rsidR="004C5347" w:rsidRPr="00AF1513">
        <w:rPr>
          <w:rFonts w:asciiTheme="minorHAnsi" w:eastAsia="Times New Roman" w:hAnsiTheme="minorHAnsi" w:cstheme="minorBidi"/>
          <w:b/>
          <w:bCs/>
          <w:lang w:eastAsia="it-IT"/>
        </w:rPr>
        <w:t xml:space="preserve">o di ricerca post-laurea magistrale, presso </w:t>
      </w:r>
      <w:r w:rsidR="004C5347" w:rsidRPr="00AF1513">
        <w:rPr>
          <w:rFonts w:asciiTheme="minorHAnsi" w:hAnsiTheme="minorHAnsi"/>
        </w:rPr>
        <w:t>Università o qualificati Enti, organismi o centri di ricerca pubblici o privati, ovvero presso altri enti o aziende private,</w:t>
      </w:r>
      <w:r w:rsidR="004C5347" w:rsidRPr="00AF1513">
        <w:rPr>
          <w:rFonts w:asciiTheme="minorHAnsi" w:eastAsia="Times New Roman" w:hAnsiTheme="minorHAnsi" w:cstheme="minorBidi"/>
          <w:lang w:eastAsia="it-IT"/>
        </w:rPr>
        <w:t xml:space="preserve"> (specificare decorrenza e scadenza di ciascun periodo riferito a ciascuna esperienza lavorativa):</w:t>
      </w:r>
    </w:p>
    <w:p w14:paraId="30670891" w14:textId="5BAC80D6" w:rsidR="004C5347" w:rsidRPr="00F02EF3" w:rsidRDefault="00AF1513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4C5347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F02EF3" w14:paraId="56270146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DF1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A64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F02EF3" w14:paraId="135629CA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B731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7B2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F02EF3" w14:paraId="1327B663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DA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dipendente, assegno di ricerca,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0D6C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F02EF3" w14:paraId="1CBAFE6B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B8BF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DD9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F02EF3" w14:paraId="52EAA435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0784" w14:textId="3CD19669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914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F02EF3" w14:paraId="64F885F1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6D55" w14:textId="7547BD2B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</w:t>
            </w:r>
            <w:r w:rsidR="00D1583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)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4D2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D375D99" w14:textId="5E0E08C4" w:rsidR="004C5347" w:rsidRPr="00F02EF3" w:rsidRDefault="00D15833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3</w:t>
      </w:r>
      <w:r w:rsidR="004C5347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F02EF3" w14:paraId="68986EEF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7167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4673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F02EF3" w14:paraId="5CEEC5B9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9C4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01A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F02EF3" w14:paraId="645F180B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22D9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B41A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F02EF3" w14:paraId="320DF59D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4C97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1A98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F02EF3" w14:paraId="288D3335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AF2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079F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F02EF3" w14:paraId="669F1802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46EE" w14:textId="6A9696DD" w:rsidR="004C5347" w:rsidRPr="00F02EF3" w:rsidRDefault="00040D7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</w:t>
            </w:r>
            <w:r w:rsidR="00D1583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)</w:t>
            </w:r>
            <w:r w:rsidRPr="00F02EF3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E7A9" w14:textId="77777777" w:rsidR="004C5347" w:rsidRPr="00F02EF3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195ADA59" w14:textId="2E26955F" w:rsidR="004C5347" w:rsidRPr="00D15833" w:rsidRDefault="004C5347" w:rsidP="00D15833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2F7FD162" w14:textId="1A752B69" w:rsidR="00BB4140" w:rsidRPr="00F02EF3" w:rsidRDefault="00203AF2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>
        <w:rPr>
          <w:rFonts w:asciiTheme="minorHAnsi" w:eastAsia="Times New Roman" w:hAnsiTheme="minorHAnsi" w:cstheme="minorBidi"/>
          <w:sz w:val="20"/>
          <w:szCs w:val="20"/>
          <w:lang w:eastAsia="it-IT"/>
        </w:rPr>
        <w:t>5</w:t>
      </w:r>
      <w:r w:rsidR="00BB4140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ottenuto i seguenti </w:t>
      </w:r>
      <w:r w:rsidR="00BB4140" w:rsidRPr="00F02EF3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riconoscimenti nazionali o internazionali</w:t>
      </w:r>
      <w:r w:rsidR="00BB4140" w:rsidRPr="00F02EF3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6E2FA0E" w14:textId="08D339E3" w:rsidR="00BB4140" w:rsidRPr="00F02EF3" w:rsidRDefault="00203AF2" w:rsidP="00BB414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5</w:t>
      </w:r>
      <w:r w:rsidR="00BB4140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BB4140" w:rsidRPr="00F02EF3" w14:paraId="2B19609B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269E" w14:textId="60AC5FB5" w:rsidR="00BB4140" w:rsidRPr="00F02EF3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 del riconoscimento: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D0A" w14:textId="77777777" w:rsidR="00BB4140" w:rsidRPr="00F02EF3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BB4140" w:rsidRPr="00F02EF3" w14:paraId="7E98B44F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E817" w14:textId="5D9EACF8" w:rsidR="00BB4140" w:rsidRPr="00F02EF3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ottenuto nell’anno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C4D" w14:textId="77777777" w:rsidR="00BB4140" w:rsidRPr="00F02EF3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4991D01" w14:textId="632F0B38" w:rsidR="00BB4140" w:rsidRPr="00F02EF3" w:rsidRDefault="00BB4140" w:rsidP="00BB4140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41CDFC90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075203">
    <w:abstractNumId w:val="17"/>
  </w:num>
  <w:num w:numId="2" w16cid:durableId="1286808075">
    <w:abstractNumId w:val="33"/>
  </w:num>
  <w:num w:numId="3" w16cid:durableId="619609699">
    <w:abstractNumId w:val="5"/>
  </w:num>
  <w:num w:numId="4" w16cid:durableId="65420102">
    <w:abstractNumId w:val="22"/>
  </w:num>
  <w:num w:numId="5" w16cid:durableId="8684462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9586692">
    <w:abstractNumId w:val="20"/>
  </w:num>
  <w:num w:numId="7" w16cid:durableId="613170036">
    <w:abstractNumId w:val="1"/>
  </w:num>
  <w:num w:numId="8" w16cid:durableId="1399091831">
    <w:abstractNumId w:val="16"/>
  </w:num>
  <w:num w:numId="9" w16cid:durableId="1493061255">
    <w:abstractNumId w:val="31"/>
  </w:num>
  <w:num w:numId="10" w16cid:durableId="1718815591">
    <w:abstractNumId w:val="29"/>
  </w:num>
  <w:num w:numId="11" w16cid:durableId="606425813">
    <w:abstractNumId w:val="7"/>
  </w:num>
  <w:num w:numId="12" w16cid:durableId="84541488">
    <w:abstractNumId w:val="4"/>
  </w:num>
  <w:num w:numId="13" w16cid:durableId="670064837">
    <w:abstractNumId w:val="3"/>
  </w:num>
  <w:num w:numId="14" w16cid:durableId="401024106">
    <w:abstractNumId w:val="32"/>
  </w:num>
  <w:num w:numId="15" w16cid:durableId="1761099364">
    <w:abstractNumId w:val="10"/>
  </w:num>
  <w:num w:numId="16" w16cid:durableId="1903326166">
    <w:abstractNumId w:val="23"/>
  </w:num>
  <w:num w:numId="17" w16cid:durableId="1661881824">
    <w:abstractNumId w:val="6"/>
  </w:num>
  <w:num w:numId="18" w16cid:durableId="2115243398">
    <w:abstractNumId w:val="34"/>
  </w:num>
  <w:num w:numId="19" w16cid:durableId="1799104815">
    <w:abstractNumId w:val="25"/>
  </w:num>
  <w:num w:numId="20" w16cid:durableId="891775050">
    <w:abstractNumId w:val="0"/>
  </w:num>
  <w:num w:numId="21" w16cid:durableId="1383209435">
    <w:abstractNumId w:val="2"/>
  </w:num>
  <w:num w:numId="22" w16cid:durableId="113329977">
    <w:abstractNumId w:val="26"/>
  </w:num>
  <w:num w:numId="23" w16cid:durableId="1833524000">
    <w:abstractNumId w:val="27"/>
  </w:num>
  <w:num w:numId="24" w16cid:durableId="512190913">
    <w:abstractNumId w:val="13"/>
  </w:num>
  <w:num w:numId="25" w16cid:durableId="840585366">
    <w:abstractNumId w:val="24"/>
  </w:num>
  <w:num w:numId="26" w16cid:durableId="746271308">
    <w:abstractNumId w:val="11"/>
  </w:num>
  <w:num w:numId="27" w16cid:durableId="2115785648">
    <w:abstractNumId w:val="8"/>
  </w:num>
  <w:num w:numId="28" w16cid:durableId="1904097920">
    <w:abstractNumId w:val="18"/>
  </w:num>
  <w:num w:numId="29" w16cid:durableId="2079741262">
    <w:abstractNumId w:val="19"/>
  </w:num>
  <w:num w:numId="30" w16cid:durableId="1941257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03130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66653519">
    <w:abstractNumId w:val="15"/>
  </w:num>
  <w:num w:numId="33" w16cid:durableId="61756463">
    <w:abstractNumId w:val="14"/>
  </w:num>
  <w:num w:numId="34" w16cid:durableId="751967896">
    <w:abstractNumId w:val="30"/>
  </w:num>
  <w:num w:numId="35" w16cid:durableId="381292944">
    <w:abstractNumId w:val="21"/>
  </w:num>
  <w:num w:numId="36" w16cid:durableId="1243299298">
    <w:abstractNumId w:val="28"/>
  </w:num>
  <w:num w:numId="37" w16cid:durableId="772557522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D77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0FEB"/>
    <w:rsid w:val="00201F54"/>
    <w:rsid w:val="002029F7"/>
    <w:rsid w:val="00203296"/>
    <w:rsid w:val="00203AF2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4C6B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513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5833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F1A88BFB-5706-44AF-98C2-B13CFD02F5EA}"/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65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3653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6</cp:revision>
  <cp:lastPrinted>2021-06-01T11:32:00Z</cp:lastPrinted>
  <dcterms:created xsi:type="dcterms:W3CDTF">2021-12-01T14:06:00Z</dcterms:created>
  <dcterms:modified xsi:type="dcterms:W3CDTF">2022-07-15T11:13:00Z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