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432F6FE3" w:rsidR="00C111D0" w:rsidRPr="003809B5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67315"/>
      <w:r w:rsidRPr="003809B5">
        <w:rPr>
          <w:rFonts w:asciiTheme="minorHAnsi" w:eastAsiaTheme="minorEastAsia" w:hAnsiTheme="minorHAnsi" w:cstheme="minorBidi"/>
          <w:b/>
          <w:u w:val="single"/>
          <w:lang w:eastAsia="it-IT"/>
        </w:rPr>
        <w:t>ALLEGATO N. 2</w:t>
      </w:r>
      <w:r w:rsidRPr="003809B5">
        <w:rPr>
          <w:rFonts w:asciiTheme="minorHAnsi" w:eastAsiaTheme="minorEastAsia" w:hAnsiTheme="minorHAnsi" w:cstheme="minorBidi"/>
          <w:i/>
          <w:lang w:eastAsia="it-IT"/>
        </w:rPr>
        <w:t xml:space="preserve">   Facsimile di dichiarazione sostitutiva di atto di notorietà o di certificazione</w:t>
      </w:r>
    </w:p>
    <w:p w14:paraId="0F49A2B2" w14:textId="77777777" w:rsidR="00C111D0" w:rsidRPr="003809B5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3809B5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3809B5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3809B5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3809B5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3809B5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3809B5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3809B5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3809B5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3809B5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3809B5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3809B5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3809B5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1838016F" w14:textId="20CDCAAC" w:rsidR="00C111D0" w:rsidRPr="003809B5" w:rsidRDefault="00C111D0" w:rsidP="00C111D0">
      <w:pPr>
        <w:spacing w:after="120" w:line="260" w:lineRule="exact"/>
        <w:ind w:left="851" w:hanging="851"/>
        <w:jc w:val="both"/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</w:pPr>
      <w:proofErr w:type="gramStart"/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Oggetto: </w:t>
      </w:r>
      <w:r w:rsidR="00AC0139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proofErr w:type="gramEnd"/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Concorso pubblico, per titoli ed esam</w:t>
      </w:r>
      <w:r w:rsidR="00256A7B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i</w:t>
      </w: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,</w:t>
      </w:r>
      <w:r w:rsidR="00CD540C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per l’assunzione, con contratto di lavoro subordinato a tempo pieno e indeterminato, di n. 1 </w:t>
      </w:r>
      <w:r w:rsidR="00CE72CD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Ricercatore</w:t>
      </w:r>
      <w:r w:rsidR="00CD540C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di III livello professionale del C.C.N.L. Istruzione e Ricerca </w:t>
      </w: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- </w:t>
      </w:r>
      <w:r w:rsidRPr="003809B5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 xml:space="preserve">Riferimento bando: n. </w:t>
      </w:r>
      <w:r w:rsidR="00CD540C" w:rsidRPr="003809B5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>1</w:t>
      </w:r>
      <w:r w:rsidR="00CE72CD" w:rsidRPr="003809B5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>3</w:t>
      </w:r>
      <w:r w:rsidRPr="003809B5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>/2021</w:t>
      </w:r>
    </w:p>
    <w:p w14:paraId="379BC6E2" w14:textId="77777777" w:rsidR="00C111D0" w:rsidRPr="003809B5" w:rsidRDefault="00C111D0" w:rsidP="00C111D0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52D2136B" w:rsidR="00C111D0" w:rsidRPr="003809B5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Il /la sottoscritto/a __________________________________________________________________________ nato/a </w:t>
      </w:r>
      <w:proofErr w:type="spellStart"/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a</w:t>
      </w:r>
      <w:proofErr w:type="spellEnd"/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_____________________________________________________________, il ______________________ e residente a ____________________________________________________________________________, prov. ________ indirizzo ________________________________________________________________</w:t>
      </w:r>
      <w:r w:rsidR="00FB30DC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_____________, PEC ______________________</w:t>
      </w:r>
      <w:r w:rsidR="00256A7B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</w:t>
      </w:r>
      <w:r w:rsidR="00FB30DC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_</w:t>
      </w:r>
      <w:r w:rsidR="00256A7B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</w:t>
      </w: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</w:t>
      </w:r>
      <w:r w:rsidR="00FB30DC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="00256A7B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</w:p>
    <w:p w14:paraId="7EC2D804" w14:textId="77777777" w:rsidR="00C111D0" w:rsidRPr="003809B5" w:rsidRDefault="00C111D0" w:rsidP="004473A1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Pr="003809B5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7D797D9A" w14:textId="425B1B72" w:rsidR="00C111D0" w:rsidRPr="003809B5" w:rsidRDefault="00CD540C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>1</w:t>
      </w:r>
      <w:r w:rsidR="00C111D0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3809B5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diploma </w:t>
      </w:r>
      <w:r w:rsidR="00164203" w:rsidRPr="003809B5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 laurea</w:t>
      </w:r>
      <w:r w:rsidR="00C111D0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, specificando </w:t>
      </w:r>
      <w:r w:rsidR="00604221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tipologia e </w:t>
      </w:r>
      <w:r w:rsidR="00C111D0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>punteggio:</w:t>
      </w:r>
    </w:p>
    <w:p w14:paraId="38D487DD" w14:textId="69716391" w:rsidR="00C111D0" w:rsidRPr="003809B5" w:rsidRDefault="00CD540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1</w:t>
      </w:r>
      <w:r w:rsidR="00C111D0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C111D0" w:rsidRPr="003809B5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14D125B6" w:rsidR="00C111D0" w:rsidRPr="003809B5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tipologia del </w:t>
            </w:r>
            <w:r w:rsidR="00C111D0"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</w:t>
            </w: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laurea (vecchio ordinamento, specialistica o magistrale)</w:t>
            </w:r>
            <w:r w:rsidR="00C111D0"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3809B5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EB31D7" w:rsidRPr="003809B5" w14:paraId="1C26C093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E533" w14:textId="7561769C" w:rsidR="00EB31D7" w:rsidRPr="003809B5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descrizione del diploma del diploma e della classe di laurea: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3BD" w14:textId="77777777" w:rsidR="00EB31D7" w:rsidRPr="003809B5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3809B5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5D04D008" w:rsidR="00C111D0" w:rsidRPr="003809B5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</w:t>
            </w:r>
            <w:r w:rsidR="00C111D0"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3809B5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3809B5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41BFC38" w:rsidR="00C111D0" w:rsidRPr="003809B5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3809B5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3809B5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3809B5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3809B5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E0E7F1" w14:textId="5E699EEE" w:rsidR="00C111D0" w:rsidRPr="003809B5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3809B5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3809B5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3809B5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 w:rsidRPr="003809B5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3809B5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3809B5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3809B5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</w:t>
      </w:r>
    </w:p>
    <w:p w14:paraId="2C0E7BB5" w14:textId="7755A6A5" w:rsidR="00D6452C" w:rsidRPr="003809B5" w:rsidRDefault="00CD540C" w:rsidP="00D6452C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>2</w:t>
      </w:r>
      <w:r w:rsidR="00D6452C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>) di aver conseguito i</w:t>
      </w:r>
      <w:r w:rsidR="007F6875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 </w:t>
      </w:r>
      <w:r w:rsidR="00D6452C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seguente </w:t>
      </w:r>
      <w:r w:rsidR="00D6452C" w:rsidRPr="003809B5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titolo di Dottore di Ricerca o PhD</w:t>
      </w:r>
      <w:r w:rsidR="0054631D" w:rsidRPr="003809B5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, </w:t>
      </w:r>
      <w:r w:rsidR="0054631D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>specificando la tipologia</w:t>
      </w:r>
      <w:r w:rsidR="00D6452C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2AC90B1" w14:textId="5983A15D" w:rsidR="00D6452C" w:rsidRPr="003809B5" w:rsidRDefault="00CD540C" w:rsidP="00D6452C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D6452C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D6452C" w:rsidRPr="003809B5" w14:paraId="0073560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AA25" w14:textId="02DDFD26" w:rsidR="00D6452C" w:rsidRPr="003809B5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D6452C"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Dottorato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3118" w14:textId="77777777" w:rsidR="00D6452C" w:rsidRPr="003809B5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3809B5" w14:paraId="5156CD7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3A8F" w14:textId="77777777" w:rsidR="00D6452C" w:rsidRPr="003809B5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58F7" w14:textId="77777777" w:rsidR="00D6452C" w:rsidRPr="003809B5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3809B5" w14:paraId="3EDDA18E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A1AF" w14:textId="77777777" w:rsidR="00D6452C" w:rsidRPr="003809B5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5A50" w14:textId="77777777" w:rsidR="00D6452C" w:rsidRPr="003809B5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525ACCB0" w14:textId="5324F636" w:rsidR="00D6452C" w:rsidRPr="003809B5" w:rsidRDefault="00D6452C" w:rsidP="00D6452C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1544A9CD" w14:textId="77777777" w:rsidR="007F6875" w:rsidRPr="003809B5" w:rsidRDefault="007F6875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</w:p>
    <w:p w14:paraId="3877AAA6" w14:textId="43205282" w:rsidR="007F6875" w:rsidRPr="003809B5" w:rsidRDefault="00CD540C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3)</w:t>
      </w:r>
      <w:r w:rsidR="007F6875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di aver conseguito i seguenti ulteriori </w:t>
      </w:r>
      <w:r w:rsidR="007F6875" w:rsidRPr="003809B5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titoli di studio</w:t>
      </w:r>
      <w:r w:rsidR="007F6875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</w:t>
      </w:r>
      <w:r w:rsidR="0054631D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>M</w:t>
      </w:r>
      <w:r w:rsidR="007F6875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aster di I o II livello, Scuole di specializzazione, ecc.) specificando </w:t>
      </w:r>
      <w:r w:rsidR="0054631D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la </w:t>
      </w:r>
      <w:r w:rsidR="007F6875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>tipologia:</w:t>
      </w:r>
    </w:p>
    <w:p w14:paraId="61DA7ADE" w14:textId="4E352E75" w:rsidR="007F6875" w:rsidRPr="003809B5" w:rsidRDefault="00CD540C" w:rsidP="007F6875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3.</w:t>
      </w:r>
      <w:r w:rsidR="007F6875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7F6875" w:rsidRPr="003809B5" w14:paraId="46DC3CE0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8B51" w14:textId="4202E0C4" w:rsidR="007F6875" w:rsidRPr="003809B5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7F6875"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</w:t>
            </w: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4EC8" w14:textId="77777777" w:rsidR="007F6875" w:rsidRPr="003809B5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3809B5" w14:paraId="7C25DF1F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3EB6" w14:textId="77777777" w:rsidR="007F6875" w:rsidRPr="003809B5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7DB8" w14:textId="77777777" w:rsidR="007F6875" w:rsidRPr="003809B5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3809B5" w14:paraId="44A79991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9BF3" w14:textId="77777777" w:rsidR="007F6875" w:rsidRPr="003809B5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480" w14:textId="77777777" w:rsidR="007F6875" w:rsidRPr="003809B5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BB2C0F" w14:textId="77777777" w:rsidR="007F6875" w:rsidRPr="003809B5" w:rsidRDefault="007F6875" w:rsidP="007F6875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53FA0A7A" w14:textId="2B2942BD" w:rsidR="00DB7A66" w:rsidRPr="003809B5" w:rsidRDefault="00DB7A66" w:rsidP="00DB7A66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4) di aver svolto le seguenti </w:t>
      </w:r>
      <w:r w:rsidRPr="003809B5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esperienze lavorative e/o di ricerca post-laurea magistrale, presso Area Scienze Park, presso </w:t>
      </w:r>
      <w:r w:rsidRPr="003809B5">
        <w:rPr>
          <w:rFonts w:asciiTheme="minorHAnsi" w:hAnsiTheme="minorHAnsi"/>
        </w:rPr>
        <w:t>Università o qualificati Enti, organismi o centri di ricerca pubblici o privati, ovvero presso altri enti o aziende private,</w:t>
      </w:r>
      <w:r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(specificare decorrenza e scadenza di ciascun periodo riferito a ciascuna esperienza lavorativa):</w:t>
      </w:r>
    </w:p>
    <w:p w14:paraId="3A70D372" w14:textId="2901791C" w:rsidR="00DB7A66" w:rsidRPr="003809B5" w:rsidRDefault="00DB7A66" w:rsidP="00DB7A66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4.a)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DB7A66" w:rsidRPr="003809B5" w14:paraId="4E3C01C4" w14:textId="77777777" w:rsidTr="000F5C1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9030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437C4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DB7A66" w:rsidRPr="003809B5" w14:paraId="2BC56C0C" w14:textId="77777777" w:rsidTr="000F5C1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C9272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0757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B7A66" w:rsidRPr="003809B5" w14:paraId="65BD6D56" w14:textId="77777777" w:rsidTr="000F5C1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EE139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3809B5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dipendente, assegno di ricerca,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331E1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B7A66" w:rsidRPr="003809B5" w14:paraId="32796C70" w14:textId="77777777" w:rsidTr="000F5C1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86BF6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3809B5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8F89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B7A66" w:rsidRPr="003809B5" w14:paraId="42056334" w14:textId="77777777" w:rsidTr="000F5C1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1CD37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3809B5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AB097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B7A66" w:rsidRPr="003809B5" w14:paraId="5A8A0CCC" w14:textId="77777777" w:rsidTr="000F5C1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8D44" w14:textId="48034F46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3809B5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5F91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D19E71D" w14:textId="0583F8C9" w:rsidR="00DB7A66" w:rsidRPr="003809B5" w:rsidRDefault="00DB7A66" w:rsidP="00DB7A66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4.b)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DB7A66" w:rsidRPr="003809B5" w14:paraId="79350F6F" w14:textId="77777777" w:rsidTr="000F5C1A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5126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0455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DB7A66" w:rsidRPr="003809B5" w14:paraId="6A08CDD6" w14:textId="77777777" w:rsidTr="000F5C1A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E1E5F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DE87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B7A66" w:rsidRPr="003809B5" w14:paraId="1D0AB577" w14:textId="77777777" w:rsidTr="000F5C1A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810D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3809B5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CC8A8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B7A66" w:rsidRPr="003809B5" w14:paraId="78096FCC" w14:textId="77777777" w:rsidTr="000F5C1A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0674E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3809B5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7E358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B7A66" w:rsidRPr="003809B5" w14:paraId="0CF3397D" w14:textId="77777777" w:rsidTr="000F5C1A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2D43B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3809B5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49D4B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B7A66" w:rsidRPr="003809B5" w14:paraId="3CBB148D" w14:textId="77777777" w:rsidTr="000F5C1A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131F8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3809B5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6F4D2" w14:textId="77777777" w:rsidR="00DB7A66" w:rsidRPr="003809B5" w:rsidRDefault="00DB7A66" w:rsidP="000F5C1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0102D27" w14:textId="77777777" w:rsidR="00DB7A66" w:rsidRPr="003809B5" w:rsidRDefault="00DB7A66" w:rsidP="00DB7A66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t xml:space="preserve"> </w:t>
      </w:r>
      <w:r w:rsidRPr="003809B5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489F7494" w14:textId="2030D492" w:rsidR="0054631D" w:rsidRPr="003809B5" w:rsidRDefault="00DB7A66" w:rsidP="0054631D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>5</w:t>
      </w:r>
      <w:r w:rsidR="0054631D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frequentato i seguenti </w:t>
      </w:r>
      <w:r w:rsidR="0054631D" w:rsidRPr="003809B5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corsi di formazione</w:t>
      </w:r>
      <w:r w:rsidR="0054631D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(attinenti alle specifiche attività descritte all’art. 1 del bando) specificando la tipologia:</w:t>
      </w:r>
    </w:p>
    <w:p w14:paraId="28483F63" w14:textId="175A9370" w:rsidR="0054631D" w:rsidRPr="003809B5" w:rsidRDefault="00DB7A66" w:rsidP="0054631D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lastRenderedPageBreak/>
        <w:t>5</w:t>
      </w:r>
      <w:r w:rsidR="0054631D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54631D" w:rsidRPr="003809B5" w14:paraId="1D1AE33C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88D6" w14:textId="26EE63C7" w:rsidR="0054631D" w:rsidRPr="003809B5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del corso: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6BB6" w14:textId="77777777" w:rsidR="0054631D" w:rsidRPr="003809B5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54631D" w:rsidRPr="003809B5" w14:paraId="5A86B35C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3E87" w14:textId="22951DBF" w:rsidR="0054631D" w:rsidRPr="003809B5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frequentato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90B1" w14:textId="77777777" w:rsidR="0054631D" w:rsidRPr="003809B5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54631D" w:rsidRPr="003809B5" w14:paraId="3FE84506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C130" w14:textId="1C472C9A" w:rsidR="0054631D" w:rsidRPr="003809B5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nell’anno: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366F" w14:textId="77777777" w:rsidR="0054631D" w:rsidRPr="003809B5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4CACC508" w14:textId="77777777" w:rsidR="0054631D" w:rsidRPr="003809B5" w:rsidRDefault="0054631D" w:rsidP="0054631D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2F7FD162" w14:textId="39A9F357" w:rsidR="00BB4140" w:rsidRPr="003809B5" w:rsidRDefault="00DB7A66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>6</w:t>
      </w:r>
      <w:r w:rsidR="00BB4140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ottenuto i seguenti </w:t>
      </w:r>
      <w:r w:rsidR="00BB4140" w:rsidRPr="003809B5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riconoscimenti nazionali o internazionali</w:t>
      </w:r>
      <w:r w:rsidR="00BB4140" w:rsidRPr="003809B5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6E2FA0E" w14:textId="56956E84" w:rsidR="00BB4140" w:rsidRPr="003809B5" w:rsidRDefault="00DB7A66" w:rsidP="00BB4140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6</w:t>
      </w:r>
      <w:r w:rsidR="00BB4140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BB4140" w:rsidRPr="003809B5" w14:paraId="2B19609B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269E" w14:textId="60AC5FB5" w:rsidR="00BB4140" w:rsidRPr="003809B5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Titolo del riconoscimento: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3D0A" w14:textId="77777777" w:rsidR="00BB4140" w:rsidRPr="003809B5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BB4140" w:rsidRPr="003809B5" w14:paraId="7E98B44F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E817" w14:textId="5D9EACF8" w:rsidR="00BB4140" w:rsidRPr="003809B5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ottenuto nell’anno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5C4D" w14:textId="77777777" w:rsidR="00BB4140" w:rsidRPr="003809B5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34991D01" w14:textId="0D22BD3A" w:rsidR="00BB4140" w:rsidRPr="003809B5" w:rsidRDefault="00BB4140" w:rsidP="00BB4140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56B420A8" w14:textId="067DFF7B" w:rsidR="00CE72CD" w:rsidRPr="003809B5" w:rsidRDefault="00DB7A66" w:rsidP="00CE72CD">
      <w:pPr>
        <w:spacing w:before="120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>7</w:t>
      </w:r>
      <w:r w:rsidR="00CE72CD" w:rsidRPr="003809B5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) di aver maturato le seguenti competenze in tecniche di elaborazione e/o gestione dati pertinenti alle tematiche del bando: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CE72CD" w:rsidRPr="003809B5" w14:paraId="2485D0D2" w14:textId="77777777" w:rsidTr="00D429A1">
        <w:trPr>
          <w:trHeight w:val="985"/>
        </w:trPr>
        <w:tc>
          <w:tcPr>
            <w:tcW w:w="9736" w:type="dxa"/>
          </w:tcPr>
          <w:p w14:paraId="5755BCE6" w14:textId="77777777" w:rsidR="00CE72CD" w:rsidRPr="003809B5" w:rsidRDefault="00CE72CD" w:rsidP="00D429A1">
            <w:pPr>
              <w:spacing w:before="120"/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  <w:lang w:eastAsia="it-IT"/>
              </w:rPr>
            </w:pPr>
            <w:r w:rsidRPr="003809B5"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  <w:lang w:eastAsia="it-IT"/>
              </w:rPr>
              <w:t>(inserire una breve relazione di max 15 righe in cui descrivere le competenze possedute e gli ambiti in cui queste sono maturate)</w:t>
            </w:r>
          </w:p>
          <w:p w14:paraId="1EEBC73C" w14:textId="77777777" w:rsidR="00CE72CD" w:rsidRPr="003809B5" w:rsidRDefault="00CE72CD" w:rsidP="00D429A1">
            <w:pPr>
              <w:spacing w:before="120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  <w:p w14:paraId="7E8AA11B" w14:textId="77777777" w:rsidR="00CE72CD" w:rsidRPr="003809B5" w:rsidRDefault="00CE72CD" w:rsidP="00D429A1">
            <w:pPr>
              <w:spacing w:before="120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  <w:p w14:paraId="4743D1E0" w14:textId="77777777" w:rsidR="00CE72CD" w:rsidRPr="003809B5" w:rsidRDefault="00CE72CD" w:rsidP="00D429A1">
            <w:pPr>
              <w:spacing w:before="120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  <w:p w14:paraId="50C245C9" w14:textId="77777777" w:rsidR="00CE72CD" w:rsidRPr="003809B5" w:rsidRDefault="00CE72CD" w:rsidP="00D429A1">
            <w:pPr>
              <w:spacing w:before="120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  <w:p w14:paraId="2B2CED6E" w14:textId="77777777" w:rsidR="00CE72CD" w:rsidRPr="003809B5" w:rsidRDefault="00CE72CD" w:rsidP="00D429A1">
            <w:pPr>
              <w:spacing w:before="120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  <w:p w14:paraId="0F3CA4AA" w14:textId="47FC0A88" w:rsidR="00CE72CD" w:rsidRPr="003809B5" w:rsidRDefault="00CE72CD" w:rsidP="00D429A1">
            <w:pPr>
              <w:spacing w:before="120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3CA8D192" w14:textId="77777777" w:rsidR="00CE72CD" w:rsidRPr="003809B5" w:rsidRDefault="00CE72CD" w:rsidP="00CE72CD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337C9A3E" w14:textId="77777777" w:rsidR="00CE72CD" w:rsidRPr="003809B5" w:rsidRDefault="00CE72CD" w:rsidP="00CE72CD">
      <w:pPr>
        <w:ind w:left="454"/>
        <w:contextualSpacing/>
        <w:rPr>
          <w:rFonts w:asciiTheme="minorHAnsi" w:hAnsiTheme="minorHAnsi" w:cs="Arial"/>
          <w:i/>
        </w:rPr>
      </w:pPr>
    </w:p>
    <w:p w14:paraId="165EF161" w14:textId="18D0A4C0" w:rsidR="00C111D0" w:rsidRPr="003809B5" w:rsidRDefault="00C111D0" w:rsidP="00CE72CD">
      <w:pPr>
        <w:contextualSpacing/>
        <w:rPr>
          <w:rFonts w:asciiTheme="minorHAnsi" w:hAnsiTheme="minorHAnsi" w:cs="Arial"/>
          <w:iCs/>
        </w:rPr>
      </w:pPr>
    </w:p>
    <w:p w14:paraId="174D1C97" w14:textId="044E813C" w:rsidR="00CE72CD" w:rsidRPr="003809B5" w:rsidRDefault="00CE72CD" w:rsidP="00CE72CD">
      <w:pPr>
        <w:contextualSpacing/>
        <w:rPr>
          <w:rFonts w:asciiTheme="minorHAnsi" w:hAnsiTheme="minorHAnsi" w:cs="Arial"/>
          <w:iCs/>
        </w:rPr>
      </w:pPr>
    </w:p>
    <w:p w14:paraId="52C08CFF" w14:textId="77777777" w:rsidR="00CE72CD" w:rsidRPr="003809B5" w:rsidRDefault="00CE72CD" w:rsidP="00CE72CD">
      <w:pPr>
        <w:contextualSpacing/>
        <w:rPr>
          <w:rFonts w:asciiTheme="minorHAnsi" w:hAnsiTheme="minorHAnsi" w:cs="Arial"/>
          <w:iCs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3809B5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</w:t>
      </w:r>
      <w:proofErr w:type="gramStart"/>
      <w:r w:rsidRPr="003809B5">
        <w:rPr>
          <w:rFonts w:asciiTheme="minorHAnsi" w:eastAsiaTheme="minorEastAsia" w:hAnsiTheme="minorHAnsi" w:cs="Arial"/>
          <w:sz w:val="20"/>
          <w:szCs w:val="20"/>
          <w:lang w:eastAsia="it-IT"/>
        </w:rPr>
        <w:t>_ ,</w:t>
      </w:r>
      <w:proofErr w:type="gramEnd"/>
      <w:r w:rsidRPr="003809B5">
        <w:rPr>
          <w:rFonts w:asciiTheme="minorHAnsi" w:eastAsiaTheme="minorEastAsia" w:hAnsiTheme="minorHAnsi" w:cs="Arial"/>
          <w:sz w:val="20"/>
          <w:szCs w:val="20"/>
          <w:lang w:eastAsia="it-IT"/>
        </w:rPr>
        <w:t xml:space="preserve"> li _______________</w:t>
      </w:r>
      <w:r w:rsidRPr="003809B5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3809B5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3809B5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3809B5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3809B5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3809B5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3809B5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3809B5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3809B5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2"/>
      <w:footerReference w:type="default" r:id="rId13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9533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271DC6B3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4618BA8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DD45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2AF71088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7674500A" w14:textId="77777777" w:rsidR="009F67C4" w:rsidRDefault="009F67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3"/>
  </w:num>
  <w:num w:numId="3">
    <w:abstractNumId w:val="5"/>
  </w:num>
  <w:num w:numId="4">
    <w:abstractNumId w:val="2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"/>
  </w:num>
  <w:num w:numId="8">
    <w:abstractNumId w:val="16"/>
  </w:num>
  <w:num w:numId="9">
    <w:abstractNumId w:val="31"/>
  </w:num>
  <w:num w:numId="10">
    <w:abstractNumId w:val="29"/>
  </w:num>
  <w:num w:numId="11">
    <w:abstractNumId w:val="7"/>
  </w:num>
  <w:num w:numId="12">
    <w:abstractNumId w:val="4"/>
  </w:num>
  <w:num w:numId="13">
    <w:abstractNumId w:val="3"/>
  </w:num>
  <w:num w:numId="14">
    <w:abstractNumId w:val="32"/>
  </w:num>
  <w:num w:numId="15">
    <w:abstractNumId w:val="10"/>
  </w:num>
  <w:num w:numId="16">
    <w:abstractNumId w:val="23"/>
  </w:num>
  <w:num w:numId="17">
    <w:abstractNumId w:val="6"/>
  </w:num>
  <w:num w:numId="18">
    <w:abstractNumId w:val="34"/>
  </w:num>
  <w:num w:numId="19">
    <w:abstractNumId w:val="25"/>
  </w:num>
  <w:num w:numId="20">
    <w:abstractNumId w:val="0"/>
  </w:num>
  <w:num w:numId="21">
    <w:abstractNumId w:val="2"/>
  </w:num>
  <w:num w:numId="22">
    <w:abstractNumId w:val="26"/>
  </w:num>
  <w:num w:numId="23">
    <w:abstractNumId w:val="27"/>
  </w:num>
  <w:num w:numId="24">
    <w:abstractNumId w:val="13"/>
  </w:num>
  <w:num w:numId="25">
    <w:abstractNumId w:val="24"/>
  </w:num>
  <w:num w:numId="26">
    <w:abstractNumId w:val="11"/>
  </w:num>
  <w:num w:numId="27">
    <w:abstractNumId w:val="8"/>
  </w:num>
  <w:num w:numId="28">
    <w:abstractNumId w:val="18"/>
  </w:num>
  <w:num w:numId="29">
    <w:abstractNumId w:val="19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14"/>
  </w:num>
  <w:num w:numId="34">
    <w:abstractNumId w:val="30"/>
  </w:num>
  <w:num w:numId="35">
    <w:abstractNumId w:val="21"/>
  </w:num>
  <w:num w:numId="36">
    <w:abstractNumId w:val="28"/>
  </w:num>
  <w:num w:numId="37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09B5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0EF9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2E0B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2CD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3D9C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B7A66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ED3FC-B02D-42F8-8348-9C9A9806EE00}"/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5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39</TotalTime>
  <Pages>3</Pages>
  <Words>678</Words>
  <Characters>4183</Characters>
  <Application>Microsoft Office Word</Application>
  <DocSecurity>0</DocSecurity>
  <Lines>67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4826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4</cp:revision>
  <cp:lastPrinted>2021-06-01T11:32:00Z</cp:lastPrinted>
  <dcterms:created xsi:type="dcterms:W3CDTF">2021-12-01T13:07:00Z</dcterms:created>
  <dcterms:modified xsi:type="dcterms:W3CDTF">2021-12-01T15:09:00Z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