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432F6FE3" w:rsidR="00C111D0" w:rsidRPr="00F02EF3" w:rsidRDefault="00C111D0" w:rsidP="00AE723D">
      <w:pPr>
        <w:spacing w:after="0" w:line="240" w:lineRule="auto"/>
        <w:rPr>
          <w:rFonts w:asciiTheme="minorHAnsi" w:eastAsiaTheme="minorEastAsia" w:hAnsiTheme="minorHAnsi" w:cstheme="minorBidi"/>
          <w:b/>
          <w:lang w:eastAsia="it-IT"/>
        </w:rPr>
      </w:pPr>
      <w:bookmarkStart w:id="0" w:name="_Hlk89266997"/>
      <w:r w:rsidRPr="00F02EF3">
        <w:rPr>
          <w:rFonts w:asciiTheme="minorHAnsi" w:eastAsiaTheme="minorEastAsia" w:hAnsiTheme="minorHAnsi" w:cstheme="minorBidi"/>
          <w:b/>
          <w:u w:val="single"/>
          <w:lang w:eastAsia="it-IT"/>
        </w:rPr>
        <w:t>ALLEGATO N. 2</w:t>
      </w:r>
      <w:r w:rsidRPr="00F02EF3">
        <w:rPr>
          <w:rFonts w:asciiTheme="minorHAnsi" w:eastAsiaTheme="minorEastAsia" w:hAnsiTheme="minorHAnsi" w:cstheme="minorBidi"/>
          <w:i/>
          <w:lang w:eastAsia="it-IT"/>
        </w:rPr>
        <w:t xml:space="preserve">   Facsimile di dichiarazione sostitutiva di atto di notorietà o di certificazione</w:t>
      </w:r>
    </w:p>
    <w:p w14:paraId="0F49A2B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16F32E61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ATTO DI NOTORIETA’</w:t>
      </w:r>
    </w:p>
    <w:p w14:paraId="0A46FD0F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val="de-DE" w:eastAsia="it-IT"/>
        </w:rPr>
        <w:t>(art. 47 del D.P.R. n. 445/2000)</w:t>
      </w:r>
    </w:p>
    <w:p w14:paraId="6066D64E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o</w:t>
      </w:r>
    </w:p>
    <w:p w14:paraId="64384E78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CERTIFICAZIONE</w:t>
      </w:r>
    </w:p>
    <w:p w14:paraId="5F272D28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val="de-DE" w:eastAsia="it-IT"/>
        </w:rPr>
        <w:t>(art. 46 del D.P.R. n. 445/2000)</w:t>
      </w:r>
    </w:p>
    <w:p w14:paraId="7CFC3005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71CB1D8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535F2878" w14:textId="2445B53A" w:rsidR="00182351" w:rsidRPr="00F86E53" w:rsidRDefault="00C111D0" w:rsidP="00182351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b/>
          <w:lang w:eastAsia="it-IT"/>
        </w:rPr>
      </w:pPr>
      <w:r w:rsidRPr="00F86E53">
        <w:rPr>
          <w:rFonts w:asciiTheme="minorHAnsi" w:eastAsiaTheme="minorEastAsia" w:hAnsiTheme="minorHAnsi" w:cstheme="minorBidi"/>
          <w:lang w:eastAsia="it-IT"/>
        </w:rPr>
        <w:t>Oggetto: Concorso pubblico, per titoli ed esam</w:t>
      </w:r>
      <w:r w:rsidR="00256A7B" w:rsidRPr="00F86E53">
        <w:rPr>
          <w:rFonts w:asciiTheme="minorHAnsi" w:eastAsiaTheme="minorEastAsia" w:hAnsiTheme="minorHAnsi" w:cstheme="minorBidi"/>
          <w:lang w:eastAsia="it-IT"/>
        </w:rPr>
        <w:t>i</w:t>
      </w:r>
      <w:r w:rsidRPr="00F86E53">
        <w:rPr>
          <w:rFonts w:asciiTheme="minorHAnsi" w:eastAsiaTheme="minorEastAsia" w:hAnsiTheme="minorHAnsi" w:cstheme="minorBidi"/>
          <w:lang w:eastAsia="it-IT"/>
        </w:rPr>
        <w:t>,</w:t>
      </w:r>
      <w:r w:rsidR="00CD540C" w:rsidRPr="00F86E53">
        <w:rPr>
          <w:rFonts w:asciiTheme="minorHAnsi" w:eastAsiaTheme="minorEastAsia" w:hAnsiTheme="minorHAnsi" w:cstheme="minorBidi"/>
          <w:lang w:eastAsia="it-IT"/>
        </w:rPr>
        <w:t xml:space="preserve"> per l’assunzione, </w:t>
      </w:r>
      <w:r w:rsidR="00182351" w:rsidRPr="00F86E53">
        <w:rPr>
          <w:rFonts w:asciiTheme="minorHAnsi" w:eastAsiaTheme="minorEastAsia" w:hAnsiTheme="minorHAnsi" w:cstheme="minorBidi"/>
          <w:lang w:eastAsia="it-IT"/>
        </w:rPr>
        <w:t xml:space="preserve">con contratto di lavoro subordinato a tempo pieno e indeterminato, di n. 1 Dirigente Tecnologo di primo livello o professionale del C.C.N.L. Istruzione e Ricerca - </w:t>
      </w:r>
      <w:r w:rsidR="00182351" w:rsidRPr="00F86E53">
        <w:rPr>
          <w:rFonts w:asciiTheme="minorHAnsi" w:eastAsiaTheme="minorEastAsia" w:hAnsiTheme="minorHAnsi" w:cstheme="minorBidi"/>
          <w:b/>
          <w:lang w:eastAsia="it-IT"/>
        </w:rPr>
        <w:t>Riferimento bando: n. 1/2022.</w:t>
      </w:r>
    </w:p>
    <w:p w14:paraId="379BC6E2" w14:textId="77777777" w:rsidR="00C111D0" w:rsidRPr="00F02EF3" w:rsidRDefault="00C111D0" w:rsidP="00C111D0">
      <w:pPr>
        <w:tabs>
          <w:tab w:val="left" w:pos="709"/>
        </w:tabs>
        <w:spacing w:before="60" w:after="60" w:line="240" w:lineRule="auto"/>
        <w:ind w:left="-85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6E29917C" w14:textId="7C4E8910" w:rsidR="00C111D0" w:rsidRPr="00F02EF3" w:rsidRDefault="00C111D0" w:rsidP="004473A1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Il /la sottoscritto/a ______________________________________________________________</w:t>
      </w:r>
      <w:r w:rsidR="006C241E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____________ nato/a </w:t>
      </w:r>
      <w:proofErr w:type="spellStart"/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a</w:t>
      </w:r>
      <w:proofErr w:type="spellEnd"/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____________________________________</w:t>
      </w:r>
      <w:r w:rsidR="006C241E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</w:t>
      </w:r>
      <w:r w:rsidR="006C241E">
        <w:rPr>
          <w:rFonts w:asciiTheme="minorHAnsi" w:eastAsiaTheme="minorEastAsia" w:hAnsiTheme="minorHAnsi" w:cstheme="minorBidi"/>
          <w:sz w:val="20"/>
          <w:szCs w:val="20"/>
          <w:lang w:eastAsia="it-IT"/>
        </w:rPr>
        <w:t>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__, il _</w:t>
      </w:r>
      <w:r w:rsidR="006C241E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</w:t>
      </w:r>
      <w:r w:rsidR="006C241E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, C.F. ______________________________________________________________________________________________ 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e residente a ____________________________________________________</w:t>
      </w:r>
      <w:r w:rsidR="006C241E">
        <w:rPr>
          <w:rFonts w:asciiTheme="minorHAnsi" w:eastAsiaTheme="minorEastAsia" w:hAnsiTheme="minorHAnsi" w:cstheme="minorBidi"/>
          <w:sz w:val="20"/>
          <w:szCs w:val="20"/>
          <w:lang w:eastAsia="it-IT"/>
        </w:rPr>
        <w:t>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="006C241E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_, prov. ________ indirizzo </w:t>
      </w:r>
      <w:r w:rsidR="006C241E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____________________________________</w:t>
      </w:r>
      <w:r w:rsidR="00FB30DC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</w:t>
      </w:r>
      <w:r w:rsidR="006C241E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_______, PEC ______________________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</w:t>
      </w:r>
      <w:r w:rsidR="00FB30DC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_______________________________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</w:t>
      </w:r>
      <w:r w:rsidR="00FB30DC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</w:t>
      </w:r>
    </w:p>
    <w:p w14:paraId="7EC2D804" w14:textId="77777777" w:rsidR="00C111D0" w:rsidRPr="00F02EF3" w:rsidRDefault="00C111D0" w:rsidP="004473A1">
      <w:pPr>
        <w:spacing w:after="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3E619D3" w14:textId="1086BAE1" w:rsidR="00C111D0" w:rsidRPr="00F02EF3" w:rsidRDefault="00C111D0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DICHIARA</w:t>
      </w:r>
    </w:p>
    <w:p w14:paraId="7D797D9A" w14:textId="425B1B72" w:rsidR="00C111D0" w:rsidRPr="000F5F18" w:rsidRDefault="00CD540C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F5F18">
        <w:rPr>
          <w:rFonts w:asciiTheme="minorHAnsi" w:eastAsia="Times New Roman" w:hAnsiTheme="minorHAnsi" w:cstheme="minorBidi"/>
          <w:sz w:val="20"/>
          <w:szCs w:val="20"/>
          <w:lang w:eastAsia="it-IT"/>
        </w:rPr>
        <w:t>1</w:t>
      </w:r>
      <w:r w:rsidR="00C111D0" w:rsidRPr="000F5F18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conseguito il seguente </w:t>
      </w:r>
      <w:r w:rsidR="00C111D0" w:rsidRPr="000F5F18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diploma </w:t>
      </w:r>
      <w:r w:rsidR="00164203" w:rsidRPr="000F5F18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di laurea</w:t>
      </w:r>
      <w:r w:rsidR="00C111D0" w:rsidRPr="000F5F18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, specificando </w:t>
      </w:r>
      <w:r w:rsidR="00604221" w:rsidRPr="000F5F18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tipologia e </w:t>
      </w:r>
      <w:r w:rsidR="00C111D0" w:rsidRPr="000F5F18">
        <w:rPr>
          <w:rFonts w:asciiTheme="minorHAnsi" w:eastAsia="Times New Roman" w:hAnsiTheme="minorHAnsi" w:cstheme="minorBidi"/>
          <w:sz w:val="20"/>
          <w:szCs w:val="20"/>
          <w:lang w:eastAsia="it-IT"/>
        </w:rPr>
        <w:t>punteggio:</w:t>
      </w:r>
    </w:p>
    <w:p w14:paraId="38D487DD" w14:textId="69716391" w:rsidR="00C111D0" w:rsidRPr="000F5F18" w:rsidRDefault="00CD540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F5F18">
        <w:rPr>
          <w:rFonts w:asciiTheme="minorHAnsi" w:eastAsiaTheme="minorEastAsia" w:hAnsiTheme="minorHAnsi" w:cstheme="minorBidi"/>
          <w:sz w:val="20"/>
          <w:szCs w:val="20"/>
          <w:lang w:eastAsia="it-IT"/>
        </w:rPr>
        <w:t>1</w:t>
      </w:r>
      <w:r w:rsidR="00C111D0" w:rsidRPr="000F5F18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C111D0" w:rsidRPr="00182351" w14:paraId="1698FE1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FA22" w14:textId="14D125B6" w:rsidR="00C111D0" w:rsidRPr="000F5F18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tipologia del </w:t>
            </w:r>
            <w:r w:rsidR="00C111D0"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diploma di</w:t>
            </w:r>
            <w:r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laurea (vecchio ordinamento, specialistica o magistrale)</w:t>
            </w:r>
            <w:r w:rsidR="00C111D0"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C3D2" w14:textId="77777777" w:rsidR="00C111D0" w:rsidRPr="00182351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EB31D7" w:rsidRPr="00182351" w14:paraId="1C26C093" w14:textId="77777777" w:rsidTr="003F0AF5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E533" w14:textId="255810AE" w:rsidR="00EB31D7" w:rsidRPr="000F5F18" w:rsidRDefault="00EB31D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descrizione del diploma e della classe di laurea: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E3BD" w14:textId="77777777" w:rsidR="00EB31D7" w:rsidRPr="00182351" w:rsidRDefault="00EB31D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C111D0" w:rsidRPr="00182351" w14:paraId="7C63FCDA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B2E6" w14:textId="5D04D008" w:rsidR="00C111D0" w:rsidRPr="000F5F18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</w:t>
            </w:r>
            <w:r w:rsidR="00C111D0"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C78B" w14:textId="77777777" w:rsidR="00C111D0" w:rsidRPr="00182351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C111D0" w:rsidRPr="00182351" w14:paraId="03D3E3A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43D6" w14:textId="741BFC38" w:rsidR="00C111D0" w:rsidRPr="000F5F1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055" w14:textId="77777777" w:rsidR="00C111D0" w:rsidRPr="00182351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C111D0" w:rsidRPr="00182351" w14:paraId="3D4A606C" w14:textId="77777777" w:rsidTr="00B90206">
        <w:trPr>
          <w:trHeight w:val="419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6C24" w14:textId="77777777" w:rsidR="00C111D0" w:rsidRPr="000F5F1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il seguente punteggio: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8A6E" w14:textId="77777777" w:rsidR="00C111D0" w:rsidRPr="00182351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</w:tbl>
    <w:p w14:paraId="6CE0E7F1" w14:textId="5E699EEE" w:rsidR="00C111D0" w:rsidRPr="00577FB0" w:rsidRDefault="00B90206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577FB0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</w:t>
      </w:r>
      <w:r w:rsidR="00C111D0" w:rsidRPr="00577FB0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Aggiungere i campi ulteriormente necessar</w:t>
      </w:r>
      <w:r w:rsidR="00C41892" w:rsidRPr="00577FB0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 n</w:t>
      </w:r>
      <w:r w:rsidR="00E1041C" w:rsidRPr="00577FB0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el caso di possesso d</w:t>
      </w:r>
      <w:r w:rsidR="006E65AE" w:rsidRPr="00577FB0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</w:t>
      </w:r>
      <w:r w:rsidR="00E1041C" w:rsidRPr="00577FB0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ulteriori titoli di </w:t>
      </w:r>
      <w:r w:rsidR="00FF085C" w:rsidRPr="00577FB0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studio</w:t>
      </w:r>
      <w:r w:rsidR="00C111D0" w:rsidRPr="00577FB0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</w:t>
      </w:r>
    </w:p>
    <w:p w14:paraId="73F8F1F4" w14:textId="3B5DE7BB" w:rsidR="004C5347" w:rsidRPr="009E19AC" w:rsidRDefault="00577FB0" w:rsidP="004C5347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9E19AC">
        <w:rPr>
          <w:rFonts w:asciiTheme="minorHAnsi" w:eastAsia="Times New Roman" w:hAnsiTheme="minorHAnsi" w:cstheme="minorBidi"/>
          <w:sz w:val="20"/>
          <w:szCs w:val="20"/>
          <w:lang w:eastAsia="it-IT"/>
        </w:rPr>
        <w:t>2</w:t>
      </w:r>
      <w:r w:rsidR="004C5347" w:rsidRPr="009E19AC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svolto le seguenti </w:t>
      </w:r>
      <w:r w:rsidR="007C71F2" w:rsidRPr="009E19AC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esperienze lavorative e/o di ricerca post-laurea</w:t>
      </w:r>
      <w:r w:rsidR="001977A2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magistrale o equivalente</w:t>
      </w:r>
      <w:r w:rsidR="007C71F2" w:rsidRPr="009E19AC">
        <w:rPr>
          <w:rFonts w:asciiTheme="minorHAnsi" w:eastAsia="Times New Roman" w:hAnsiTheme="minorHAnsi" w:cstheme="minorBidi"/>
          <w:sz w:val="20"/>
          <w:szCs w:val="20"/>
          <w:lang w:eastAsia="it-IT"/>
        </w:rPr>
        <w:t>, per almeno 12 anni</w:t>
      </w:r>
      <w:r w:rsidR="009E19AC" w:rsidRPr="009E19AC">
        <w:rPr>
          <w:rFonts w:asciiTheme="minorHAnsi" w:eastAsia="Times New Roman" w:hAnsiTheme="minorHAnsi" w:cstheme="minorBidi"/>
          <w:sz w:val="20"/>
          <w:szCs w:val="20"/>
          <w:lang w:eastAsia="it-IT"/>
        </w:rPr>
        <w:t>,</w:t>
      </w:r>
      <w:r w:rsidR="003F65DA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</w:t>
      </w:r>
      <w:r w:rsidR="004C5347" w:rsidRPr="009E19AC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(specificare </w:t>
      </w:r>
      <w:r w:rsidR="00E85EF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incarichi, progetti ricoperti, </w:t>
      </w:r>
      <w:r w:rsidR="004C5347" w:rsidRPr="009E19AC">
        <w:rPr>
          <w:rFonts w:asciiTheme="minorHAnsi" w:eastAsia="Times New Roman" w:hAnsiTheme="minorHAnsi" w:cstheme="minorBidi"/>
          <w:sz w:val="20"/>
          <w:szCs w:val="20"/>
          <w:lang w:eastAsia="it-IT"/>
        </w:rPr>
        <w:t>decorrenza e scadenza di ciascun periodo riferito a ciascuna esperienza lavorativa):</w:t>
      </w:r>
    </w:p>
    <w:p w14:paraId="30670891" w14:textId="2557C28A" w:rsidR="004C5347" w:rsidRPr="009E19AC" w:rsidRDefault="00577FB0" w:rsidP="004C5347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9E19AC">
        <w:rPr>
          <w:rFonts w:asciiTheme="minorHAnsi" w:eastAsiaTheme="minorEastAsia" w:hAnsiTheme="minorHAnsi" w:cstheme="minorBidi"/>
          <w:sz w:val="20"/>
          <w:szCs w:val="20"/>
          <w:lang w:eastAsia="it-IT"/>
        </w:rPr>
        <w:t>2</w:t>
      </w:r>
      <w:r w:rsidR="004C5347" w:rsidRPr="009E19AC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4C5347" w:rsidRPr="00E85EFD" w14:paraId="56270146" w14:textId="77777777" w:rsidTr="003F0AF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5DF1" w14:textId="77777777" w:rsidR="004C5347" w:rsidRPr="00E85EFD" w:rsidRDefault="004C534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DA64" w14:textId="77777777" w:rsidR="004C5347" w:rsidRPr="00E85EFD" w:rsidRDefault="004C534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4C5347" w:rsidRPr="00E85EFD" w14:paraId="135629CA" w14:textId="77777777" w:rsidTr="003F0AF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B731" w14:textId="77777777" w:rsidR="004C5347" w:rsidRPr="00E85EFD" w:rsidRDefault="004C534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A7B2" w14:textId="77777777" w:rsidR="004C5347" w:rsidRPr="00E85EFD" w:rsidRDefault="004C534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E85EFD" w14:paraId="1327B663" w14:textId="77777777" w:rsidTr="003F0AF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E0DA" w14:textId="1D132ABB" w:rsidR="004C5347" w:rsidRPr="00E85EFD" w:rsidRDefault="004C534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E85EF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(specificare tipologia contrattuale, es. lavoro dipendente,</w:t>
            </w:r>
            <w:r w:rsidR="00B12FF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lavoro autonomo, </w:t>
            </w:r>
            <w:r w:rsidRPr="00E85EF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0D6C" w14:textId="07C4D12E" w:rsidR="004C5347" w:rsidRPr="00E85EFD" w:rsidRDefault="004C534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E85EFD" w14:paraId="1CBAFE6B" w14:textId="77777777" w:rsidTr="003F0AF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B8BF" w14:textId="77777777" w:rsidR="004C5347" w:rsidRPr="00E85EFD" w:rsidRDefault="004C534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E85EF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86DD9" w14:textId="2285F2EA" w:rsidR="004C5347" w:rsidRPr="00E85EFD" w:rsidRDefault="004C534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E85EFD" w14:paraId="52EAA435" w14:textId="77777777" w:rsidTr="003F0AF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0784" w14:textId="62D68F2A" w:rsidR="004C5347" w:rsidRPr="00E85EFD" w:rsidRDefault="004C534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E85EF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</w:t>
            </w:r>
            <w:r w:rsidR="00C2736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3914" w14:textId="2211DE32" w:rsidR="004C5347" w:rsidRPr="00E85EFD" w:rsidRDefault="004C534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182351" w14:paraId="64F885F1" w14:textId="77777777" w:rsidTr="003F0AF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A6D55" w14:textId="373C7595" w:rsidR="00DC7CF1" w:rsidRPr="005C7243" w:rsidRDefault="0054222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  <w:r w:rsidRPr="005C724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 sintetica delle</w:t>
            </w:r>
            <w:r w:rsidR="00DC459B" w:rsidRPr="005C724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esperienze professionali e/o di ricerca, </w:t>
            </w:r>
            <w:r w:rsidR="00DA4D1B" w:rsidRPr="005C724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</w:t>
            </w:r>
            <w:r w:rsidR="00DC459B" w:rsidRPr="005C724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gli incarichi ricoperti, </w:t>
            </w:r>
            <w:r w:rsidR="00DA4D1B" w:rsidRPr="005C724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</w:t>
            </w:r>
            <w:r w:rsidR="00DC459B" w:rsidRPr="005C724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i progetti a cui il candidato ha partecipato e il ruolo ricoperto nell’ambito degli stessi, nonché tutti gli elementi utili alla valutazione</w:t>
            </w:r>
            <w:r w:rsidR="006D306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114D2" w14:textId="65825589" w:rsidR="004C5347" w:rsidRPr="00E85EFD" w:rsidRDefault="0075312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</w:t>
            </w:r>
          </w:p>
        </w:tc>
      </w:tr>
    </w:tbl>
    <w:p w14:paraId="2D375D99" w14:textId="75175213" w:rsidR="004C5347" w:rsidRPr="0042248B" w:rsidRDefault="0042248B" w:rsidP="004C5347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42248B">
        <w:rPr>
          <w:rFonts w:asciiTheme="minorHAnsi" w:eastAsiaTheme="minorEastAsia" w:hAnsiTheme="minorHAnsi" w:cstheme="minorBidi"/>
          <w:sz w:val="20"/>
          <w:szCs w:val="20"/>
          <w:lang w:eastAsia="it-IT"/>
        </w:rPr>
        <w:t>2</w:t>
      </w:r>
      <w:r w:rsidR="004C5347" w:rsidRPr="0042248B">
        <w:rPr>
          <w:rFonts w:asciiTheme="minorHAnsi" w:eastAsiaTheme="minorEastAsia" w:hAnsiTheme="minorHAnsi" w:cstheme="minorBidi"/>
          <w:sz w:val="20"/>
          <w:szCs w:val="20"/>
          <w:lang w:eastAsia="it-IT"/>
        </w:rPr>
        <w:t>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42248B" w:rsidRPr="0042248B" w14:paraId="5F93C275" w14:textId="77777777" w:rsidTr="00A24CC4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7AE1B" w14:textId="77777777" w:rsidR="0042248B" w:rsidRPr="0042248B" w:rsidRDefault="0042248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42248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F3FEA" w14:textId="77777777" w:rsidR="0042248B" w:rsidRPr="0042248B" w:rsidRDefault="0042248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42248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42248B" w:rsidRPr="0042248B" w14:paraId="0D6D2A05" w14:textId="77777777" w:rsidTr="00A24CC4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7E329" w14:textId="77777777" w:rsidR="0042248B" w:rsidRPr="0042248B" w:rsidRDefault="0042248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42248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281DF" w14:textId="77777777" w:rsidR="0042248B" w:rsidRPr="0042248B" w:rsidRDefault="0042248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2248B" w:rsidRPr="0042248B" w14:paraId="61ED5AF5" w14:textId="77777777" w:rsidTr="00A24CC4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1CBC6" w14:textId="2395DC63" w:rsidR="0042248B" w:rsidRPr="0042248B" w:rsidRDefault="008A4B23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E85EF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(specificare tipologia contrattuale, es. lavoro dipendente,</w:t>
            </w:r>
            <w:r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lavoro autonomo, </w:t>
            </w:r>
            <w:r w:rsidRPr="00E85EF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ecc.):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291E" w14:textId="77777777" w:rsidR="0042248B" w:rsidRPr="0042248B" w:rsidRDefault="0042248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2248B" w:rsidRPr="0042248B" w14:paraId="5D14475E" w14:textId="77777777" w:rsidTr="00A24CC4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5AE5" w14:textId="77777777" w:rsidR="0042248B" w:rsidRPr="0042248B" w:rsidRDefault="0042248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42248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42248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6E0A1" w14:textId="77777777" w:rsidR="0042248B" w:rsidRPr="0042248B" w:rsidRDefault="0042248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2248B" w:rsidRPr="0042248B" w14:paraId="2EF55BF1" w14:textId="77777777" w:rsidTr="00A24CC4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2DAE8" w14:textId="77777777" w:rsidR="0042248B" w:rsidRPr="0042248B" w:rsidRDefault="0042248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42248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42248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4D67C" w14:textId="77777777" w:rsidR="0042248B" w:rsidRPr="0042248B" w:rsidRDefault="0042248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A24CC4" w:rsidRPr="0042248B" w14:paraId="749C9D42" w14:textId="77777777" w:rsidTr="00A24CC4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00FF" w14:textId="42905393" w:rsidR="00A24CC4" w:rsidRPr="0042248B" w:rsidRDefault="005C7243" w:rsidP="00A24CC4">
            <w:pPr>
              <w:spacing w:after="60"/>
              <w:jc w:val="both"/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</w:pPr>
            <w:r w:rsidRPr="005C724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 sintetica delle esperienze professionali e/o di ricerca, degli incarichi ricoperti, dei progetti a cui il candidato ha partecipato e il ruolo ricoperto nell’ambito degli stessi, nonché tutti gli elementi utili alla valutazione</w:t>
            </w:r>
            <w:r w:rsidR="005D0A1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40550" w14:textId="77777777" w:rsidR="00A24CC4" w:rsidRPr="0042248B" w:rsidRDefault="00A24CC4" w:rsidP="00A24CC4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0068E7DC" w14:textId="77777777" w:rsidR="004C5347" w:rsidRPr="0042248B" w:rsidRDefault="004C5347" w:rsidP="004C5347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42248B">
        <w:rPr>
          <w:rFonts w:asciiTheme="minorHAnsi" w:eastAsiaTheme="minorEastAsia" w:hAnsiTheme="minorHAnsi" w:cs="Arial"/>
          <w:i/>
          <w:sz w:val="20"/>
          <w:szCs w:val="20"/>
          <w:lang w:eastAsia="it-IT"/>
        </w:rPr>
        <w:t xml:space="preserve"> </w:t>
      </w:r>
      <w:r w:rsidRPr="0042248B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223DD838" w14:textId="55421D00" w:rsidR="006478A0" w:rsidRPr="00F02EF3" w:rsidRDefault="00EA11FC" w:rsidP="006478A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>
        <w:rPr>
          <w:rFonts w:asciiTheme="minorHAnsi" w:eastAsia="Times New Roman" w:hAnsiTheme="minorHAnsi" w:cstheme="minorBidi"/>
          <w:sz w:val="20"/>
          <w:szCs w:val="20"/>
          <w:lang w:eastAsia="it-IT"/>
        </w:rPr>
        <w:t>3</w:t>
      </w:r>
      <w:r w:rsidR="006478A0" w:rsidRPr="00F02EF3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conseguito il seguente </w:t>
      </w:r>
      <w:r w:rsidR="006478A0" w:rsidRPr="00F02EF3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titolo di Dottore di Ricerca o PhD, </w:t>
      </w:r>
      <w:r w:rsidR="006478A0" w:rsidRPr="00F02EF3">
        <w:rPr>
          <w:rFonts w:asciiTheme="minorHAnsi" w:eastAsia="Times New Roman" w:hAnsiTheme="minorHAnsi" w:cstheme="minorBidi"/>
          <w:sz w:val="20"/>
          <w:szCs w:val="20"/>
          <w:lang w:eastAsia="it-IT"/>
        </w:rPr>
        <w:t>specificando la tipologia:</w:t>
      </w:r>
    </w:p>
    <w:p w14:paraId="399CAB52" w14:textId="3990AD17" w:rsidR="006478A0" w:rsidRPr="00F02EF3" w:rsidRDefault="00EA11FC" w:rsidP="006478A0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3</w:t>
      </w:r>
      <w:r w:rsidR="006478A0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6478A0" w:rsidRPr="00F02EF3" w14:paraId="6315151D" w14:textId="77777777" w:rsidTr="003F0AF5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52D7F" w14:textId="77777777" w:rsidR="006478A0" w:rsidRPr="00F02EF3" w:rsidRDefault="006478A0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 del Dottorato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50A2" w14:textId="77777777" w:rsidR="006478A0" w:rsidRPr="00F02EF3" w:rsidRDefault="006478A0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6478A0" w:rsidRPr="00F02EF3" w14:paraId="03D12C71" w14:textId="77777777" w:rsidTr="003F0AF5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7F791" w14:textId="77777777" w:rsidR="006478A0" w:rsidRPr="00F02EF3" w:rsidRDefault="006478A0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3D16" w14:textId="77777777" w:rsidR="006478A0" w:rsidRPr="00F02EF3" w:rsidRDefault="006478A0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6478A0" w:rsidRPr="00F02EF3" w14:paraId="7A9560B0" w14:textId="77777777" w:rsidTr="003F0AF5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2AE6A" w14:textId="77777777" w:rsidR="006478A0" w:rsidRPr="00F02EF3" w:rsidRDefault="006478A0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D74D" w14:textId="77777777" w:rsidR="006478A0" w:rsidRPr="00F02EF3" w:rsidRDefault="006478A0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4FAB3739" w14:textId="77777777" w:rsidR="006478A0" w:rsidRPr="00F02EF3" w:rsidRDefault="006478A0" w:rsidP="006478A0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41CDFC90" w14:textId="77777777" w:rsidR="00C111D0" w:rsidRPr="00D41957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165EF161" w14:textId="77777777" w:rsidR="00C111D0" w:rsidRPr="00D41957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_____________________ , li _______________</w:t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headerReference w:type="default" r:id="rId11"/>
      <w:footerReference w:type="default" r:id="rId12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1D5F2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74DF08A5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73996C15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Content>
      <w:p w14:paraId="29AC4332" w14:textId="77777777" w:rsidR="000957F2" w:rsidRDefault="000957F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336DE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250762DB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646C608C" w14:textId="77777777" w:rsidR="009F67C4" w:rsidRDefault="009F67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Header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8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537788">
    <w:abstractNumId w:val="17"/>
  </w:num>
  <w:num w:numId="2" w16cid:durableId="1306591649">
    <w:abstractNumId w:val="33"/>
  </w:num>
  <w:num w:numId="3" w16cid:durableId="880438012">
    <w:abstractNumId w:val="5"/>
  </w:num>
  <w:num w:numId="4" w16cid:durableId="830566939">
    <w:abstractNumId w:val="22"/>
  </w:num>
  <w:num w:numId="5" w16cid:durableId="15377406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2241446">
    <w:abstractNumId w:val="20"/>
  </w:num>
  <w:num w:numId="7" w16cid:durableId="1670668718">
    <w:abstractNumId w:val="1"/>
  </w:num>
  <w:num w:numId="8" w16cid:durableId="815297357">
    <w:abstractNumId w:val="16"/>
  </w:num>
  <w:num w:numId="9" w16cid:durableId="1127813961">
    <w:abstractNumId w:val="31"/>
  </w:num>
  <w:num w:numId="10" w16cid:durableId="1836677828">
    <w:abstractNumId w:val="29"/>
  </w:num>
  <w:num w:numId="11" w16cid:durableId="694505635">
    <w:abstractNumId w:val="7"/>
  </w:num>
  <w:num w:numId="12" w16cid:durableId="299575983">
    <w:abstractNumId w:val="4"/>
  </w:num>
  <w:num w:numId="13" w16cid:durableId="1606616157">
    <w:abstractNumId w:val="3"/>
  </w:num>
  <w:num w:numId="14" w16cid:durableId="2130396222">
    <w:abstractNumId w:val="32"/>
  </w:num>
  <w:num w:numId="15" w16cid:durableId="133986799">
    <w:abstractNumId w:val="10"/>
  </w:num>
  <w:num w:numId="16" w16cid:durableId="605579800">
    <w:abstractNumId w:val="23"/>
  </w:num>
  <w:num w:numId="17" w16cid:durableId="794562870">
    <w:abstractNumId w:val="6"/>
  </w:num>
  <w:num w:numId="18" w16cid:durableId="1815682359">
    <w:abstractNumId w:val="34"/>
  </w:num>
  <w:num w:numId="19" w16cid:durableId="1382293090">
    <w:abstractNumId w:val="25"/>
  </w:num>
  <w:num w:numId="20" w16cid:durableId="234979221">
    <w:abstractNumId w:val="0"/>
  </w:num>
  <w:num w:numId="21" w16cid:durableId="1892884720">
    <w:abstractNumId w:val="2"/>
  </w:num>
  <w:num w:numId="22" w16cid:durableId="376776911">
    <w:abstractNumId w:val="26"/>
  </w:num>
  <w:num w:numId="23" w16cid:durableId="1121722921">
    <w:abstractNumId w:val="27"/>
  </w:num>
  <w:num w:numId="24" w16cid:durableId="1474718742">
    <w:abstractNumId w:val="13"/>
  </w:num>
  <w:num w:numId="25" w16cid:durableId="1466240864">
    <w:abstractNumId w:val="24"/>
  </w:num>
  <w:num w:numId="26" w16cid:durableId="2062777481">
    <w:abstractNumId w:val="11"/>
  </w:num>
  <w:num w:numId="27" w16cid:durableId="2069302741">
    <w:abstractNumId w:val="8"/>
  </w:num>
  <w:num w:numId="28" w16cid:durableId="1896350253">
    <w:abstractNumId w:val="18"/>
  </w:num>
  <w:num w:numId="29" w16cid:durableId="1874538799">
    <w:abstractNumId w:val="19"/>
  </w:num>
  <w:num w:numId="30" w16cid:durableId="18069677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2771090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52515229">
    <w:abstractNumId w:val="15"/>
  </w:num>
  <w:num w:numId="33" w16cid:durableId="1822187872">
    <w:abstractNumId w:val="14"/>
  </w:num>
  <w:num w:numId="34" w16cid:durableId="380862222">
    <w:abstractNumId w:val="30"/>
  </w:num>
  <w:num w:numId="35" w16cid:durableId="948315027">
    <w:abstractNumId w:val="21"/>
  </w:num>
  <w:num w:numId="36" w16cid:durableId="1166358604">
    <w:abstractNumId w:val="28"/>
  </w:num>
  <w:num w:numId="37" w16cid:durableId="363480004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2D68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18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997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7A2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5BF8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17FD6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463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3B62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48F1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465D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42D4"/>
    <w:rsid w:val="003047A1"/>
    <w:rsid w:val="003062CC"/>
    <w:rsid w:val="00307473"/>
    <w:rsid w:val="003075D8"/>
    <w:rsid w:val="003079CD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0E9A"/>
    <w:rsid w:val="003311D7"/>
    <w:rsid w:val="00331F5A"/>
    <w:rsid w:val="0033269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1A3"/>
    <w:rsid w:val="00394FC7"/>
    <w:rsid w:val="00397D1F"/>
    <w:rsid w:val="003A0477"/>
    <w:rsid w:val="003A2082"/>
    <w:rsid w:val="003A376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4C7C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3F7"/>
    <w:rsid w:val="003F0543"/>
    <w:rsid w:val="003F0792"/>
    <w:rsid w:val="003F0AF5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5DA"/>
    <w:rsid w:val="003F6B56"/>
    <w:rsid w:val="003F72FE"/>
    <w:rsid w:val="003F7363"/>
    <w:rsid w:val="003F76B2"/>
    <w:rsid w:val="0040060B"/>
    <w:rsid w:val="004009C4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205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48B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5131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3BA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22B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B0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C6F1A"/>
    <w:rsid w:val="005C7243"/>
    <w:rsid w:val="005D0935"/>
    <w:rsid w:val="005D0A1B"/>
    <w:rsid w:val="005D122D"/>
    <w:rsid w:val="005D27DE"/>
    <w:rsid w:val="005D2E49"/>
    <w:rsid w:val="005D3528"/>
    <w:rsid w:val="005D4261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4FFD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17605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46A0D"/>
    <w:rsid w:val="006478A0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182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41E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068"/>
    <w:rsid w:val="006D3397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312B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590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C71F2"/>
    <w:rsid w:val="007D0163"/>
    <w:rsid w:val="007D080D"/>
    <w:rsid w:val="007D2E7C"/>
    <w:rsid w:val="007D2FFA"/>
    <w:rsid w:val="007D30A3"/>
    <w:rsid w:val="007D3498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051D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5B6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8D6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091B"/>
    <w:rsid w:val="008A224F"/>
    <w:rsid w:val="008A34E0"/>
    <w:rsid w:val="008A40DB"/>
    <w:rsid w:val="008A4A3B"/>
    <w:rsid w:val="008A4B23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51"/>
    <w:rsid w:val="00913B7C"/>
    <w:rsid w:val="00914CA5"/>
    <w:rsid w:val="00915EEA"/>
    <w:rsid w:val="009164A8"/>
    <w:rsid w:val="00916C67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0844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2FAB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9AC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3B71"/>
    <w:rsid w:val="00A24AFF"/>
    <w:rsid w:val="00A24CC4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1E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2FF8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33C"/>
    <w:rsid w:val="00B335C8"/>
    <w:rsid w:val="00B338CF"/>
    <w:rsid w:val="00B33CD8"/>
    <w:rsid w:val="00B369B6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142E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432E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BF7C3F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2736D"/>
    <w:rsid w:val="00C307A9"/>
    <w:rsid w:val="00C30AE4"/>
    <w:rsid w:val="00C31FA1"/>
    <w:rsid w:val="00C31FD9"/>
    <w:rsid w:val="00C3293A"/>
    <w:rsid w:val="00C32DD8"/>
    <w:rsid w:val="00C3433A"/>
    <w:rsid w:val="00C344F8"/>
    <w:rsid w:val="00C35345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1B70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1957"/>
    <w:rsid w:val="00D442C2"/>
    <w:rsid w:val="00D45158"/>
    <w:rsid w:val="00D4588B"/>
    <w:rsid w:val="00D500CC"/>
    <w:rsid w:val="00D50612"/>
    <w:rsid w:val="00D50723"/>
    <w:rsid w:val="00D51800"/>
    <w:rsid w:val="00D52659"/>
    <w:rsid w:val="00D52CCF"/>
    <w:rsid w:val="00D54F83"/>
    <w:rsid w:val="00D55E85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C25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1B"/>
    <w:rsid w:val="00DA4D9C"/>
    <w:rsid w:val="00DA636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459B"/>
    <w:rsid w:val="00DC5E48"/>
    <w:rsid w:val="00DC6362"/>
    <w:rsid w:val="00DC7CF1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5784"/>
    <w:rsid w:val="00E36BF0"/>
    <w:rsid w:val="00E37F59"/>
    <w:rsid w:val="00E40446"/>
    <w:rsid w:val="00E4159E"/>
    <w:rsid w:val="00E43D32"/>
    <w:rsid w:val="00E44DA7"/>
    <w:rsid w:val="00E45707"/>
    <w:rsid w:val="00E45A7D"/>
    <w:rsid w:val="00E47029"/>
    <w:rsid w:val="00E47124"/>
    <w:rsid w:val="00E4775E"/>
    <w:rsid w:val="00E50BFB"/>
    <w:rsid w:val="00E525B8"/>
    <w:rsid w:val="00E52E25"/>
    <w:rsid w:val="00E54EA6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5EFD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1FC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414C"/>
    <w:rsid w:val="00F04684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0F33"/>
    <w:rsid w:val="00F54C70"/>
    <w:rsid w:val="00F555DF"/>
    <w:rsid w:val="00F56352"/>
    <w:rsid w:val="00F56D5E"/>
    <w:rsid w:val="00F60474"/>
    <w:rsid w:val="00F605B7"/>
    <w:rsid w:val="00F60C63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6E53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7AE031"/>
  <w15:docId w15:val="{3541F57D-4FE7-47CF-94A1-66E39A9BD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0D8"/>
  </w:style>
  <w:style w:type="paragraph" w:styleId="Footer">
    <w:name w:val="footer"/>
    <w:basedOn w:val="Normal"/>
    <w:link w:val="FooterChar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0D8"/>
  </w:style>
  <w:style w:type="paragraph" w:styleId="NormalWeb">
    <w:name w:val="Normal (Web)"/>
    <w:basedOn w:val="Normal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Hyperlink">
    <w:name w:val="Hyperlink"/>
    <w:unhideWhenUsed/>
    <w:rsid w:val="00651594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BA3B01"/>
    <w:rPr>
      <w:lang w:eastAsia="en-US"/>
    </w:rPr>
  </w:style>
  <w:style w:type="character" w:styleId="FootnoteReference">
    <w:name w:val="footnote reference"/>
    <w:unhideWhenUsed/>
    <w:rsid w:val="00BA3B01"/>
    <w:rPr>
      <w:vertAlign w:val="superscript"/>
    </w:rPr>
  </w:style>
  <w:style w:type="paragraph" w:styleId="NoSpacing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BodyTextChar">
    <w:name w:val="Body Text Char"/>
    <w:basedOn w:val="DefaultParagraphFont"/>
    <w:link w:val="BodyText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ListParagraph">
    <w:name w:val="List Paragraph"/>
    <w:aliases w:val="Elenco puntato"/>
    <w:basedOn w:val="Normal"/>
    <w:link w:val="ListParagraphChar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BodyText3">
    <w:name w:val="Body Text 3"/>
    <w:basedOn w:val="Normal"/>
    <w:link w:val="BodyText3Char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leNormal"/>
    <w:next w:val="TableGrid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leNormal"/>
    <w:next w:val="TableGrid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DefaultParagraphFont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C677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C677F"/>
    <w:rPr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le">
    <w:name w:val="Title"/>
    <w:basedOn w:val="Normal"/>
    <w:link w:val="TitleChar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leChar">
    <w:name w:val="Title Char"/>
    <w:basedOn w:val="DefaultParagraphFont"/>
    <w:link w:val="Title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DefaultParagraphFont"/>
    <w:rsid w:val="005C3FD7"/>
  </w:style>
  <w:style w:type="character" w:customStyle="1" w:styleId="Heading1Char">
    <w:name w:val="Heading 1 Char"/>
    <w:basedOn w:val="DefaultParagraphFont"/>
    <w:link w:val="Heading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ableParagraph">
    <w:name w:val="Table Paragraph"/>
    <w:basedOn w:val="Normal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876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761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6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761E"/>
    <w:rPr>
      <w:b/>
      <w:bCs/>
      <w:lang w:eastAsia="en-US"/>
    </w:rPr>
  </w:style>
  <w:style w:type="character" w:customStyle="1" w:styleId="ListParagraphChar">
    <w:name w:val="List Paragraph Char"/>
    <w:aliases w:val="Elenco puntato Char"/>
    <w:link w:val="ListParagraph"/>
    <w:uiPriority w:val="34"/>
    <w:rsid w:val="00440703"/>
    <w:rPr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84CEE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184CEE"/>
    <w:rPr>
      <w:vertAlign w:val="superscript"/>
    </w:rPr>
  </w:style>
  <w:style w:type="character" w:styleId="Strong">
    <w:name w:val="Strong"/>
    <w:basedOn w:val="DefaultParagraphFont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DefaultParagraphFont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F0414C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268210-7DA7-4CBC-8E0F-63384E633A13}"/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123883-E329-44EF-8BFA-4BF3070F82EC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66</TotalTime>
  <Pages>1</Pages>
  <Words>555</Words>
  <Characters>3169</Characters>
  <Application>Microsoft Office Word</Application>
  <DocSecurity>4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3717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Vidmar Maela</cp:lastModifiedBy>
  <cp:revision>50</cp:revision>
  <cp:lastPrinted>2021-06-01T20:32:00Z</cp:lastPrinted>
  <dcterms:created xsi:type="dcterms:W3CDTF">2021-12-01T23:06:00Z</dcterms:created>
  <dcterms:modified xsi:type="dcterms:W3CDTF">2022-05-16T23:25:00Z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