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432F6FE3" w:rsidR="00C111D0" w:rsidRPr="00F02EF3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273DCBE5" w14:textId="6AF2D60D" w:rsidR="005F0AF4" w:rsidRPr="00DE2416" w:rsidRDefault="00C111D0" w:rsidP="005F0AF4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F86E53">
        <w:rPr>
          <w:rFonts w:asciiTheme="minorHAnsi" w:eastAsiaTheme="minorEastAsia" w:hAnsiTheme="minorHAnsi" w:cstheme="minorBidi"/>
          <w:lang w:eastAsia="it-IT"/>
        </w:rPr>
        <w:t xml:space="preserve">Oggetto: Concorso </w:t>
      </w:r>
      <w:r w:rsidR="005F0AF4" w:rsidRPr="00DE2416">
        <w:rPr>
          <w:rFonts w:asciiTheme="minorHAnsi" w:eastAsiaTheme="minorEastAsia" w:hAnsiTheme="minorHAnsi" w:cstheme="minorBidi"/>
          <w:lang w:eastAsia="it-IT"/>
        </w:rPr>
        <w:t>pubblico, per titoli ed esam</w:t>
      </w:r>
      <w:r w:rsidR="005F0AF4">
        <w:rPr>
          <w:rFonts w:asciiTheme="minorHAnsi" w:eastAsiaTheme="minorEastAsia" w:hAnsiTheme="minorHAnsi" w:cstheme="minorBidi"/>
          <w:lang w:eastAsia="it-IT"/>
        </w:rPr>
        <w:t>e-colloquio</w:t>
      </w:r>
      <w:r w:rsidR="005F0AF4" w:rsidRPr="00DE2416">
        <w:rPr>
          <w:rFonts w:asciiTheme="minorHAnsi" w:eastAsiaTheme="minorEastAsia" w:hAnsiTheme="minorHAnsi" w:cstheme="minorBidi"/>
          <w:lang w:eastAsia="it-IT"/>
        </w:rPr>
        <w:t xml:space="preserve">, per l’assunzione, con contratto di lavoro subordinato a tempo pieno e indeterminato, di </w:t>
      </w:r>
      <w:r w:rsidR="00FB7DFE">
        <w:rPr>
          <w:rFonts w:asciiTheme="minorHAnsi" w:eastAsiaTheme="minorEastAsia" w:hAnsiTheme="minorHAnsi" w:cstheme="minorBidi"/>
          <w:lang w:eastAsia="it-IT"/>
        </w:rPr>
        <w:t>un Primo R</w:t>
      </w:r>
      <w:r w:rsidR="005F0AF4" w:rsidRPr="00DE2416">
        <w:rPr>
          <w:rFonts w:asciiTheme="minorHAnsi" w:eastAsiaTheme="minorEastAsia" w:hAnsiTheme="minorHAnsi" w:cstheme="minorBidi"/>
          <w:lang w:eastAsia="it-IT"/>
        </w:rPr>
        <w:t xml:space="preserve">icercatore di II livello professionale del C.C.N.L. Istruzione e Ricerca - </w:t>
      </w:r>
      <w:r w:rsidR="005F0AF4" w:rsidRPr="00DE2416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5F0AF4">
        <w:rPr>
          <w:rFonts w:asciiTheme="minorHAnsi" w:eastAsiaTheme="minorEastAsia" w:hAnsiTheme="minorHAnsi" w:cstheme="minorBidi"/>
          <w:b/>
          <w:lang w:eastAsia="it-IT"/>
        </w:rPr>
        <w:t>2</w:t>
      </w:r>
      <w:r w:rsidR="005F0AF4" w:rsidRPr="00DE2416">
        <w:rPr>
          <w:rFonts w:asciiTheme="minorHAnsi" w:eastAsiaTheme="minorEastAsia" w:hAnsiTheme="minorHAnsi" w:cstheme="minorBidi"/>
          <w:b/>
          <w:lang w:eastAsia="it-IT"/>
        </w:rPr>
        <w:t>/202</w:t>
      </w:r>
      <w:r w:rsidR="005F0AF4">
        <w:rPr>
          <w:rFonts w:asciiTheme="minorHAnsi" w:eastAsiaTheme="minorEastAsia" w:hAnsiTheme="minorHAnsi" w:cstheme="minorBidi"/>
          <w:b/>
          <w:lang w:eastAsia="it-IT"/>
        </w:rPr>
        <w:t>2</w:t>
      </w:r>
      <w:r w:rsidR="005F0AF4" w:rsidRPr="00DE2416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379BC6E2" w14:textId="08C3E191" w:rsidR="00C111D0" w:rsidRPr="00F02EF3" w:rsidRDefault="00C111D0" w:rsidP="005F0AF4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7C4E8910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____________ nato/a </w:t>
      </w:r>
      <w:proofErr w:type="spellStart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__, il 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, C.F. ______________________________________________________________________________________________ 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e residente a ____________________________________________________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_, prov. ________ indirizzo 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_______, PEC ______________________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7EC2D804" w14:textId="77777777" w:rsidR="00C111D0" w:rsidRPr="00F02EF3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F02EF3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7D797D9A" w14:textId="425B1B72" w:rsidR="00C111D0" w:rsidRPr="000F5F18" w:rsidRDefault="00CD540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>1</w:t>
      </w:r>
      <w:r w:rsidR="00C111D0"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0F5F18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0F5F18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specificando </w:t>
      </w:r>
      <w:r w:rsidR="00604221"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0F5F18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69716391" w:rsidR="00C111D0" w:rsidRPr="000F5F18" w:rsidRDefault="00CD540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F5F18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C111D0" w:rsidRPr="000F5F18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182351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0F5F18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EB31D7" w:rsidRPr="00182351" w14:paraId="1C26C093" w14:textId="77777777" w:rsidTr="003F0AF5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255810AE" w:rsidR="00EB31D7" w:rsidRPr="000F5F18" w:rsidRDefault="00EB31D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182351" w:rsidRDefault="00EB31D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111D0" w:rsidRPr="00182351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0F5F18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111D0" w:rsidRPr="00182351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0F5F1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C111D0" w:rsidRPr="00182351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0F5F18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F5F1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182351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6CE0E7F1" w14:textId="43F90A99" w:rsidR="00C111D0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577FB0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78407E04" w14:textId="04FC36F9" w:rsidR="005F0AF4" w:rsidRPr="00F02EF3" w:rsidRDefault="005F0AF4" w:rsidP="005F0AF4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Pr="00F02EF3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titolo di Dottore di Ricerca o PhD, </w:t>
      </w:r>
      <w:r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tipologia:</w:t>
      </w:r>
    </w:p>
    <w:p w14:paraId="5D2F4A00" w14:textId="51CEB2B1" w:rsidR="005F0AF4" w:rsidRPr="00F02EF3" w:rsidRDefault="005F0AF4" w:rsidP="005F0AF4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5F0AF4" w:rsidRPr="00F02EF3" w14:paraId="05B3A338" w14:textId="77777777" w:rsidTr="00EA3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6C73A" w14:textId="77777777" w:rsidR="005F0AF4" w:rsidRPr="00F02EF3" w:rsidRDefault="005F0AF4" w:rsidP="00EA3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E51F" w14:textId="77777777" w:rsidR="005F0AF4" w:rsidRPr="00F02EF3" w:rsidRDefault="005F0AF4" w:rsidP="00EA3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F0AF4" w:rsidRPr="00F02EF3" w14:paraId="7A6C193B" w14:textId="77777777" w:rsidTr="00EA3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3D5C" w14:textId="77777777" w:rsidR="005F0AF4" w:rsidRPr="00F02EF3" w:rsidRDefault="005F0AF4" w:rsidP="00EA3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DE18" w14:textId="77777777" w:rsidR="005F0AF4" w:rsidRPr="00F02EF3" w:rsidRDefault="005F0AF4" w:rsidP="00EA3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F0AF4" w:rsidRPr="00F02EF3" w14:paraId="3D082017" w14:textId="77777777" w:rsidTr="00EA3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D676" w14:textId="77777777" w:rsidR="005F0AF4" w:rsidRPr="00F02EF3" w:rsidRDefault="005F0AF4" w:rsidP="00EA3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213E" w14:textId="77777777" w:rsidR="005F0AF4" w:rsidRPr="00F02EF3" w:rsidRDefault="005F0AF4" w:rsidP="00EA3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BC3E0A7" w14:textId="77777777" w:rsidR="005F0AF4" w:rsidRPr="00F02EF3" w:rsidRDefault="005F0AF4" w:rsidP="005F0AF4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44186DFE" w14:textId="77777777" w:rsidR="005F0AF4" w:rsidRPr="00577FB0" w:rsidRDefault="005F0AF4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</w:p>
    <w:p w14:paraId="73F8F1F4" w14:textId="406F50AF" w:rsidR="004C5347" w:rsidRPr="009E19AC" w:rsidRDefault="005F0AF4" w:rsidP="004C5347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3</w:t>
      </w:r>
      <w:r w:rsidR="004C5347"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svolto </w:t>
      </w:r>
      <w:r w:rsidR="00BF423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per </w:t>
      </w:r>
      <w:r w:rsidR="00BF423F" w:rsidRPr="002836E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almeno 10 anni le seguenti attività di ricerca scientifica</w:t>
      </w:r>
      <w:r w:rsidR="00BF423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="00BF423F" w:rsidRPr="009E19AC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post-laurea</w:t>
      </w:r>
      <w:r w:rsidR="00BF423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magistrale o</w:t>
      </w:r>
      <w:r w:rsidR="00BF423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specialistica o del vecchi</w:t>
      </w:r>
      <w:r w:rsidR="002836E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o</w:t>
      </w:r>
      <w:r w:rsidR="00BF423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ordinamento</w:t>
      </w:r>
      <w:r w:rsidR="003F65DA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="004C5347"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(specificare </w:t>
      </w:r>
      <w:r w:rsidR="00E85EF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incarichi, progetti ricoperti, </w:t>
      </w:r>
      <w:r w:rsidR="004C5347" w:rsidRPr="009E19AC">
        <w:rPr>
          <w:rFonts w:asciiTheme="minorHAnsi" w:eastAsia="Times New Roman" w:hAnsiTheme="minorHAnsi" w:cstheme="minorBidi"/>
          <w:sz w:val="20"/>
          <w:szCs w:val="20"/>
          <w:lang w:eastAsia="it-IT"/>
        </w:rPr>
        <w:t>decorrenza e scadenza di ciascun periodo riferito a ciascuna esperienza lavorativa):</w:t>
      </w:r>
    </w:p>
    <w:p w14:paraId="30670891" w14:textId="170C4E8C" w:rsidR="004C5347" w:rsidRPr="009E19AC" w:rsidRDefault="005F0AF4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4C5347" w:rsidRPr="009E19AC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E85EFD" w14:paraId="56270146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DF1" w14:textId="77777777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DA64" w14:textId="77777777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E85EFD" w14:paraId="135629CA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B731" w14:textId="77777777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A7B2" w14:textId="77777777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E85EFD" w14:paraId="1327B663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E0DA" w14:textId="1D132ABB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 tipologia contrattuale, es. lavoro dipendente,</w:t>
            </w:r>
            <w:r w:rsidR="00B12FF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lavoro autonomo,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0D6C" w14:textId="07C4D12E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E85EFD" w14:paraId="1CBAFE6B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B8BF" w14:textId="77777777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6DD9" w14:textId="2285F2EA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E85EFD" w14:paraId="52EAA435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0784" w14:textId="62D68F2A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</w:t>
            </w:r>
            <w:r w:rsidR="00C2736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3914" w14:textId="2211DE32" w:rsidR="004C5347" w:rsidRPr="00E85EFD" w:rsidRDefault="004C5347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182351" w14:paraId="64F885F1" w14:textId="77777777" w:rsidTr="003F0AF5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6D55" w14:textId="373C7595" w:rsidR="00DC7CF1" w:rsidRPr="005C7243" w:rsidRDefault="0054222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  <w:r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sintetica delle</w:t>
            </w:r>
            <w:r w:rsidR="00DC459B"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esperienze professionali e/o di ricerca, </w:t>
            </w:r>
            <w:r w:rsidR="00DA4D1B"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</w:t>
            </w:r>
            <w:r w:rsidR="00DC459B"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gli incarichi ricoperti, </w:t>
            </w:r>
            <w:r w:rsidR="00DA4D1B"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</w:t>
            </w:r>
            <w:r w:rsidR="00DC459B"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i progetti a cui il candidato ha partecipato e il ruolo ricoperto nell’ambito degli stessi, nonché tutti gli elementi utili alla valutazione</w:t>
            </w:r>
            <w:r w:rsidR="006D306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14D2" w14:textId="65825589" w:rsidR="004C5347" w:rsidRPr="00E85EFD" w:rsidRDefault="0075312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</w:t>
            </w:r>
          </w:p>
        </w:tc>
      </w:tr>
    </w:tbl>
    <w:p w14:paraId="2D375D99" w14:textId="75175213" w:rsidR="004C5347" w:rsidRPr="0042248B" w:rsidRDefault="0042248B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42248B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4C5347" w:rsidRPr="0042248B">
        <w:rPr>
          <w:rFonts w:asciiTheme="minorHAnsi" w:eastAsiaTheme="minorEastAsia" w:hAnsiTheme="minorHAnsi" w:cstheme="minorBidi"/>
          <w:sz w:val="20"/>
          <w:szCs w:val="20"/>
          <w:lang w:eastAsia="it-IT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2248B" w:rsidRPr="0042248B" w14:paraId="5F93C275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AE1B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42248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3FEA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42248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2248B" w:rsidRPr="0042248B" w14:paraId="0D6D2A05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E329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42248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281DF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2248B" w:rsidRPr="0042248B" w14:paraId="61ED5AF5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CBC6" w14:textId="2395DC63" w:rsidR="0042248B" w:rsidRPr="0042248B" w:rsidRDefault="008A4B23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E85EF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 tipologia contrattuale, es. lavoro dipendente,</w:t>
            </w:r>
            <w:r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lavoro autonomo, </w:t>
            </w:r>
            <w:r w:rsidRPr="00E85EF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291E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2248B" w:rsidRPr="0042248B" w14:paraId="5D14475E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AE5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42248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42248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E0A1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2248B" w:rsidRPr="0042248B" w14:paraId="2EF55BF1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DAE8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42248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42248B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D67C" w14:textId="77777777" w:rsidR="0042248B" w:rsidRPr="0042248B" w:rsidRDefault="0042248B" w:rsidP="003F0AF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A24CC4" w:rsidRPr="0042248B" w14:paraId="749C9D42" w14:textId="77777777" w:rsidTr="00A24CC4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00FF" w14:textId="42905393" w:rsidR="00A24CC4" w:rsidRPr="0042248B" w:rsidRDefault="005C7243" w:rsidP="00A24CC4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5C724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sintetica delle esperienze professionali e/o di ricerca, degli incarichi ricoperti, dei progetti a cui il candidato ha partecipato e il ruolo ricoperto nell’ambito degli stessi, nonché tutti gli elementi utili alla valutazione</w:t>
            </w:r>
            <w:r w:rsidR="005D0A1B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0550" w14:textId="77777777" w:rsidR="00A24CC4" w:rsidRPr="0042248B" w:rsidRDefault="00A24CC4" w:rsidP="00A24CC4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0068E7DC" w14:textId="77777777" w:rsidR="004C5347" w:rsidRPr="0042248B" w:rsidRDefault="004C5347" w:rsidP="004C5347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42248B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Pr="0042248B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41CDFC90" w14:textId="77777777" w:rsidR="00C111D0" w:rsidRPr="005F0AF4" w:rsidRDefault="00C111D0" w:rsidP="00C111D0">
      <w:pPr>
        <w:ind w:left="454"/>
        <w:contextualSpacing/>
        <w:rPr>
          <w:rFonts w:asciiTheme="minorHAnsi" w:hAnsiTheme="minorHAnsi" w:cs="Arial"/>
          <w:iCs/>
        </w:rPr>
      </w:pPr>
    </w:p>
    <w:p w14:paraId="165EF161" w14:textId="77777777" w:rsidR="00C111D0" w:rsidRPr="00D41957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1"/>
      <w:footerReference w:type="default" r:id="rId12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1D5F2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74DF08A5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3996C15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36DE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50762DB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646C608C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537788">
    <w:abstractNumId w:val="17"/>
  </w:num>
  <w:num w:numId="2" w16cid:durableId="1306591649">
    <w:abstractNumId w:val="33"/>
  </w:num>
  <w:num w:numId="3" w16cid:durableId="880438012">
    <w:abstractNumId w:val="5"/>
  </w:num>
  <w:num w:numId="4" w16cid:durableId="830566939">
    <w:abstractNumId w:val="22"/>
  </w:num>
  <w:num w:numId="5" w16cid:durableId="15377406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2241446">
    <w:abstractNumId w:val="20"/>
  </w:num>
  <w:num w:numId="7" w16cid:durableId="1670668718">
    <w:abstractNumId w:val="1"/>
  </w:num>
  <w:num w:numId="8" w16cid:durableId="815297357">
    <w:abstractNumId w:val="16"/>
  </w:num>
  <w:num w:numId="9" w16cid:durableId="1127813961">
    <w:abstractNumId w:val="31"/>
  </w:num>
  <w:num w:numId="10" w16cid:durableId="1836677828">
    <w:abstractNumId w:val="29"/>
  </w:num>
  <w:num w:numId="11" w16cid:durableId="694505635">
    <w:abstractNumId w:val="7"/>
  </w:num>
  <w:num w:numId="12" w16cid:durableId="299575983">
    <w:abstractNumId w:val="4"/>
  </w:num>
  <w:num w:numId="13" w16cid:durableId="1606616157">
    <w:abstractNumId w:val="3"/>
  </w:num>
  <w:num w:numId="14" w16cid:durableId="2130396222">
    <w:abstractNumId w:val="32"/>
  </w:num>
  <w:num w:numId="15" w16cid:durableId="133986799">
    <w:abstractNumId w:val="10"/>
  </w:num>
  <w:num w:numId="16" w16cid:durableId="605579800">
    <w:abstractNumId w:val="23"/>
  </w:num>
  <w:num w:numId="17" w16cid:durableId="794562870">
    <w:abstractNumId w:val="6"/>
  </w:num>
  <w:num w:numId="18" w16cid:durableId="1815682359">
    <w:abstractNumId w:val="34"/>
  </w:num>
  <w:num w:numId="19" w16cid:durableId="1382293090">
    <w:abstractNumId w:val="25"/>
  </w:num>
  <w:num w:numId="20" w16cid:durableId="234979221">
    <w:abstractNumId w:val="0"/>
  </w:num>
  <w:num w:numId="21" w16cid:durableId="1892884720">
    <w:abstractNumId w:val="2"/>
  </w:num>
  <w:num w:numId="22" w16cid:durableId="376776911">
    <w:abstractNumId w:val="26"/>
  </w:num>
  <w:num w:numId="23" w16cid:durableId="1121722921">
    <w:abstractNumId w:val="27"/>
  </w:num>
  <w:num w:numId="24" w16cid:durableId="1474718742">
    <w:abstractNumId w:val="13"/>
  </w:num>
  <w:num w:numId="25" w16cid:durableId="1466240864">
    <w:abstractNumId w:val="24"/>
  </w:num>
  <w:num w:numId="26" w16cid:durableId="2062777481">
    <w:abstractNumId w:val="11"/>
  </w:num>
  <w:num w:numId="27" w16cid:durableId="2069302741">
    <w:abstractNumId w:val="8"/>
  </w:num>
  <w:num w:numId="28" w16cid:durableId="1896350253">
    <w:abstractNumId w:val="18"/>
  </w:num>
  <w:num w:numId="29" w16cid:durableId="1874538799">
    <w:abstractNumId w:val="19"/>
  </w:num>
  <w:num w:numId="30" w16cid:durableId="18069677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277109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52515229">
    <w:abstractNumId w:val="15"/>
  </w:num>
  <w:num w:numId="33" w16cid:durableId="1822187872">
    <w:abstractNumId w:val="14"/>
  </w:num>
  <w:num w:numId="34" w16cid:durableId="380862222">
    <w:abstractNumId w:val="30"/>
  </w:num>
  <w:num w:numId="35" w16cid:durableId="948315027">
    <w:abstractNumId w:val="21"/>
  </w:num>
  <w:num w:numId="36" w16cid:durableId="1166358604">
    <w:abstractNumId w:val="28"/>
  </w:num>
  <w:num w:numId="37" w16cid:durableId="363480004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2D68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18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997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7A2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5BF8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17FD6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463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3B62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8F1"/>
    <w:rsid w:val="002760D5"/>
    <w:rsid w:val="00276B10"/>
    <w:rsid w:val="00280C75"/>
    <w:rsid w:val="00281485"/>
    <w:rsid w:val="00282562"/>
    <w:rsid w:val="002836EF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465D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079CD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0E9A"/>
    <w:rsid w:val="003311D7"/>
    <w:rsid w:val="00331F5A"/>
    <w:rsid w:val="0033269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1A3"/>
    <w:rsid w:val="00394FC7"/>
    <w:rsid w:val="00397D1F"/>
    <w:rsid w:val="003A0477"/>
    <w:rsid w:val="003A2082"/>
    <w:rsid w:val="003A376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4C7C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3F7"/>
    <w:rsid w:val="003F0543"/>
    <w:rsid w:val="003F0792"/>
    <w:rsid w:val="003F0AF5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363"/>
    <w:rsid w:val="003F76B2"/>
    <w:rsid w:val="0040060B"/>
    <w:rsid w:val="004009C4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205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5131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22B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C6F1A"/>
    <w:rsid w:val="005C7243"/>
    <w:rsid w:val="005D0935"/>
    <w:rsid w:val="005D0A1B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AF4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4FFD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6A0D"/>
    <w:rsid w:val="006478A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182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068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312B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498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051D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5B6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8D6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091B"/>
    <w:rsid w:val="008A224F"/>
    <w:rsid w:val="008A34E0"/>
    <w:rsid w:val="008A40DB"/>
    <w:rsid w:val="008A4A3B"/>
    <w:rsid w:val="008A4B23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51"/>
    <w:rsid w:val="00913B7C"/>
    <w:rsid w:val="00914CA5"/>
    <w:rsid w:val="00915EEA"/>
    <w:rsid w:val="009164A8"/>
    <w:rsid w:val="00916C67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0844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2FAB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3B71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1E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2FF8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33C"/>
    <w:rsid w:val="00B335C8"/>
    <w:rsid w:val="00B338CF"/>
    <w:rsid w:val="00B33CD8"/>
    <w:rsid w:val="00B369B6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142E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432E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23F"/>
    <w:rsid w:val="00BF48CE"/>
    <w:rsid w:val="00BF4EEC"/>
    <w:rsid w:val="00BF585F"/>
    <w:rsid w:val="00BF5F63"/>
    <w:rsid w:val="00BF6E37"/>
    <w:rsid w:val="00BF71C0"/>
    <w:rsid w:val="00BF7C3F"/>
    <w:rsid w:val="00C01A25"/>
    <w:rsid w:val="00C01C6B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5345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1B70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42C2"/>
    <w:rsid w:val="00D45158"/>
    <w:rsid w:val="00D4588B"/>
    <w:rsid w:val="00D500CC"/>
    <w:rsid w:val="00D50612"/>
    <w:rsid w:val="00D50723"/>
    <w:rsid w:val="00D51800"/>
    <w:rsid w:val="00D52659"/>
    <w:rsid w:val="00D52CCF"/>
    <w:rsid w:val="00D54F83"/>
    <w:rsid w:val="00D55E85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C25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1B"/>
    <w:rsid w:val="00DA4D9C"/>
    <w:rsid w:val="00DA636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459B"/>
    <w:rsid w:val="00DC5E48"/>
    <w:rsid w:val="00DC6362"/>
    <w:rsid w:val="00DC7CF1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5784"/>
    <w:rsid w:val="00E36BF0"/>
    <w:rsid w:val="00E37F59"/>
    <w:rsid w:val="00E40446"/>
    <w:rsid w:val="00E4159E"/>
    <w:rsid w:val="00E43D32"/>
    <w:rsid w:val="00E44DA7"/>
    <w:rsid w:val="00E45707"/>
    <w:rsid w:val="00E45A7D"/>
    <w:rsid w:val="00E47029"/>
    <w:rsid w:val="00E47124"/>
    <w:rsid w:val="00E4775E"/>
    <w:rsid w:val="00E50BFB"/>
    <w:rsid w:val="00E525B8"/>
    <w:rsid w:val="00E52E25"/>
    <w:rsid w:val="00E54EA6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414C"/>
    <w:rsid w:val="00F04684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0F33"/>
    <w:rsid w:val="00F54C70"/>
    <w:rsid w:val="00F555DF"/>
    <w:rsid w:val="00F56352"/>
    <w:rsid w:val="00F56D5E"/>
    <w:rsid w:val="00F60474"/>
    <w:rsid w:val="00F605B7"/>
    <w:rsid w:val="00F60C63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6E53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B7DFE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3541F57D-4FE7-47CF-94A1-66E39A9B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F0414C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F59EC0-2799-437C-97DA-A8B49DCFFEDD}"/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terms/"/>
    <ds:schemaRef ds:uri="92a2991b-8678-4a33-b8cf-799dc5698c8d"/>
    <ds:schemaRef ds:uri="7d9f8dba-11bc-44f0-b474-28f2c6a991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9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Pianese Elena</cp:lastModifiedBy>
  <cp:revision>5</cp:revision>
  <cp:lastPrinted>2021-06-01T20:32:00Z</cp:lastPrinted>
  <dcterms:created xsi:type="dcterms:W3CDTF">2022-06-21T15:40:00Z</dcterms:created>
  <dcterms:modified xsi:type="dcterms:W3CDTF">2022-06-22T08:30:00Z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