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432F6FE3" w:rsidR="00C111D0" w:rsidRPr="00974B14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r w:rsidRPr="00974B14">
        <w:rPr>
          <w:rFonts w:asciiTheme="minorHAnsi" w:eastAsiaTheme="minorEastAsia" w:hAnsiTheme="minorHAnsi" w:cstheme="minorBidi"/>
          <w:b/>
          <w:u w:val="single"/>
          <w:lang w:eastAsia="it-IT"/>
        </w:rPr>
        <w:t>ALLEGATO N. 2</w:t>
      </w:r>
      <w:r w:rsidRPr="00974B14">
        <w:rPr>
          <w:rFonts w:asciiTheme="minorHAnsi" w:eastAsiaTheme="minorEastAsia" w:hAnsiTheme="minorHAnsi" w:cstheme="minorBidi"/>
          <w:i/>
          <w:lang w:eastAsia="it-IT"/>
        </w:rPr>
        <w:t xml:space="preserve">   Facsimile di dichiarazione sostitutiva di atto di notorietà o di certificazione</w:t>
      </w:r>
    </w:p>
    <w:p w14:paraId="0F49A2B2" w14:textId="77777777" w:rsidR="00C111D0" w:rsidRPr="00974B14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974B14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974B14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974B14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974B14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974B14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974B14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974B14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974B14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974B14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974B14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974B14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974B14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1838016F" w14:textId="75894DC8" w:rsidR="00C111D0" w:rsidRPr="00974B14" w:rsidRDefault="00C111D0" w:rsidP="00C111D0">
      <w:pPr>
        <w:spacing w:after="120" w:line="260" w:lineRule="exact"/>
        <w:ind w:left="851" w:hanging="851"/>
        <w:jc w:val="both"/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Oggetto: </w:t>
      </w:r>
      <w:r w:rsidR="00AC0139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Concorso pubblico, per titoli ed esam</w:t>
      </w:r>
      <w:r w:rsidR="00256A7B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i</w:t>
      </w: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, per l’assunzione di n. </w:t>
      </w:r>
      <w:r w:rsidR="00164203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2 Tecnologi</w:t>
      </w:r>
      <w:r w:rsidR="005D5B55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="005D5B55" w:rsidRPr="00974B14">
        <w:rPr>
          <w:rFonts w:asciiTheme="minorHAnsi" w:eastAsiaTheme="minorEastAsia" w:hAnsiTheme="minorHAnsi" w:cstheme="minorBidi"/>
          <w:lang w:eastAsia="it-IT"/>
        </w:rPr>
        <w:t xml:space="preserve">di </w:t>
      </w:r>
      <w:r w:rsidR="005D5B55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III livello professionale del C.C.N.L. Istruzione e Ricerca,</w:t>
      </w:r>
      <w:r w:rsidR="00164203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riservato ai soggetti in possesso dei requisiti di cui all’art. 20, comma 2, del D.lgs. 25 maggio 2017, n. 75, e s.m.i. - </w:t>
      </w:r>
      <w:r w:rsidRPr="00974B14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 xml:space="preserve">Riferimento bando: n. </w:t>
      </w:r>
      <w:r w:rsidR="00164203" w:rsidRPr="00974B14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6</w:t>
      </w:r>
      <w:r w:rsidRPr="00974B14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/2021</w:t>
      </w:r>
    </w:p>
    <w:p w14:paraId="379BC6E2" w14:textId="77777777" w:rsidR="00C111D0" w:rsidRPr="00974B14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52D2136B" w:rsidR="00C111D0" w:rsidRPr="00974B14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Il /la sottoscritto/a __________________________________________________________________________ nato/a a _____________________________________________________________, il ______________________ e residente a ____________________________________________________________________________, prov. ________ indirizzo ________________________________________________________________</w:t>
      </w:r>
      <w:r w:rsidR="00FB30DC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_____________, PEC ______________________</w:t>
      </w:r>
      <w:r w:rsidR="00256A7B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="00FB30DC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</w:t>
      </w:r>
      <w:r w:rsidR="00256A7B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</w:t>
      </w: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</w:t>
      </w:r>
      <w:r w:rsidR="00FB30DC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="00256A7B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</w:p>
    <w:p w14:paraId="7EC2D804" w14:textId="77777777" w:rsidR="00C111D0" w:rsidRPr="00974B14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974B14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182677A5" w14:textId="1A5964EC" w:rsidR="00AC0139" w:rsidRPr="00974B14" w:rsidRDefault="00AC0139" w:rsidP="00E52518">
      <w:pPr>
        <w:pStyle w:val="Paragrafoelenco"/>
        <w:numPr>
          <w:ilvl w:val="0"/>
          <w:numId w:val="36"/>
        </w:numPr>
        <w:spacing w:before="120"/>
        <w:ind w:left="0" w:hanging="11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essere in </w:t>
      </w:r>
      <w:r w:rsidRPr="00974B14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possesso di entrambi i requisiti di cui all’art. 2, comma 1, lett. a) e b)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indicando la tipologia e durata dei rapporti contrattuali </w:t>
      </w:r>
      <w:r w:rsidR="00EB31D7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che intende far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valere ai fini dell’ammissione. In particolare:</w:t>
      </w:r>
    </w:p>
    <w:p w14:paraId="5C00D9B5" w14:textId="77777777" w:rsidR="00AC0139" w:rsidRPr="00974B14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974B14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974B14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a) </w:t>
      </w:r>
    </w:p>
    <w:p w14:paraId="6B7E7E37" w14:textId="2C17CFB7" w:rsidR="00256A7B" w:rsidRPr="00974B14" w:rsidRDefault="00256A7B" w:rsidP="00AC0139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di essere attualmente titolare di un contratto di</w:t>
      </w:r>
      <w:r w:rsidR="00164203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lavoro flessibile</w:t>
      </w:r>
      <w:r w:rsidR="00AC0139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________________</w:t>
      </w:r>
      <w:r w:rsidR="00B14E47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(indicare la tipologia) </w:t>
      </w:r>
      <w:r w:rsidR="00C41892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iniziato a far data 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dal</w:t>
      </w:r>
      <w:r w:rsidR="00AC0139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___________</w:t>
      </w:r>
      <w:r w:rsidR="00EB31D7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_____________________</w:t>
      </w:r>
      <w:r w:rsidR="00AC0139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e </w:t>
      </w:r>
      <w:r w:rsidR="00C41892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con 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scadenza </w:t>
      </w:r>
      <w:r w:rsidR="00C41892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il</w:t>
      </w:r>
      <w:r w:rsidR="00AC0139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="00EB31D7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_____________________________________</w:t>
      </w:r>
    </w:p>
    <w:p w14:paraId="374EB062" w14:textId="2F3D5333" w:rsidR="00256A7B" w:rsidRPr="00974B14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974B14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974B14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b)</w:t>
      </w:r>
    </w:p>
    <w:p w14:paraId="5EADAA29" w14:textId="223A9A16" w:rsidR="00B90206" w:rsidRPr="00974B14" w:rsidRDefault="00B90206" w:rsidP="00B90206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aver maturato almeno tre anni di contratto, anche non continuativi, negli ultimi otto anni, presso Area Science Park o presso diversi </w:t>
      </w:r>
      <w:r w:rsidR="00A56780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e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nti e istituzioni di ricerca, e precisamente: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256A7B" w:rsidRPr="00974B14" w14:paraId="6D7E4AF6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5407" w14:textId="77777777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8B0D" w14:textId="77777777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256A7B" w:rsidRPr="00974B14" w14:paraId="1200738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A605" w14:textId="77777777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E1F6" w14:textId="77777777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974B14" w14:paraId="30F916D0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0817" w14:textId="74DC284E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C41892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es.: 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lavoro dipendente</w:t>
            </w:r>
            <w:r w:rsidR="00EB31D7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a tempo determinato, assegno di ricerca, ecc.)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3279" w14:textId="77777777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974B14" w14:paraId="1417B009" w14:textId="77777777" w:rsidTr="000F791E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EEA5" w14:textId="7F21D985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</w:t>
            </w:r>
            <w:r w:rsidR="00C41892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Area </w:t>
            </w:r>
            <w:r w:rsidR="00FF085C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</w:t>
            </w:r>
            <w:r w:rsidR="00C41892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cience Park o altro </w:t>
            </w:r>
            <w:r w:rsidR="00A56780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e</w:t>
            </w:r>
            <w:r w:rsidR="00FF085C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nte o </w:t>
            </w:r>
            <w:r w:rsidR="00A56780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i</w:t>
            </w:r>
            <w:r w:rsidR="00FF085C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stituzione di ricerca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1BEA" w14:textId="77777777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974B14" w14:paraId="6DA35A6C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FC71" w14:textId="55D73D12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C41892"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7D94" w14:textId="77777777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974B14" w14:paraId="6DE18A5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E243" w14:textId="328A1C2D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="007F6875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F617" w14:textId="77777777" w:rsidR="00256A7B" w:rsidRPr="00974B14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901E0B2" w14:textId="6D8058C6" w:rsidR="00256A7B" w:rsidRPr="00974B14" w:rsidRDefault="00256A7B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7D797D9A" w14:textId="4592FDDA" w:rsidR="00C111D0" w:rsidRPr="00974B14" w:rsidRDefault="00C41892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2</w:t>
      </w:r>
      <w:r w:rsidR="00C111D0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974B14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974B14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specificando </w:t>
      </w:r>
      <w:r w:rsidR="00604221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074D653A" w:rsidR="00C111D0" w:rsidRPr="00974B14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C111D0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974B14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974B14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B31D7" w:rsidRPr="00974B14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7561769C" w:rsidR="00EB31D7" w:rsidRPr="00974B14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974B14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974B14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974B14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974B14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974B14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5E699EEE" w:rsidR="00C111D0" w:rsidRPr="00974B14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6A0D441D" w:rsidR="00D6452C" w:rsidRPr="00974B14" w:rsidRDefault="00D6452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3) di aver conseguito i</w:t>
      </w:r>
      <w:r w:rsidR="007F6875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Pr="00974B14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974B14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72E786E4" w:rsidR="00D6452C" w:rsidRPr="00974B14" w:rsidRDefault="00D6452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3.a)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974B14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02DDFD26" w:rsidR="00D6452C" w:rsidRPr="00974B14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974B14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974B14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974B14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974B14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974B14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974B14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974B14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974B14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3877AAA6" w14:textId="5B1BA43D" w:rsidR="007F6875" w:rsidRPr="00974B14" w:rsidRDefault="007F6875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4) di aver conseguito i seguenti ulteriori </w:t>
      </w:r>
      <w:r w:rsidRPr="00974B14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titoli di studio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</w:t>
      </w:r>
      <w:r w:rsidR="0054631D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M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aster di I o II livello, Scuole di specializzazione, ecc.) specificando </w:t>
      </w:r>
      <w:r w:rsidR="0054631D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la 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>tipologia:</w:t>
      </w:r>
    </w:p>
    <w:p w14:paraId="61DA7ADE" w14:textId="53D028E6" w:rsidR="007F6875" w:rsidRPr="00974B14" w:rsidRDefault="0054631D" w:rsidP="007F6875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4</w:t>
      </w:r>
      <w:r w:rsidR="007F6875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F6875" w:rsidRPr="00974B14" w14:paraId="46DC3CE0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8B51" w14:textId="4202E0C4" w:rsidR="007F6875" w:rsidRPr="00974B14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7F6875"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</w:t>
            </w: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EC8" w14:textId="77777777" w:rsidR="007F6875" w:rsidRPr="00974B14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974B14" w14:paraId="7C25DF1F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EB6" w14:textId="77777777" w:rsidR="007F6875" w:rsidRPr="00974B14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DB8" w14:textId="77777777" w:rsidR="007F6875" w:rsidRPr="00974B14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974B14" w14:paraId="44A79991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9BF3" w14:textId="77777777" w:rsidR="007F6875" w:rsidRPr="00974B14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480" w14:textId="77777777" w:rsidR="007F6875" w:rsidRPr="00974B14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BB2C0F" w14:textId="77777777" w:rsidR="007F6875" w:rsidRPr="00974B14" w:rsidRDefault="007F6875" w:rsidP="007F6875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489F7494" w14:textId="4C104330" w:rsidR="0054631D" w:rsidRPr="00974B14" w:rsidRDefault="0054631D" w:rsidP="0054631D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5) di aver frequentato i seguenti </w:t>
      </w:r>
      <w:r w:rsidRPr="00974B14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corsi di formazione</w:t>
      </w: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(attinenti alle specifiche attività descritte all’art. 1 del bando) specificando la tipologia:</w:t>
      </w:r>
    </w:p>
    <w:p w14:paraId="28483F63" w14:textId="0134A146" w:rsidR="0054631D" w:rsidRPr="00974B14" w:rsidRDefault="0054631D" w:rsidP="0054631D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5.a)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54631D" w:rsidRPr="00974B14" w14:paraId="1D1AE33C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88D6" w14:textId="26EE63C7" w:rsidR="0054631D" w:rsidRPr="00974B14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corso: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6BB6" w14:textId="77777777" w:rsidR="0054631D" w:rsidRPr="00974B14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4631D" w:rsidRPr="00974B14" w14:paraId="5A86B35C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3E87" w14:textId="22951DBF" w:rsidR="0054631D" w:rsidRPr="00974B14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frequentato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90B1" w14:textId="77777777" w:rsidR="0054631D" w:rsidRPr="00974B14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4631D" w:rsidRPr="00974B14" w14:paraId="3FE84506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C130" w14:textId="1C472C9A" w:rsidR="0054631D" w:rsidRPr="00974B14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nell’anno: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366F" w14:textId="77777777" w:rsidR="0054631D" w:rsidRPr="00974B14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CACC508" w14:textId="77777777" w:rsidR="0054631D" w:rsidRPr="00974B14" w:rsidRDefault="0054631D" w:rsidP="0054631D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779988EA" w14:textId="77777777" w:rsidR="00974B14" w:rsidRDefault="00974B14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67C264FA" w14:textId="3853881D" w:rsidR="00C111D0" w:rsidRPr="00974B14" w:rsidRDefault="0054631D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6</w:t>
      </w:r>
      <w:r w:rsidR="00C111D0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svolto le seguenti </w:t>
      </w:r>
      <w:r w:rsidR="00C111D0" w:rsidRPr="00974B14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</w:t>
      </w:r>
      <w:r w:rsidR="00604221" w:rsidRPr="00974B14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e/o di ricerca</w:t>
      </w:r>
      <w:r w:rsidR="00D6452C" w:rsidRPr="00974B14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post-laurea magistrale</w:t>
      </w:r>
      <w:r w:rsidR="00C111D0" w:rsidRPr="00974B14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, presso Area Scienze Park, presso </w:t>
      </w:r>
      <w:r w:rsidR="00D6452C" w:rsidRPr="00974B14">
        <w:rPr>
          <w:rFonts w:asciiTheme="minorHAnsi" w:hAnsiTheme="minorHAnsi"/>
        </w:rPr>
        <w:t>Università o qualificati Enti, organismi o centri di ricerca pubblici o privati, ovvero presso altri enti o aziende private,</w:t>
      </w:r>
      <w:r w:rsidR="00C111D0" w:rsidRPr="00974B14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27A8C182" w14:textId="72020241" w:rsidR="00C111D0" w:rsidRPr="00974B14" w:rsidRDefault="0054631D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C111D0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C111D0" w:rsidRPr="00974B14" w14:paraId="762C18F7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6747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DA78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C111D0" w:rsidRPr="00974B14" w14:paraId="515FB1FA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A0D0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0064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974B14" w14:paraId="1CD3B08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9FC1" w14:textId="05967763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E1041C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 lavoro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dipendente</w:t>
            </w:r>
            <w:r w:rsidR="00D6452C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, assegno di ricerca, ecc.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AA73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974B14" w14:paraId="4C6257D8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1D95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9300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974B14" w14:paraId="4549110E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D075" w14:textId="135A2B3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E1041C"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1449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974B14" w14:paraId="6061AAB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2C71" w14:textId="5B17BBB5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="007F6875"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</w:t>
            </w:r>
            <w:r w:rsidR="007F6875"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A32C" w14:textId="77777777" w:rsidR="00C111D0" w:rsidRPr="00974B14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57338CE" w14:textId="102FE397" w:rsidR="00C111D0" w:rsidRPr="00974B14" w:rsidRDefault="0054631D" w:rsidP="00C111D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C111D0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0F791E" w:rsidRPr="00974B14" w14:paraId="0D1C0E0F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CC1C" w14:textId="77777777" w:rsidR="000F791E" w:rsidRPr="00974B14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2743" w14:textId="77777777" w:rsidR="000F791E" w:rsidRPr="00974B14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F791E" w:rsidRPr="00974B14" w14:paraId="7D06C474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40B54" w14:textId="77777777" w:rsidR="000F791E" w:rsidRPr="00974B14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39A2" w14:textId="77777777" w:rsidR="000F791E" w:rsidRPr="00974B14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974B14" w14:paraId="1494A16D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96B9" w14:textId="77777777" w:rsidR="000F791E" w:rsidRPr="00974B14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DEFE" w14:textId="77777777" w:rsidR="000F791E" w:rsidRPr="00974B14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974B14" w14:paraId="6B6E1301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7C56" w14:textId="77777777" w:rsidR="000F791E" w:rsidRPr="00974B14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A963" w14:textId="77777777" w:rsidR="000F791E" w:rsidRPr="00974B14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974B14" w14:paraId="6E3CCE92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F79C" w14:textId="77777777" w:rsidR="000F791E" w:rsidRPr="00974B14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0B64" w14:textId="77777777" w:rsidR="000F791E" w:rsidRPr="00974B14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974B14" w14:paraId="18222B57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AFAD" w14:textId="29C9A708" w:rsidR="007F6875" w:rsidRPr="00974B14" w:rsidRDefault="007F6875" w:rsidP="007F687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974B14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4468" w14:textId="77777777" w:rsidR="007F6875" w:rsidRPr="00974B14" w:rsidRDefault="007F6875" w:rsidP="007F687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0CCD7A00" w14:textId="4548607C" w:rsidR="00C111D0" w:rsidRPr="00974B14" w:rsidRDefault="000F791E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="00C111D0" w:rsidRPr="00974B14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417D8F1A" w14:textId="0B7C09F6" w:rsidR="000F791E" w:rsidRPr="00974B14" w:rsidRDefault="0054631D" w:rsidP="004473A1">
      <w:pPr>
        <w:spacing w:before="120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7)</w:t>
      </w:r>
      <w:r w:rsidR="00153400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di essere in possesso delle seguenti </w:t>
      </w:r>
      <w:r w:rsidR="00153400" w:rsidRPr="00974B14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abilitazioni alle attività professionali</w:t>
      </w:r>
      <w:r w:rsidR="00153400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>:</w:t>
      </w:r>
      <w:r w:rsidR="007F6875" w:rsidRPr="00974B14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153400" w:rsidRPr="00974B14" w14:paraId="62F43CCD" w14:textId="77777777" w:rsidTr="00951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D711" w14:textId="14FF2375" w:rsidR="00153400" w:rsidRPr="00974B14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professione: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A1D" w14:textId="77777777" w:rsidR="00153400" w:rsidRPr="00974B14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153400" w:rsidRPr="00974B14" w14:paraId="2FAB1394" w14:textId="77777777" w:rsidTr="00951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5E63" w14:textId="77777777" w:rsidR="00153400" w:rsidRPr="00974B14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D49B" w14:textId="77777777" w:rsidR="00153400" w:rsidRPr="00974B14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153400" w:rsidRPr="00974B14" w14:paraId="558547F9" w14:textId="77777777" w:rsidTr="00951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E35D" w14:textId="42743509" w:rsidR="00153400" w:rsidRPr="00974B14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974B14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5562" w14:textId="77777777" w:rsidR="00153400" w:rsidRPr="00974B14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68D6DC1" w14:textId="77777777" w:rsidR="007F6875" w:rsidRPr="00974B14" w:rsidRDefault="007F6875" w:rsidP="004473A1">
      <w:pPr>
        <w:spacing w:before="120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165EF161" w14:textId="77777777" w:rsidR="00C111D0" w:rsidRPr="00974B14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974B14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_____________________ , li _______________</w:t>
      </w:r>
      <w:r w:rsidRPr="00974B14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974B14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974B14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974B14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974B14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974B14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974B14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974B14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974B14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2"/>
      <w:footerReference w:type="default" r:id="rId13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3"/>
  </w:num>
  <w:num w:numId="3">
    <w:abstractNumId w:val="5"/>
  </w:num>
  <w:num w:numId="4">
    <w:abstractNumId w:val="2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"/>
  </w:num>
  <w:num w:numId="8">
    <w:abstractNumId w:val="16"/>
  </w:num>
  <w:num w:numId="9">
    <w:abstractNumId w:val="31"/>
  </w:num>
  <w:num w:numId="10">
    <w:abstractNumId w:val="29"/>
  </w:num>
  <w:num w:numId="11">
    <w:abstractNumId w:val="7"/>
  </w:num>
  <w:num w:numId="12">
    <w:abstractNumId w:val="4"/>
  </w:num>
  <w:num w:numId="13">
    <w:abstractNumId w:val="3"/>
  </w:num>
  <w:num w:numId="14">
    <w:abstractNumId w:val="32"/>
  </w:num>
  <w:num w:numId="15">
    <w:abstractNumId w:val="10"/>
  </w:num>
  <w:num w:numId="16">
    <w:abstractNumId w:val="23"/>
  </w:num>
  <w:num w:numId="17">
    <w:abstractNumId w:val="6"/>
  </w:num>
  <w:num w:numId="18">
    <w:abstractNumId w:val="34"/>
  </w:num>
  <w:num w:numId="19">
    <w:abstractNumId w:val="25"/>
  </w:num>
  <w:num w:numId="20">
    <w:abstractNumId w:val="0"/>
  </w:num>
  <w:num w:numId="21">
    <w:abstractNumId w:val="2"/>
  </w:num>
  <w:num w:numId="22">
    <w:abstractNumId w:val="26"/>
  </w:num>
  <w:num w:numId="23">
    <w:abstractNumId w:val="27"/>
  </w:num>
  <w:num w:numId="24">
    <w:abstractNumId w:val="13"/>
  </w:num>
  <w:num w:numId="25">
    <w:abstractNumId w:val="24"/>
  </w:num>
  <w:num w:numId="26">
    <w:abstractNumId w:val="11"/>
  </w:num>
  <w:num w:numId="27">
    <w:abstractNumId w:val="8"/>
  </w:num>
  <w:num w:numId="28">
    <w:abstractNumId w:val="18"/>
  </w:num>
  <w:num w:numId="29">
    <w:abstractNumId w:val="19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14"/>
  </w:num>
  <w:num w:numId="34">
    <w:abstractNumId w:val="30"/>
  </w:num>
  <w:num w:numId="35">
    <w:abstractNumId w:val="21"/>
  </w:num>
  <w:num w:numId="36">
    <w:abstractNumId w:val="28"/>
  </w:num>
  <w:num w:numId="37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1993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C65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B14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61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1F37DFA5-ABA9-4A7F-AAE7-D88E3D00207F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</TotalTime>
  <Pages>3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5908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3</cp:revision>
  <cp:lastPrinted>2021-06-01T11:32:00Z</cp:lastPrinted>
  <dcterms:created xsi:type="dcterms:W3CDTF">2021-12-01T11:26:00Z</dcterms:created>
  <dcterms:modified xsi:type="dcterms:W3CDTF">2021-12-01T11:26:00Z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