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94998" w14:textId="77777777" w:rsidR="0074680E" w:rsidRPr="00B52259" w:rsidRDefault="0074680E" w:rsidP="0074680E">
      <w:pPr>
        <w:spacing w:after="0" w:line="240" w:lineRule="auto"/>
        <w:rPr>
          <w:rFonts w:asciiTheme="minorHAnsi" w:eastAsiaTheme="minorEastAsia" w:hAnsiTheme="minorHAnsi" w:cstheme="minorBidi"/>
          <w:b/>
          <w:i/>
          <w:iCs/>
          <w:lang w:eastAsia="it-IT"/>
        </w:rPr>
      </w:pPr>
      <w:r w:rsidRPr="00B52259">
        <w:rPr>
          <w:rFonts w:asciiTheme="minorHAnsi" w:eastAsiaTheme="minorEastAsia" w:hAnsiTheme="minorHAnsi" w:cstheme="minorBidi"/>
          <w:b/>
          <w:i/>
          <w:iCs/>
          <w:u w:val="single"/>
          <w:lang w:eastAsia="it-IT"/>
        </w:rPr>
        <w:t>ALLEGATO N. 2</w:t>
      </w:r>
      <w:r w:rsidRPr="001C3BC2">
        <w:rPr>
          <w:rFonts w:asciiTheme="minorHAnsi" w:eastAsiaTheme="minorEastAsia" w:hAnsiTheme="minorHAnsi" w:cstheme="minorBidi"/>
          <w:i/>
          <w:iCs/>
          <w:lang w:eastAsia="it-IT"/>
        </w:rPr>
        <w:t xml:space="preserve">   Facsimile di dichiarazione sostitutiva di atto di notorietà o di certificazione</w:t>
      </w:r>
    </w:p>
    <w:p w14:paraId="08092683" w14:textId="77777777" w:rsidR="0074680E" w:rsidRPr="00B52259" w:rsidRDefault="0074680E" w:rsidP="0074680E">
      <w:pPr>
        <w:spacing w:after="0" w:line="240" w:lineRule="auto"/>
        <w:jc w:val="center"/>
        <w:rPr>
          <w:rFonts w:asciiTheme="minorHAnsi" w:eastAsia="Times New Roman" w:hAnsiTheme="minorHAnsi"/>
          <w:i/>
          <w:iCs/>
          <w:sz w:val="20"/>
          <w:szCs w:val="20"/>
          <w:lang w:eastAsia="it-IT"/>
        </w:rPr>
      </w:pPr>
    </w:p>
    <w:p w14:paraId="62171E58" w14:textId="77777777" w:rsidR="0074680E" w:rsidRPr="00B52259" w:rsidRDefault="0074680E" w:rsidP="0074680E">
      <w:pPr>
        <w:spacing w:after="0" w:line="240" w:lineRule="auto"/>
        <w:jc w:val="center"/>
        <w:rPr>
          <w:rFonts w:asciiTheme="minorHAnsi" w:eastAsia="Times New Roman" w:hAnsiTheme="minorHAnsi"/>
          <w:i/>
          <w:iCs/>
          <w:sz w:val="20"/>
          <w:szCs w:val="20"/>
          <w:lang w:eastAsia="it-IT"/>
        </w:rPr>
      </w:pPr>
      <w:r w:rsidRPr="00B52259">
        <w:rPr>
          <w:rFonts w:asciiTheme="minorHAnsi" w:eastAsia="Times New Roman" w:hAnsiTheme="minorHAnsi"/>
          <w:i/>
          <w:iCs/>
          <w:sz w:val="20"/>
          <w:szCs w:val="20"/>
          <w:lang w:eastAsia="it-IT"/>
        </w:rPr>
        <w:t>DICHIARAZIONE SOSTITUTIVA DI ATTO DI NOTORIETA’</w:t>
      </w:r>
    </w:p>
    <w:p w14:paraId="2BF3FCFF" w14:textId="77777777" w:rsidR="0074680E" w:rsidRPr="00B52259" w:rsidRDefault="0074680E" w:rsidP="0074680E">
      <w:pPr>
        <w:spacing w:after="0" w:line="240" w:lineRule="auto"/>
        <w:jc w:val="center"/>
        <w:rPr>
          <w:rFonts w:asciiTheme="minorHAnsi" w:eastAsia="Times New Roman" w:hAnsiTheme="minorHAnsi"/>
          <w:i/>
          <w:iCs/>
          <w:sz w:val="20"/>
          <w:szCs w:val="20"/>
          <w:lang w:val="de-DE" w:eastAsia="it-IT"/>
        </w:rPr>
      </w:pPr>
      <w:r w:rsidRPr="00B52259">
        <w:rPr>
          <w:rFonts w:asciiTheme="minorHAnsi" w:eastAsia="Times New Roman" w:hAnsiTheme="minorHAnsi"/>
          <w:i/>
          <w:iCs/>
          <w:sz w:val="20"/>
          <w:szCs w:val="20"/>
          <w:lang w:val="de-DE" w:eastAsia="it-IT"/>
        </w:rPr>
        <w:t>(art. 47 del D.P.R. n. 445/2000)</w:t>
      </w:r>
    </w:p>
    <w:p w14:paraId="4A3D931C" w14:textId="77777777" w:rsidR="0074680E" w:rsidRPr="00B52259" w:rsidRDefault="0074680E" w:rsidP="0074680E">
      <w:pPr>
        <w:spacing w:after="0" w:line="240" w:lineRule="auto"/>
        <w:jc w:val="center"/>
        <w:rPr>
          <w:rFonts w:asciiTheme="minorHAnsi" w:eastAsia="Times New Roman" w:hAnsiTheme="minorHAnsi"/>
          <w:i/>
          <w:iCs/>
          <w:sz w:val="20"/>
          <w:szCs w:val="20"/>
          <w:lang w:eastAsia="it-IT"/>
        </w:rPr>
      </w:pPr>
      <w:r w:rsidRPr="00B52259">
        <w:rPr>
          <w:rFonts w:asciiTheme="minorHAnsi" w:eastAsia="Times New Roman" w:hAnsiTheme="minorHAnsi"/>
          <w:i/>
          <w:iCs/>
          <w:sz w:val="20"/>
          <w:szCs w:val="20"/>
          <w:lang w:eastAsia="it-IT"/>
        </w:rPr>
        <w:t>o</w:t>
      </w:r>
    </w:p>
    <w:p w14:paraId="37417629" w14:textId="77777777" w:rsidR="0074680E" w:rsidRPr="00B52259" w:rsidRDefault="0074680E" w:rsidP="0074680E">
      <w:pPr>
        <w:spacing w:after="0" w:line="240" w:lineRule="auto"/>
        <w:jc w:val="center"/>
        <w:rPr>
          <w:rFonts w:asciiTheme="minorHAnsi" w:eastAsia="Times New Roman" w:hAnsiTheme="minorHAnsi"/>
          <w:i/>
          <w:iCs/>
          <w:sz w:val="20"/>
          <w:szCs w:val="20"/>
          <w:lang w:eastAsia="it-IT"/>
        </w:rPr>
      </w:pPr>
      <w:r w:rsidRPr="00B52259">
        <w:rPr>
          <w:rFonts w:asciiTheme="minorHAnsi" w:eastAsia="Times New Roman" w:hAnsiTheme="minorHAnsi"/>
          <w:i/>
          <w:iCs/>
          <w:sz w:val="20"/>
          <w:szCs w:val="20"/>
          <w:lang w:eastAsia="it-IT"/>
        </w:rPr>
        <w:t>DICHIARAZIONE SOSTITUTIVA DI CERTIFICAZIONE</w:t>
      </w:r>
    </w:p>
    <w:p w14:paraId="655EC654" w14:textId="77777777" w:rsidR="0074680E" w:rsidRPr="00B52259" w:rsidRDefault="0074680E" w:rsidP="0074680E">
      <w:pPr>
        <w:spacing w:after="0" w:line="240" w:lineRule="auto"/>
        <w:jc w:val="center"/>
        <w:rPr>
          <w:rFonts w:asciiTheme="minorHAnsi" w:eastAsia="Times New Roman" w:hAnsiTheme="minorHAnsi"/>
          <w:i/>
          <w:iCs/>
          <w:sz w:val="20"/>
          <w:szCs w:val="20"/>
          <w:lang w:val="de-DE" w:eastAsia="it-IT"/>
        </w:rPr>
      </w:pPr>
      <w:r w:rsidRPr="00B52259">
        <w:rPr>
          <w:rFonts w:asciiTheme="minorHAnsi" w:eastAsia="Times New Roman" w:hAnsiTheme="minorHAnsi"/>
          <w:i/>
          <w:iCs/>
          <w:sz w:val="20"/>
          <w:szCs w:val="20"/>
          <w:lang w:val="de-DE" w:eastAsia="it-IT"/>
        </w:rPr>
        <w:t>(art. 46 del D.P.R. n. 445/2000)</w:t>
      </w:r>
    </w:p>
    <w:p w14:paraId="7FEB70A2" w14:textId="77777777" w:rsidR="0074680E" w:rsidRPr="00B52259" w:rsidRDefault="0074680E" w:rsidP="0074680E">
      <w:pPr>
        <w:spacing w:after="0" w:line="240" w:lineRule="auto"/>
        <w:jc w:val="center"/>
        <w:rPr>
          <w:rFonts w:asciiTheme="minorHAnsi" w:eastAsia="Times New Roman" w:hAnsiTheme="minorHAnsi"/>
          <w:i/>
          <w:iCs/>
          <w:sz w:val="20"/>
          <w:szCs w:val="20"/>
          <w:lang w:val="de-DE" w:eastAsia="it-IT"/>
        </w:rPr>
      </w:pPr>
    </w:p>
    <w:p w14:paraId="064CFB2E" w14:textId="77777777" w:rsidR="0074680E" w:rsidRPr="00F02EF3" w:rsidRDefault="0074680E" w:rsidP="0074680E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524CBECB" w14:textId="77777777" w:rsidR="0074680E" w:rsidRPr="006D3D82" w:rsidRDefault="0074680E" w:rsidP="0074680E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F86E53">
        <w:rPr>
          <w:rFonts w:asciiTheme="minorHAnsi" w:eastAsiaTheme="minorEastAsia" w:hAnsiTheme="minorHAnsi" w:cstheme="minorBidi"/>
          <w:lang w:eastAsia="it-IT"/>
        </w:rPr>
        <w:t xml:space="preserve">Oggetto: 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concorso 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pubblico, per titoli ed esami, per l’assunzione con contratto di lavoro subordinato a tempo pieno e indeterminato di n. 3 </w:t>
      </w:r>
      <w:r>
        <w:rPr>
          <w:rFonts w:asciiTheme="minorHAnsi" w:eastAsiaTheme="minorEastAsia" w:hAnsiTheme="minorHAnsi" w:cstheme="minorBidi"/>
          <w:lang w:eastAsia="it-IT"/>
        </w:rPr>
        <w:t>T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ecnologi di </w:t>
      </w:r>
      <w:r>
        <w:rPr>
          <w:rFonts w:asciiTheme="minorHAnsi" w:eastAsiaTheme="minorEastAsia" w:hAnsiTheme="minorHAnsi" w:cstheme="minorBidi"/>
          <w:lang w:eastAsia="it-IT"/>
        </w:rPr>
        <w:t>III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 livello professionale del C.C.N.L. </w:t>
      </w:r>
      <w:r>
        <w:rPr>
          <w:rFonts w:asciiTheme="minorHAnsi" w:eastAsiaTheme="minorEastAsia" w:hAnsiTheme="minorHAnsi" w:cstheme="minorBidi"/>
          <w:lang w:eastAsia="it-IT"/>
        </w:rPr>
        <w:t>I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struzione e </w:t>
      </w:r>
      <w:r>
        <w:rPr>
          <w:rFonts w:asciiTheme="minorHAnsi" w:eastAsiaTheme="minorEastAsia" w:hAnsiTheme="minorHAnsi" w:cstheme="minorBidi"/>
          <w:lang w:eastAsia="it-IT"/>
        </w:rPr>
        <w:t>R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icerca. </w:t>
      </w:r>
      <w:r w:rsidRPr="000D7BE3">
        <w:rPr>
          <w:rFonts w:asciiTheme="minorHAnsi" w:eastAsiaTheme="minorEastAsia" w:hAnsiTheme="minorHAnsi" w:cstheme="minorBidi"/>
          <w:b/>
          <w:bCs/>
          <w:lang w:eastAsia="it-IT"/>
        </w:rPr>
        <w:t>PROFILO A)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 </w:t>
      </w:r>
      <w:r>
        <w:rPr>
          <w:rFonts w:asciiTheme="minorHAnsi" w:eastAsiaTheme="minorEastAsia" w:hAnsiTheme="minorHAnsi" w:cstheme="minorBidi"/>
          <w:lang w:eastAsia="it-IT"/>
        </w:rPr>
        <w:t>S</w:t>
      </w:r>
      <w:r w:rsidRPr="00EA59CB">
        <w:rPr>
          <w:rFonts w:asciiTheme="minorHAnsi" w:eastAsiaTheme="minorEastAsia" w:hAnsiTheme="minorHAnsi" w:cstheme="minorBidi"/>
          <w:lang w:eastAsia="it-IT"/>
        </w:rPr>
        <w:t>ettore</w:t>
      </w:r>
      <w:r>
        <w:rPr>
          <w:rFonts w:asciiTheme="minorHAnsi" w:eastAsiaTheme="minorEastAsia" w:hAnsiTheme="minorHAnsi" w:cstheme="minorBidi"/>
          <w:lang w:eastAsia="it-IT"/>
        </w:rPr>
        <w:t xml:space="preserve">: 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ingegneria civile; </w:t>
      </w:r>
      <w:r w:rsidRPr="000D7BE3">
        <w:rPr>
          <w:rFonts w:asciiTheme="minorHAnsi" w:eastAsiaTheme="minorEastAsia" w:hAnsiTheme="minorHAnsi" w:cstheme="minorBidi"/>
          <w:b/>
          <w:bCs/>
          <w:lang w:eastAsia="it-IT"/>
        </w:rPr>
        <w:t>PROFILO B)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 </w:t>
      </w:r>
      <w:r>
        <w:rPr>
          <w:rFonts w:asciiTheme="minorHAnsi" w:eastAsiaTheme="minorEastAsia" w:hAnsiTheme="minorHAnsi" w:cstheme="minorBidi"/>
          <w:lang w:eastAsia="it-IT"/>
        </w:rPr>
        <w:t>S</w:t>
      </w:r>
      <w:r w:rsidRPr="00EA59CB">
        <w:rPr>
          <w:rFonts w:asciiTheme="minorHAnsi" w:eastAsiaTheme="minorEastAsia" w:hAnsiTheme="minorHAnsi" w:cstheme="minorBidi"/>
          <w:lang w:eastAsia="it-IT"/>
        </w:rPr>
        <w:t>ettore</w:t>
      </w:r>
      <w:r>
        <w:rPr>
          <w:rFonts w:asciiTheme="minorHAnsi" w:eastAsiaTheme="minorEastAsia" w:hAnsiTheme="minorHAnsi" w:cstheme="minorBidi"/>
          <w:lang w:eastAsia="it-IT"/>
        </w:rPr>
        <w:t xml:space="preserve">: 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ingegneria degli impianti meccanici ed elettrici. </w:t>
      </w:r>
      <w:r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6D3D82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>
        <w:rPr>
          <w:rFonts w:asciiTheme="minorHAnsi" w:eastAsiaTheme="minorEastAsia" w:hAnsiTheme="minorHAnsi" w:cstheme="minorBidi"/>
          <w:b/>
          <w:lang w:eastAsia="it-IT"/>
        </w:rPr>
        <w:t>6/2022</w:t>
      </w:r>
      <w:r w:rsidRPr="006D3D82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65405C98" w14:textId="77777777" w:rsidR="0074680E" w:rsidRPr="00F02EF3" w:rsidRDefault="0074680E" w:rsidP="0074680E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712D0DCE" w14:textId="77777777" w:rsidR="0074680E" w:rsidRPr="00F02EF3" w:rsidRDefault="0074680E" w:rsidP="0074680E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____________ nato/a </w:t>
      </w:r>
      <w:proofErr w:type="spellStart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__, il _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, C.F. ______________________________________________________________________________________________ 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e residente a ____________________________________________________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_, prov. ________ indirizzo 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______________________________________________________________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_______, PEC ______________________________________________________________________________________________</w:t>
      </w:r>
    </w:p>
    <w:p w14:paraId="687788D3" w14:textId="77777777" w:rsidR="0074680E" w:rsidRPr="00F02EF3" w:rsidRDefault="0074680E" w:rsidP="0074680E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4CC9038F" w14:textId="77777777" w:rsidR="0074680E" w:rsidRDefault="0074680E" w:rsidP="0074680E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</w:p>
    <w:p w14:paraId="569A56EB" w14:textId="77777777" w:rsidR="0074680E" w:rsidRPr="008E06EE" w:rsidRDefault="0074680E" w:rsidP="0074680E">
      <w:pPr>
        <w:spacing w:before="120" w:after="120"/>
        <w:rPr>
          <w:rFonts w:asciiTheme="minorHAnsi" w:eastAsiaTheme="minorEastAsia" w:hAnsiTheme="minorHAnsi" w:cstheme="minorBidi"/>
          <w:sz w:val="20"/>
          <w:szCs w:val="20"/>
          <w:u w:val="single"/>
          <w:lang w:eastAsia="it-IT"/>
        </w:rPr>
      </w:pPr>
      <w:r w:rsidRPr="008E06EE">
        <w:rPr>
          <w:rFonts w:asciiTheme="minorHAnsi" w:eastAsiaTheme="minorEastAsia" w:hAnsiTheme="minorHAnsi" w:cstheme="minorBidi"/>
          <w:sz w:val="20"/>
          <w:szCs w:val="20"/>
          <w:u w:val="single"/>
          <w:lang w:eastAsia="it-IT"/>
        </w:rPr>
        <w:t xml:space="preserve">ai fini del possesso dei requisiti di ammissione di cui </w:t>
      </w:r>
      <w:r w:rsidRPr="004B00CB">
        <w:rPr>
          <w:rFonts w:asciiTheme="minorHAnsi" w:eastAsiaTheme="minorEastAsia" w:hAnsiTheme="minorHAnsi" w:cstheme="minorBidi"/>
          <w:sz w:val="20"/>
          <w:szCs w:val="20"/>
          <w:u w:val="single"/>
          <w:lang w:eastAsia="it-IT"/>
        </w:rPr>
        <w:t>all’art.2</w:t>
      </w:r>
      <w:r w:rsidRPr="008E06EE">
        <w:rPr>
          <w:rFonts w:asciiTheme="minorHAnsi" w:eastAsiaTheme="minorEastAsia" w:hAnsiTheme="minorHAnsi" w:cstheme="minorBidi"/>
          <w:sz w:val="20"/>
          <w:szCs w:val="20"/>
          <w:u w:val="single"/>
          <w:lang w:eastAsia="it-IT"/>
        </w:rPr>
        <w:t xml:space="preserve"> </w:t>
      </w:r>
    </w:p>
    <w:p w14:paraId="7A056AA1" w14:textId="77777777" w:rsidR="0074680E" w:rsidRPr="000F5F18" w:rsidRDefault="0074680E" w:rsidP="0074680E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>1)</w:t>
      </w: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aver conseguito il seguente </w:t>
      </w:r>
      <w:r w:rsidRPr="000F5F18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di </w:t>
      </w:r>
      <w:r w:rsidRPr="00F02A7E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laurea </w:t>
      </w:r>
      <w:r w:rsidRPr="00F02A7E">
        <w:rPr>
          <w:rFonts w:asciiTheme="minorHAnsi" w:eastAsia="Times New Roman" w:hAnsiTheme="minorHAnsi" w:cstheme="minorBidi"/>
          <w:sz w:val="20"/>
          <w:szCs w:val="20"/>
          <w:lang w:eastAsia="it-IT"/>
        </w:rPr>
        <w:t>(</w:t>
      </w:r>
      <w:proofErr w:type="spellStart"/>
      <w:r w:rsidRPr="00F02A7E">
        <w:rPr>
          <w:rFonts w:asciiTheme="minorHAnsi" w:eastAsia="Times New Roman" w:hAnsiTheme="minorHAnsi" w:cstheme="minorBidi"/>
          <w:sz w:val="20"/>
          <w:szCs w:val="20"/>
          <w:lang w:eastAsia="it-IT"/>
        </w:rPr>
        <w:t>rif.</w:t>
      </w:r>
      <w:proofErr w:type="spellEnd"/>
      <w:r w:rsidRPr="00F02A7E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art. 2 lett. g), specificando </w:t>
      </w:r>
      <w:r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Pr="000A7D04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CD8ACF5" w14:textId="77777777" w:rsidR="0074680E" w:rsidRPr="000F5F18" w:rsidRDefault="0074680E" w:rsidP="0074680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F5F18">
        <w:rPr>
          <w:rFonts w:asciiTheme="minorHAnsi" w:eastAsiaTheme="minorEastAsia" w:hAnsiTheme="minorHAnsi" w:cstheme="minorBidi"/>
          <w:sz w:val="20"/>
          <w:szCs w:val="20"/>
          <w:lang w:eastAsia="it-IT"/>
        </w:rPr>
        <w:t>1.a)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4680E" w:rsidRPr="00182351" w14:paraId="6D3C9CD5" w14:textId="77777777" w:rsidTr="0056151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0041" w14:textId="77777777" w:rsidR="0074680E" w:rsidRPr="000F5F18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N°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A1DE" w14:textId="77777777" w:rsidR="0074680E" w:rsidRPr="00182351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74680E" w:rsidRPr="00182351" w14:paraId="113A90B2" w14:textId="77777777" w:rsidTr="0056151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99C1" w14:textId="77777777" w:rsidR="0074680E" w:rsidRPr="000F5F18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tipologia del diploma di laurea (vecchio ordinamento, specialistica o magistrale):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5D0E" w14:textId="77777777" w:rsidR="0074680E" w:rsidRPr="00182351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74680E" w:rsidRPr="00182351" w14:paraId="207A4A3C" w14:textId="77777777" w:rsidTr="0056151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AF65" w14:textId="77777777" w:rsidR="0074680E" w:rsidRPr="000F5F18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680C" w14:textId="77777777" w:rsidR="0074680E" w:rsidRPr="00182351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74680E" w:rsidRPr="00182351" w14:paraId="279BD945" w14:textId="77777777" w:rsidTr="0056151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AA47" w14:textId="77777777" w:rsidR="0074680E" w:rsidRPr="000F5F18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2E66" w14:textId="77777777" w:rsidR="0074680E" w:rsidRPr="00182351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74680E" w:rsidRPr="00182351" w14:paraId="6EE7F116" w14:textId="77777777" w:rsidTr="0056151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FA38" w14:textId="77777777" w:rsidR="0074680E" w:rsidRPr="000F5F18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FB20" w14:textId="77777777" w:rsidR="0074680E" w:rsidRPr="00182351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74680E" w:rsidRPr="00182351" w14:paraId="2AEF5125" w14:textId="77777777" w:rsidTr="00561511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B993" w14:textId="77777777" w:rsidR="0074680E" w:rsidRPr="000F5F18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1B7C" w14:textId="77777777" w:rsidR="0074680E" w:rsidRPr="00182351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3A08BDE7" w14:textId="77777777" w:rsidR="0074680E" w:rsidRDefault="0074680E" w:rsidP="0074680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titoli di studio) </w:t>
      </w:r>
    </w:p>
    <w:p w14:paraId="7C6A0900" w14:textId="77777777" w:rsidR="0074680E" w:rsidRPr="00F02EF3" w:rsidRDefault="0074680E" w:rsidP="0074680E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2) </w:t>
      </w:r>
      <w:r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aver conseguito il seguente </w:t>
      </w:r>
      <w:r w:rsidRPr="00F02EF3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titolo di Dottore di Ricerca o </w:t>
      </w:r>
      <w:r w:rsidRPr="00122DD6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PhD </w:t>
      </w:r>
      <w:r w:rsidRPr="00122DD6">
        <w:rPr>
          <w:rFonts w:asciiTheme="minorHAnsi" w:eastAsia="Times New Roman" w:hAnsiTheme="minorHAnsi" w:cstheme="minorBidi"/>
          <w:sz w:val="20"/>
          <w:szCs w:val="20"/>
          <w:lang w:eastAsia="it-IT"/>
        </w:rPr>
        <w:t>(</w:t>
      </w:r>
      <w:proofErr w:type="spellStart"/>
      <w:r w:rsidRPr="00122DD6">
        <w:rPr>
          <w:rFonts w:asciiTheme="minorHAnsi" w:eastAsia="Times New Roman" w:hAnsiTheme="minorHAnsi" w:cstheme="minorBidi"/>
          <w:sz w:val="20"/>
          <w:szCs w:val="20"/>
          <w:lang w:eastAsia="it-IT"/>
        </w:rPr>
        <w:t>rif.</w:t>
      </w:r>
      <w:proofErr w:type="spellEnd"/>
      <w:r w:rsidRPr="00122DD6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art. 2 lett. i1)</w:t>
      </w:r>
      <w:r w:rsidRPr="00122DD6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Pr="00122DD6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specificando </w:t>
      </w:r>
      <w:r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la tipologia:</w:t>
      </w:r>
    </w:p>
    <w:p w14:paraId="0AE84D26" w14:textId="77777777" w:rsidR="0074680E" w:rsidRPr="00F02EF3" w:rsidRDefault="0074680E" w:rsidP="0074680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4680E" w:rsidRPr="00F02EF3" w14:paraId="4882D500" w14:textId="77777777" w:rsidTr="0056151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45FEF" w14:textId="77777777" w:rsidR="0074680E" w:rsidRPr="00F02EF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FEFC" w14:textId="77777777" w:rsidR="0074680E" w:rsidRPr="00F02EF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F02EF3" w14:paraId="17BDDD9B" w14:textId="77777777" w:rsidTr="0056151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3777" w14:textId="77777777" w:rsidR="0074680E" w:rsidRPr="00F02EF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C199" w14:textId="77777777" w:rsidR="0074680E" w:rsidRPr="00F02EF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F02EF3" w14:paraId="503A8F42" w14:textId="77777777" w:rsidTr="0056151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40AC" w14:textId="77777777" w:rsidR="0074680E" w:rsidRPr="00F02EF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FDA0" w14:textId="77777777" w:rsidR="0074680E" w:rsidRPr="00F02EF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196B04A" w14:textId="77777777" w:rsidR="0074680E" w:rsidRPr="00F02EF3" w:rsidRDefault="0074680E" w:rsidP="0074680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lastRenderedPageBreak/>
        <w:t xml:space="preserve">(Aggiungere i campi ulteriormente necessari nel caso di possesso di ulteriori dottorati)  </w:t>
      </w:r>
    </w:p>
    <w:p w14:paraId="3CF5FFF8" w14:textId="77777777" w:rsidR="0074680E" w:rsidRDefault="0074680E" w:rsidP="0074680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O </w:t>
      </w:r>
      <w:r w:rsidRPr="006875E4">
        <w:rPr>
          <w:rFonts w:asciiTheme="minorHAnsi" w:eastAsiaTheme="minorEastAsia" w:hAnsiTheme="minorHAnsi" w:cstheme="minorBidi"/>
          <w:sz w:val="20"/>
          <w:szCs w:val="20"/>
          <w:lang w:eastAsia="it-IT"/>
        </w:rPr>
        <w:t>(</w:t>
      </w:r>
      <w:r w:rsidRPr="006875E4">
        <w:rPr>
          <w:rFonts w:asciiTheme="minorHAnsi" w:eastAsiaTheme="minorEastAsia" w:hAnsiTheme="minorHAnsi" w:cstheme="minorBidi"/>
          <w:sz w:val="20"/>
          <w:szCs w:val="20"/>
          <w:u w:val="single"/>
          <w:lang w:eastAsia="it-IT"/>
        </w:rPr>
        <w:t>in alternativa</w:t>
      </w:r>
      <w:r w:rsidRPr="006875E4">
        <w:rPr>
          <w:rFonts w:asciiTheme="minorHAnsi" w:eastAsiaTheme="minorEastAsia" w:hAnsiTheme="minorHAnsi" w:cstheme="minorBidi"/>
          <w:sz w:val="20"/>
          <w:szCs w:val="20"/>
          <w:lang w:eastAsia="it-IT"/>
        </w:rPr>
        <w:t>)</w:t>
      </w:r>
    </w:p>
    <w:p w14:paraId="446994F3" w14:textId="77777777" w:rsidR="0074680E" w:rsidRPr="00122DD6" w:rsidRDefault="0074680E" w:rsidP="0074680E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aver svolto le seguenti </w:t>
      </w:r>
      <w:r w:rsidRPr="009E19AC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esperienze </w:t>
      </w:r>
      <w:r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professionali, </w:t>
      </w:r>
      <w:r w:rsidRPr="009E19AC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lavorative e/o di ricerca post-laurea</w:t>
      </w:r>
      <w:r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magistrale o </w:t>
      </w:r>
      <w:r w:rsidRPr="00122DD6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equivalente </w:t>
      </w:r>
      <w:r w:rsidRPr="00122DD6">
        <w:rPr>
          <w:rFonts w:asciiTheme="minorHAnsi" w:eastAsia="Times New Roman" w:hAnsiTheme="minorHAnsi" w:cstheme="minorBidi"/>
          <w:sz w:val="20"/>
          <w:szCs w:val="20"/>
          <w:lang w:eastAsia="it-IT"/>
        </w:rPr>
        <w:t>(</w:t>
      </w:r>
      <w:proofErr w:type="spellStart"/>
      <w:r w:rsidRPr="00122DD6">
        <w:rPr>
          <w:rFonts w:asciiTheme="minorHAnsi" w:eastAsia="Times New Roman" w:hAnsiTheme="minorHAnsi" w:cstheme="minorBidi"/>
          <w:sz w:val="20"/>
          <w:szCs w:val="20"/>
          <w:lang w:eastAsia="it-IT"/>
        </w:rPr>
        <w:t>rif.</w:t>
      </w:r>
      <w:proofErr w:type="spellEnd"/>
      <w:r w:rsidRPr="00122DD6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art.2 lett. i2), (compilare specificando analiticamente tutti i campi previsti per ciascuna esperienza lavorativa):</w:t>
      </w:r>
    </w:p>
    <w:p w14:paraId="21840F89" w14:textId="77777777" w:rsidR="0074680E" w:rsidRPr="009E19AC" w:rsidRDefault="0074680E" w:rsidP="0074680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Pr="009E19AC">
        <w:rPr>
          <w:rFonts w:asciiTheme="minorHAnsi" w:eastAsiaTheme="minorEastAsia" w:hAnsiTheme="minorHAnsi" w:cstheme="minorBidi"/>
          <w:sz w:val="20"/>
          <w:szCs w:val="20"/>
          <w:lang w:eastAsia="it-IT"/>
        </w:rPr>
        <w:t>.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b</w:t>
      </w:r>
      <w:r w:rsidRPr="009E19AC">
        <w:rPr>
          <w:rFonts w:asciiTheme="minorHAnsi" w:eastAsiaTheme="minorEastAsia" w:hAnsiTheme="minorHAnsi" w:cstheme="minorBidi"/>
          <w:sz w:val="20"/>
          <w:szCs w:val="20"/>
          <w:lang w:eastAsia="it-IT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74680E" w:rsidRPr="00E85EFD" w14:paraId="0355D844" w14:textId="77777777" w:rsidTr="005615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CBC4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N°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059A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E85EFD" w14:paraId="70EC8277" w14:textId="77777777" w:rsidTr="005615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4AB9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6083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74680E" w:rsidRPr="00E85EFD" w14:paraId="6C350E42" w14:textId="77777777" w:rsidTr="005615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F941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0D5A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E85EFD" w14:paraId="69361DB3" w14:textId="77777777" w:rsidTr="005615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EEA4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 tipologia contrattuale, es. lavoro dipendente,</w:t>
            </w:r>
            <w:r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lavoro autonomo,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DC5F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E85EFD" w14:paraId="720DF15D" w14:textId="77777777" w:rsidTr="005615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E3929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D1A2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E85EFD" w14:paraId="415A5B69" w14:textId="77777777" w:rsidTr="005615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81DC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</w:t>
            </w:r>
            <w:r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9F2E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182351" w14:paraId="26A37426" w14:textId="77777777" w:rsidTr="005615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1B1B9" w14:textId="77777777" w:rsidR="0074680E" w:rsidRPr="005C724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  <w:r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sintetica delle esperienze professionali e/o di ricerca, degli incarichi ricoperti, dei progetti a cui il candidato ha partecipato e il ruolo ricoperto nell’ambito degli stessi, nonché tutti gli elementi utili alla valutazione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D33C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74680E" w:rsidRPr="00182351" w14:paraId="08EB3066" w14:textId="77777777" w:rsidTr="0056151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96FD" w14:textId="77777777" w:rsidR="0074680E" w:rsidRPr="005C724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12702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Valore/importo dei progetti (eventuale):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6929" w14:textId="77777777" w:rsidR="0074680E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1AC7F1D" w14:textId="77777777" w:rsidR="0074680E" w:rsidRPr="00F02EF3" w:rsidRDefault="0074680E" w:rsidP="0074680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 nel caso di possesso di ulteriori</w:t>
      </w:r>
      <w:r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esperienze</w:t>
      </w: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 </w:t>
      </w:r>
    </w:p>
    <w:p w14:paraId="11954F02" w14:textId="77777777" w:rsidR="0074680E" w:rsidRPr="00141578" w:rsidRDefault="0074680E" w:rsidP="0074680E">
      <w:pPr>
        <w:spacing w:before="120" w:after="120"/>
        <w:rPr>
          <w:rFonts w:asciiTheme="minorHAnsi" w:eastAsiaTheme="minorEastAsia" w:hAnsiTheme="minorHAnsi" w:cstheme="minorBidi"/>
          <w:sz w:val="20"/>
          <w:szCs w:val="20"/>
          <w:u w:val="single"/>
          <w:lang w:eastAsia="it-IT"/>
        </w:rPr>
      </w:pPr>
      <w:r w:rsidRPr="00141578">
        <w:rPr>
          <w:rFonts w:asciiTheme="minorHAnsi" w:eastAsiaTheme="minorEastAsia" w:hAnsiTheme="minorHAnsi" w:cstheme="minorBidi"/>
          <w:sz w:val="20"/>
          <w:szCs w:val="20"/>
          <w:u w:val="single"/>
          <w:lang w:eastAsia="it-IT"/>
        </w:rPr>
        <w:t>ai fini della valutazione dei titoli di cui all’art.</w:t>
      </w:r>
      <w:r>
        <w:rPr>
          <w:rFonts w:asciiTheme="minorHAnsi" w:eastAsiaTheme="minorEastAsia" w:hAnsiTheme="minorHAnsi" w:cstheme="minorBidi"/>
          <w:sz w:val="20"/>
          <w:szCs w:val="20"/>
          <w:u w:val="single"/>
          <w:lang w:eastAsia="it-IT"/>
        </w:rPr>
        <w:t xml:space="preserve"> 7</w:t>
      </w:r>
    </w:p>
    <w:p w14:paraId="2804C08B" w14:textId="2531070B" w:rsidR="0074680E" w:rsidRDefault="0074680E" w:rsidP="0074680E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3) </w:t>
      </w:r>
      <w:r w:rsidRPr="00114F5D">
        <w:rPr>
          <w:rFonts w:asciiTheme="minorHAnsi" w:eastAsia="Times New Roman" w:hAnsiTheme="minorHAnsi" w:cstheme="minorBidi"/>
          <w:sz w:val="20"/>
          <w:szCs w:val="20"/>
          <w:lang w:eastAsia="it-IT"/>
        </w:rPr>
        <w:t>(</w:t>
      </w:r>
      <w:proofErr w:type="spellStart"/>
      <w:r w:rsidRPr="00114F5D">
        <w:rPr>
          <w:rFonts w:asciiTheme="minorHAnsi" w:eastAsia="Times New Roman" w:hAnsiTheme="minorHAnsi" w:cstheme="minorBidi"/>
          <w:sz w:val="20"/>
          <w:szCs w:val="20"/>
          <w:lang w:eastAsia="it-IT"/>
        </w:rPr>
        <w:t>rif.</w:t>
      </w:r>
      <w:proofErr w:type="spellEnd"/>
      <w:r w:rsidRPr="00114F5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art.</w:t>
      </w:r>
      <w:r w:rsidR="00F252D6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>7</w:t>
      </w:r>
      <w:r w:rsidRPr="00114F5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Pr="00AE296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punto A.2) </w:t>
      </w:r>
      <w:r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aver svolto le seguenti </w:t>
      </w:r>
      <w:r w:rsidRPr="009E19AC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esperienze </w:t>
      </w:r>
      <w:r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professionali, </w:t>
      </w:r>
      <w:r w:rsidRPr="009E19AC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lavorative e/o di ricerca post-laurea</w:t>
      </w:r>
      <w:r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magistrale o equivalente</w:t>
      </w:r>
      <w:r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>, (</w:t>
      </w: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>compilare specificando analiticamente tutti i campi previsti per</w:t>
      </w:r>
      <w:r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ciascuna esperienza lavorativa):</w:t>
      </w:r>
    </w:p>
    <w:p w14:paraId="595B4C8B" w14:textId="77777777" w:rsidR="0074680E" w:rsidRPr="009E19AC" w:rsidRDefault="0074680E" w:rsidP="0074680E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>3.a)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4"/>
        <w:gridCol w:w="4322"/>
      </w:tblGrid>
      <w:tr w:rsidR="0074680E" w:rsidRPr="00E85EFD" w14:paraId="2C9A47D5" w14:textId="77777777" w:rsidTr="00561511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453E" w14:textId="77777777" w:rsidR="0074680E" w:rsidRPr="00D534A1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D534A1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A.2 N°________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1FB5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E85EFD" w14:paraId="348628FC" w14:textId="77777777" w:rsidTr="00561511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917E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63D2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74680E" w:rsidRPr="00E85EFD" w14:paraId="113F0A43" w14:textId="77777777" w:rsidTr="00561511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2025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E1B1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E85EFD" w14:paraId="70B9FA34" w14:textId="77777777" w:rsidTr="00561511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6057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 tipologia contrattuale, es. lavoro dipendente,</w:t>
            </w:r>
            <w:r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lavoro autonomo,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ecc.):  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C5B1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E85EFD" w14:paraId="4DF3D9B5" w14:textId="77777777" w:rsidTr="00561511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941A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82FC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E85EFD" w14:paraId="6D0C7ED1" w14:textId="77777777" w:rsidTr="00561511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DEA1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</w:t>
            </w:r>
            <w:r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: 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9338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4680E" w:rsidRPr="00182351" w14:paraId="199B8572" w14:textId="77777777" w:rsidTr="00561511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0FF7" w14:textId="77777777" w:rsidR="0074680E" w:rsidRPr="005C724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  <w:r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sintetica delle esperienze professionali e/o di ricerca, degli incarichi ricoperti, dei progetti a cui il candidato ha partecipato e il ruolo ricoperto nell’ambito degli stessi, nonché tutti gli elementi utili alla valutazione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29E8" w14:textId="77777777" w:rsidR="0074680E" w:rsidRPr="00E85EFD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74680E" w:rsidRPr="00182351" w14:paraId="4171B97E" w14:textId="77777777" w:rsidTr="00561511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29EC" w14:textId="77777777" w:rsidR="0074680E" w:rsidRPr="005C7243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E296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Valore/importo dei progetti (eventuale):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35D4" w14:textId="77777777" w:rsidR="0074680E" w:rsidRDefault="0074680E" w:rsidP="0056151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2E5E872" w14:textId="77777777" w:rsidR="0074680E" w:rsidRPr="00F02EF3" w:rsidRDefault="0074680E" w:rsidP="0074680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091336CF" w14:textId="77777777" w:rsidR="0074680E" w:rsidRDefault="0074680E" w:rsidP="0074680E">
      <w:pPr>
        <w:tabs>
          <w:tab w:val="num" w:pos="518"/>
          <w:tab w:val="num" w:pos="720"/>
          <w:tab w:val="left" w:pos="993"/>
        </w:tabs>
        <w:jc w:val="both"/>
        <w:rPr>
          <w:b/>
          <w:sz w:val="28"/>
          <w:szCs w:val="28"/>
        </w:rPr>
      </w:pPr>
    </w:p>
    <w:p w14:paraId="412A4B10" w14:textId="77777777" w:rsidR="0074680E" w:rsidRPr="006C24E4" w:rsidRDefault="0074680E" w:rsidP="0074680E">
      <w:pPr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114F5D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(</w:t>
      </w:r>
      <w:proofErr w:type="spellStart"/>
      <w:r w:rsidRPr="00114F5D">
        <w:rPr>
          <w:rFonts w:asciiTheme="minorHAnsi" w:eastAsia="Times New Roman" w:hAnsiTheme="minorHAnsi" w:cstheme="minorBidi"/>
          <w:sz w:val="20"/>
          <w:szCs w:val="20"/>
          <w:lang w:eastAsia="it-IT"/>
        </w:rPr>
        <w:t>rif.</w:t>
      </w:r>
      <w:proofErr w:type="spellEnd"/>
      <w:r w:rsidRPr="00114F5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art.</w:t>
      </w: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7</w:t>
      </w:r>
      <w:r w:rsidRPr="00114F5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punto </w:t>
      </w:r>
      <w:r w:rsidRPr="005027A6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A.3) </w:t>
      </w:r>
      <w:r w:rsidRPr="005C4703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Incarichi</w:t>
      </w:r>
      <w:r w:rsidRPr="006C24E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responsabilità nell’ambito di progetti di ricerca e/o quelli previsti dalla normativa vigente (inclusi, a titolo esemplificativo: R.U.P., RSPP, Direzione Lavori, Direzione Esecuzione Contratti, figure similari)</w:t>
      </w:r>
    </w:p>
    <w:p w14:paraId="0E8E7091" w14:textId="77777777" w:rsidR="0074680E" w:rsidRPr="006C24E4" w:rsidRDefault="0074680E" w:rsidP="0074680E">
      <w:pPr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6C24E4">
        <w:rPr>
          <w:rFonts w:asciiTheme="minorHAnsi" w:eastAsia="Times New Roman" w:hAnsiTheme="minorHAnsi" w:cstheme="minorBidi"/>
          <w:sz w:val="20"/>
          <w:szCs w:val="20"/>
          <w:lang w:eastAsia="it-IT"/>
        </w:rPr>
        <w:t>3.b)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  <w:gridCol w:w="11"/>
      </w:tblGrid>
      <w:tr w:rsidR="0074680E" w:rsidRPr="00565897" w14:paraId="3D1A858D" w14:textId="77777777" w:rsidTr="00561511">
        <w:trPr>
          <w:gridAfter w:val="1"/>
          <w:wAfter w:w="11" w:type="dxa"/>
        </w:trPr>
        <w:tc>
          <w:tcPr>
            <w:tcW w:w="9736" w:type="dxa"/>
            <w:shd w:val="clear" w:color="auto" w:fill="auto"/>
          </w:tcPr>
          <w:p w14:paraId="098136A8" w14:textId="77777777" w:rsidR="0074680E" w:rsidRPr="006C24E4" w:rsidRDefault="0074680E" w:rsidP="00561511">
            <w:pPr>
              <w:jc w:val="both"/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</w:pPr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>A.3 N°___________</w:t>
            </w:r>
          </w:p>
        </w:tc>
      </w:tr>
      <w:tr w:rsidR="0074680E" w:rsidRPr="00565897" w14:paraId="49E0BCAB" w14:textId="77777777" w:rsidTr="00561511">
        <w:trPr>
          <w:gridAfter w:val="1"/>
          <w:wAfter w:w="11" w:type="dxa"/>
        </w:trPr>
        <w:tc>
          <w:tcPr>
            <w:tcW w:w="9736" w:type="dxa"/>
            <w:shd w:val="clear" w:color="auto" w:fill="auto"/>
          </w:tcPr>
          <w:p w14:paraId="3D8246BE" w14:textId="77777777" w:rsidR="0074680E" w:rsidRPr="006C24E4" w:rsidRDefault="0074680E" w:rsidP="00561511">
            <w:pPr>
              <w:jc w:val="both"/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</w:pPr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 xml:space="preserve">Descrizione del progetto/opera </w:t>
            </w:r>
          </w:p>
        </w:tc>
      </w:tr>
      <w:tr w:rsidR="0074680E" w:rsidRPr="00565897" w14:paraId="5C2AF984" w14:textId="77777777" w:rsidTr="00561511">
        <w:trPr>
          <w:gridAfter w:val="1"/>
          <w:wAfter w:w="11" w:type="dxa"/>
        </w:trPr>
        <w:tc>
          <w:tcPr>
            <w:tcW w:w="9736" w:type="dxa"/>
            <w:shd w:val="clear" w:color="auto" w:fill="auto"/>
          </w:tcPr>
          <w:p w14:paraId="4DB2B733" w14:textId="77777777" w:rsidR="0074680E" w:rsidRPr="006C24E4" w:rsidRDefault="0074680E" w:rsidP="00561511">
            <w:pPr>
              <w:jc w:val="both"/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</w:pPr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>Ruolo svolto</w:t>
            </w:r>
          </w:p>
        </w:tc>
      </w:tr>
      <w:tr w:rsidR="0074680E" w:rsidRPr="00565897" w14:paraId="2D5B9176" w14:textId="77777777" w:rsidTr="00561511">
        <w:trPr>
          <w:gridAfter w:val="1"/>
          <w:wAfter w:w="11" w:type="dxa"/>
        </w:trPr>
        <w:tc>
          <w:tcPr>
            <w:tcW w:w="9736" w:type="dxa"/>
            <w:shd w:val="clear" w:color="auto" w:fill="auto"/>
          </w:tcPr>
          <w:p w14:paraId="77B31C8F" w14:textId="77777777" w:rsidR="0074680E" w:rsidRPr="006C24E4" w:rsidRDefault="0074680E" w:rsidP="00561511">
            <w:pPr>
              <w:jc w:val="both"/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</w:pPr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 xml:space="preserve">Durata incarico dal              al          </w:t>
            </w:r>
            <w:proofErr w:type="gramStart"/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 xml:space="preserve">   (</w:t>
            </w:r>
            <w:proofErr w:type="gramEnd"/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>oppure ancora in corso)</w:t>
            </w:r>
          </w:p>
        </w:tc>
      </w:tr>
      <w:tr w:rsidR="0074680E" w:rsidRPr="00565897" w14:paraId="61C3450C" w14:textId="77777777" w:rsidTr="00561511">
        <w:trPr>
          <w:gridAfter w:val="1"/>
          <w:wAfter w:w="11" w:type="dxa"/>
        </w:trPr>
        <w:tc>
          <w:tcPr>
            <w:tcW w:w="9736" w:type="dxa"/>
            <w:shd w:val="clear" w:color="auto" w:fill="auto"/>
          </w:tcPr>
          <w:p w14:paraId="2CE82AEB" w14:textId="77777777" w:rsidR="0074680E" w:rsidRPr="006C24E4" w:rsidRDefault="0074680E" w:rsidP="00561511">
            <w:pPr>
              <w:jc w:val="both"/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</w:pPr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>Dimensioni/Entità economica/Ambito territoriale</w:t>
            </w:r>
          </w:p>
        </w:tc>
      </w:tr>
      <w:tr w:rsidR="0074680E" w:rsidRPr="00565897" w14:paraId="05ED92F1" w14:textId="77777777" w:rsidTr="00561511">
        <w:trPr>
          <w:gridAfter w:val="1"/>
          <w:wAfter w:w="11" w:type="dxa"/>
        </w:trPr>
        <w:tc>
          <w:tcPr>
            <w:tcW w:w="9736" w:type="dxa"/>
            <w:shd w:val="clear" w:color="auto" w:fill="auto"/>
          </w:tcPr>
          <w:p w14:paraId="1B3CC8BC" w14:textId="77777777" w:rsidR="0074680E" w:rsidRPr="006C24E4" w:rsidRDefault="0074680E" w:rsidP="00561511">
            <w:pPr>
              <w:jc w:val="both"/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</w:pPr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>Denominazione Committente ed eventuali riferimenti dell’incarico</w:t>
            </w:r>
          </w:p>
        </w:tc>
      </w:tr>
      <w:tr w:rsidR="0074680E" w:rsidRPr="00565897" w14:paraId="3446F70B" w14:textId="77777777" w:rsidTr="00561511">
        <w:trPr>
          <w:gridAfter w:val="1"/>
          <w:wAfter w:w="11" w:type="dxa"/>
        </w:trPr>
        <w:tc>
          <w:tcPr>
            <w:tcW w:w="9736" w:type="dxa"/>
            <w:shd w:val="clear" w:color="auto" w:fill="auto"/>
          </w:tcPr>
          <w:p w14:paraId="062AD556" w14:textId="77777777" w:rsidR="0074680E" w:rsidRPr="006C24E4" w:rsidRDefault="0074680E" w:rsidP="00561511">
            <w:pPr>
              <w:jc w:val="both"/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</w:pPr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>Altre informazioni</w:t>
            </w:r>
          </w:p>
        </w:tc>
      </w:tr>
      <w:tr w:rsidR="0074680E" w:rsidRPr="00565897" w14:paraId="503E2B53" w14:textId="77777777" w:rsidTr="00561511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40AF" w14:textId="22FC0F37" w:rsidR="0074680E" w:rsidRPr="006C24E4" w:rsidRDefault="0074680E" w:rsidP="00561511">
            <w:pPr>
              <w:jc w:val="both"/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</w:pPr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 xml:space="preserve">Prodotto scelto </w:t>
            </w:r>
            <w:proofErr w:type="gramStart"/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 xml:space="preserve">allegato:   </w:t>
            </w:r>
            <w:proofErr w:type="gramEnd"/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 xml:space="preserve">     Si  </w:t>
            </w:r>
            <w:r w:rsidRPr="005325C4">
              <w:rPr>
                <w:rFonts w:asciiTheme="minorHAnsi" w:eastAsia="Times New Roman" w:hAnsiTheme="minorHAnsi" w:cstheme="minorHAnsi"/>
                <w:sz w:val="28"/>
                <w:szCs w:val="28"/>
                <w:lang w:eastAsia="it-IT"/>
              </w:rPr>
              <w:t xml:space="preserve"> </w:t>
            </w:r>
            <w:r w:rsidR="005325C4" w:rsidRPr="005325C4">
              <w:rPr>
                <w:rFonts w:asciiTheme="minorHAnsi" w:eastAsia="Times New Roman" w:hAnsiTheme="minorHAnsi" w:cstheme="minorHAnsi"/>
                <w:sz w:val="28"/>
                <w:szCs w:val="28"/>
                <w:lang w:eastAsia="it-IT"/>
              </w:rPr>
              <w:t>□</w:t>
            </w:r>
            <w:r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 xml:space="preserve">                             No </w:t>
            </w:r>
            <w:r w:rsidR="005325C4" w:rsidRPr="005325C4">
              <w:rPr>
                <w:rFonts w:asciiTheme="minorHAnsi" w:eastAsia="Times New Roman" w:hAnsiTheme="minorHAnsi" w:cstheme="minorHAnsi"/>
                <w:sz w:val="28"/>
                <w:szCs w:val="28"/>
                <w:lang w:eastAsia="it-IT"/>
              </w:rPr>
              <w:t>□</w:t>
            </w:r>
          </w:p>
        </w:tc>
      </w:tr>
    </w:tbl>
    <w:p w14:paraId="7C11005E" w14:textId="77777777" w:rsidR="0074680E" w:rsidRDefault="0074680E" w:rsidP="0074680E">
      <w:pPr>
        <w:tabs>
          <w:tab w:val="num" w:pos="518"/>
          <w:tab w:val="num" w:pos="720"/>
          <w:tab w:val="left" w:pos="993"/>
        </w:tabs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114F5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</w:p>
    <w:p w14:paraId="33480199" w14:textId="77777777" w:rsidR="0074680E" w:rsidRPr="00887E31" w:rsidRDefault="0074680E" w:rsidP="0074680E">
      <w:pPr>
        <w:tabs>
          <w:tab w:val="num" w:pos="518"/>
          <w:tab w:val="num" w:pos="720"/>
          <w:tab w:val="left" w:pos="993"/>
        </w:tabs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887E31">
        <w:rPr>
          <w:rFonts w:asciiTheme="minorHAnsi" w:eastAsia="Times New Roman" w:hAnsiTheme="minorHAnsi" w:cstheme="minorBidi"/>
          <w:sz w:val="20"/>
          <w:szCs w:val="20"/>
          <w:lang w:eastAsia="it-IT"/>
        </w:rPr>
        <w:t>(</w:t>
      </w:r>
      <w:proofErr w:type="spellStart"/>
      <w:r w:rsidRPr="00887E31">
        <w:rPr>
          <w:rFonts w:asciiTheme="minorHAnsi" w:eastAsia="Times New Roman" w:hAnsiTheme="minorHAnsi" w:cstheme="minorBidi"/>
          <w:sz w:val="20"/>
          <w:szCs w:val="20"/>
          <w:lang w:eastAsia="it-IT"/>
        </w:rPr>
        <w:t>rif.</w:t>
      </w:r>
      <w:proofErr w:type="spellEnd"/>
      <w:r w:rsidRPr="00887E31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art. 7 punto A.3) </w:t>
      </w:r>
      <w:r w:rsidRPr="00887E31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Prodotti </w:t>
      </w:r>
      <w:r w:rsidRPr="00887E31">
        <w:rPr>
          <w:rFonts w:asciiTheme="minorHAnsi" w:eastAsia="Times New Roman" w:hAnsiTheme="minorHAnsi" w:cstheme="minorBidi"/>
          <w:sz w:val="20"/>
          <w:szCs w:val="20"/>
          <w:lang w:eastAsia="it-IT"/>
        </w:rPr>
        <w:t>(ovvero rapporti tecnici, soluzioni tecnologiche, metodologie innovative e progetti preliminari, definitivi, esecutivi di opere pubbliche, relazioni di collaudo, documenti in materia di sicurezza)</w:t>
      </w:r>
    </w:p>
    <w:p w14:paraId="6C721056" w14:textId="77777777" w:rsidR="0074680E" w:rsidRPr="00887E31" w:rsidRDefault="0074680E" w:rsidP="0074680E">
      <w:pPr>
        <w:tabs>
          <w:tab w:val="num" w:pos="518"/>
          <w:tab w:val="num" w:pos="720"/>
          <w:tab w:val="left" w:pos="993"/>
        </w:tabs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887E31">
        <w:rPr>
          <w:rFonts w:asciiTheme="minorHAnsi" w:eastAsia="Times New Roman" w:hAnsiTheme="minorHAnsi" w:cstheme="minorBidi"/>
          <w:sz w:val="20"/>
          <w:szCs w:val="20"/>
          <w:lang w:eastAsia="it-IT"/>
        </w:rPr>
        <w:t>3.c)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74680E" w:rsidRPr="00887E31" w14:paraId="17340720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B790" w14:textId="77777777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A.3 N°___________</w:t>
            </w:r>
          </w:p>
        </w:tc>
      </w:tr>
      <w:tr w:rsidR="0074680E" w:rsidRPr="00887E31" w14:paraId="65D9BBA1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1B2F" w14:textId="77777777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color w:val="000000"/>
                <w:sz w:val="20"/>
                <w:szCs w:val="20"/>
              </w:rPr>
              <w:t xml:space="preserve">Tipologia prodotto: </w:t>
            </w:r>
          </w:p>
        </w:tc>
      </w:tr>
      <w:tr w:rsidR="0074680E" w:rsidRPr="00887E31" w14:paraId="33812C57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FC5B" w14:textId="77777777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color w:val="000000"/>
                <w:sz w:val="20"/>
                <w:szCs w:val="20"/>
              </w:rPr>
              <w:t>Titolo:</w:t>
            </w:r>
          </w:p>
        </w:tc>
      </w:tr>
      <w:tr w:rsidR="0074680E" w:rsidRPr="00887E31" w14:paraId="6B69FDBE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D40D" w14:textId="77777777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color w:val="000000"/>
                <w:sz w:val="20"/>
                <w:szCs w:val="20"/>
              </w:rPr>
              <w:t>Data:</w:t>
            </w:r>
          </w:p>
        </w:tc>
      </w:tr>
      <w:tr w:rsidR="0074680E" w:rsidRPr="00887E31" w14:paraId="7634C9D2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4826" w14:textId="77777777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color w:val="000000"/>
                <w:sz w:val="20"/>
                <w:szCs w:val="20"/>
              </w:rPr>
              <w:t>Entità economico (importo a quadro economico o budget complessivo a progetto)</w:t>
            </w:r>
          </w:p>
        </w:tc>
      </w:tr>
      <w:tr w:rsidR="0074680E" w:rsidRPr="00887E31" w14:paraId="505BDA36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F6C55" w14:textId="77777777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color w:val="000000"/>
                <w:sz w:val="20"/>
                <w:szCs w:val="20"/>
              </w:rPr>
              <w:t xml:space="preserve">Descrizione (descrizione progetto/ opera </w:t>
            </w:r>
            <w:proofErr w:type="spellStart"/>
            <w:r w:rsidRPr="00887E31">
              <w:rPr>
                <w:color w:val="000000"/>
                <w:sz w:val="20"/>
                <w:szCs w:val="20"/>
              </w:rPr>
              <w:t>ecc</w:t>
            </w:r>
            <w:proofErr w:type="spellEnd"/>
            <w:r w:rsidRPr="00887E31">
              <w:rPr>
                <w:color w:val="000000"/>
                <w:sz w:val="20"/>
                <w:szCs w:val="20"/>
              </w:rPr>
              <w:t>…)</w:t>
            </w:r>
          </w:p>
        </w:tc>
      </w:tr>
      <w:tr w:rsidR="0074680E" w:rsidRPr="00887E31" w14:paraId="1B483469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2195" w14:textId="77777777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color w:val="000000"/>
                <w:sz w:val="20"/>
                <w:szCs w:val="20"/>
              </w:rPr>
              <w:t>Elenco autori/progettisti:</w:t>
            </w:r>
          </w:p>
        </w:tc>
      </w:tr>
      <w:tr w:rsidR="0074680E" w:rsidRPr="00887E31" w14:paraId="36EA5FB0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6D8C" w14:textId="77777777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color w:val="000000"/>
                <w:sz w:val="20"/>
                <w:szCs w:val="20"/>
              </w:rPr>
              <w:t xml:space="preserve">Ruolo svolto (es. progettista impianti) </w:t>
            </w:r>
          </w:p>
        </w:tc>
      </w:tr>
      <w:tr w:rsidR="0074680E" w:rsidRPr="00887E31" w14:paraId="50FF7BDD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B5E2" w14:textId="77777777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color w:val="000000"/>
                <w:sz w:val="20"/>
                <w:szCs w:val="20"/>
              </w:rPr>
              <w:t>Altre informazioni</w:t>
            </w:r>
          </w:p>
        </w:tc>
      </w:tr>
      <w:tr w:rsidR="0074680E" w:rsidRPr="00887E31" w14:paraId="483D90D5" w14:textId="77777777" w:rsidTr="00561511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A22D" w14:textId="26A8A19B" w:rsidR="0074680E" w:rsidRPr="00887E31" w:rsidRDefault="0074680E" w:rsidP="00561511">
            <w:pPr>
              <w:jc w:val="both"/>
              <w:rPr>
                <w:color w:val="000000"/>
                <w:sz w:val="20"/>
                <w:szCs w:val="20"/>
              </w:rPr>
            </w:pPr>
            <w:r w:rsidRPr="00887E31">
              <w:rPr>
                <w:color w:val="000000"/>
                <w:sz w:val="20"/>
                <w:szCs w:val="20"/>
              </w:rPr>
              <w:t>Prodotto scelto allegato</w:t>
            </w:r>
            <w:r w:rsidR="005325C4">
              <w:rPr>
                <w:color w:val="000000"/>
                <w:sz w:val="20"/>
                <w:szCs w:val="20"/>
              </w:rPr>
              <w:t>:</w:t>
            </w:r>
            <w:r w:rsidRPr="00887E31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</w:rPr>
              <w:t xml:space="preserve">         </w:t>
            </w:r>
            <w:r w:rsidRPr="00887E31">
              <w:rPr>
                <w:color w:val="000000"/>
                <w:sz w:val="20"/>
                <w:szCs w:val="20"/>
              </w:rPr>
              <w:t xml:space="preserve"> </w:t>
            </w:r>
            <w:r w:rsidR="005325C4"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 xml:space="preserve">Si  </w:t>
            </w:r>
            <w:r w:rsidR="005325C4" w:rsidRPr="005325C4">
              <w:rPr>
                <w:rFonts w:asciiTheme="minorHAnsi" w:eastAsia="Times New Roman" w:hAnsiTheme="minorHAnsi" w:cstheme="minorHAnsi"/>
                <w:sz w:val="28"/>
                <w:szCs w:val="28"/>
                <w:lang w:eastAsia="it-IT"/>
              </w:rPr>
              <w:t xml:space="preserve"> □</w:t>
            </w:r>
            <w:r w:rsidR="005325C4" w:rsidRPr="006C24E4">
              <w:rPr>
                <w:rFonts w:asciiTheme="minorHAnsi" w:eastAsia="Times New Roman" w:hAnsiTheme="minorHAnsi" w:cstheme="minorBidi"/>
                <w:sz w:val="20"/>
                <w:szCs w:val="20"/>
                <w:lang w:eastAsia="it-IT"/>
              </w:rPr>
              <w:t xml:space="preserve">                             No </w:t>
            </w:r>
            <w:r w:rsidR="005325C4" w:rsidRPr="005325C4">
              <w:rPr>
                <w:rFonts w:asciiTheme="minorHAnsi" w:eastAsia="Times New Roman" w:hAnsiTheme="minorHAnsi" w:cstheme="minorHAnsi"/>
                <w:sz w:val="28"/>
                <w:szCs w:val="28"/>
                <w:lang w:eastAsia="it-IT"/>
              </w:rPr>
              <w:t>□</w:t>
            </w:r>
          </w:p>
        </w:tc>
      </w:tr>
    </w:tbl>
    <w:p w14:paraId="7CEA1836" w14:textId="77777777" w:rsidR="0074680E" w:rsidRDefault="0074680E" w:rsidP="0074680E">
      <w:pPr>
        <w:spacing w:after="0" w:line="240" w:lineRule="auto"/>
        <w:rPr>
          <w:rFonts w:asciiTheme="minorHAnsi" w:eastAsia="Book Antiqua" w:hAnsiTheme="minorHAnsi" w:cs="Book Antiqua"/>
          <w:lang w:eastAsia="it-IT"/>
        </w:rPr>
      </w:pPr>
    </w:p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1"/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2B72D" w14:textId="77777777" w:rsidR="0047126A" w:rsidRDefault="0047126A" w:rsidP="00EA00D8">
      <w:pPr>
        <w:spacing w:after="0" w:line="240" w:lineRule="auto"/>
      </w:pPr>
      <w:r>
        <w:separator/>
      </w:r>
    </w:p>
  </w:endnote>
  <w:endnote w:type="continuationSeparator" w:id="0">
    <w:p w14:paraId="63678FDF" w14:textId="77777777" w:rsidR="0047126A" w:rsidRDefault="0047126A" w:rsidP="00EA00D8">
      <w:pPr>
        <w:spacing w:after="0" w:line="240" w:lineRule="auto"/>
      </w:pPr>
      <w:r>
        <w:continuationSeparator/>
      </w:r>
    </w:p>
  </w:endnote>
  <w:endnote w:type="continuationNotice" w:id="1">
    <w:p w14:paraId="0D01A055" w14:textId="77777777" w:rsidR="0047126A" w:rsidRDefault="004712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7C3F6" w14:textId="77777777" w:rsidR="0047126A" w:rsidRDefault="0047126A" w:rsidP="00EA00D8">
      <w:pPr>
        <w:spacing w:after="0" w:line="240" w:lineRule="auto"/>
      </w:pPr>
      <w:r>
        <w:separator/>
      </w:r>
    </w:p>
  </w:footnote>
  <w:footnote w:type="continuationSeparator" w:id="0">
    <w:p w14:paraId="1CF4DA6C" w14:textId="77777777" w:rsidR="0047126A" w:rsidRDefault="0047126A" w:rsidP="00EA00D8">
      <w:pPr>
        <w:spacing w:after="0" w:line="240" w:lineRule="auto"/>
      </w:pPr>
      <w:r>
        <w:continuationSeparator/>
      </w:r>
    </w:p>
  </w:footnote>
  <w:footnote w:type="continuationNotice" w:id="1">
    <w:p w14:paraId="6A0C461E" w14:textId="77777777" w:rsidR="0047126A" w:rsidRDefault="004712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BE3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126A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5C4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703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680E"/>
    <w:rsid w:val="00747A2D"/>
    <w:rsid w:val="00750467"/>
    <w:rsid w:val="00750862"/>
    <w:rsid w:val="00751465"/>
    <w:rsid w:val="0075280A"/>
    <w:rsid w:val="007529ED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094D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6D4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1CA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87DFB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AF3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2D6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  <w:rsid w:val="5AE922E1"/>
    <w:rsid w:val="7E35C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Floreani Mario</DisplayName>
        <AccountId>60</AccountId>
        <AccountType/>
      </UserInfo>
    </SharedWithUsers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92a2991b-8678-4a33-b8cf-799dc5698c8d"/>
  </ds:schemaRefs>
</ds:datastoreItem>
</file>

<file path=customXml/itemProps2.xml><?xml version="1.0" encoding="utf-8"?>
<ds:datastoreItem xmlns:ds="http://schemas.openxmlformats.org/officeDocument/2006/customXml" ds:itemID="{92653BC7-9932-4A2F-AF39-A541391ECB7D}"/>
</file>

<file path=customXml/itemProps3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22</TotalTime>
  <Pages>3</Pages>
  <Words>831</Words>
  <Characters>4737</Characters>
  <Application>Microsoft Office Word</Application>
  <DocSecurity>0</DocSecurity>
  <Lines>39</Lines>
  <Paragraphs>11</Paragraphs>
  <ScaleCrop>false</ScaleCrop>
  <Company>AREA Science Park</Company>
  <LinksUpToDate>false</LinksUpToDate>
  <CharactersWithSpaces>5557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Michieli Romina</cp:lastModifiedBy>
  <cp:revision>14</cp:revision>
  <cp:lastPrinted>2021-06-01T20:32:00Z</cp:lastPrinted>
  <dcterms:created xsi:type="dcterms:W3CDTF">2022-07-15T10:42:00Z</dcterms:created>
  <dcterms:modified xsi:type="dcterms:W3CDTF">2022-08-10T09:19:00Z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