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F2618F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54690"/>
      <w:r w:rsidRPr="00F2618F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F2618F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2618F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2618F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2618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7B2136E4" w:rsidR="00C111D0" w:rsidRPr="00F2618F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proofErr w:type="gramStart"/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</w:t>
      </w:r>
      <w:r w:rsidR="00AC0139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proofErr w:type="gramEnd"/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Concorso pubblico, per titoli ed esam</w:t>
      </w:r>
      <w:r w:rsidR="00256A7B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per l’assunzione di n. </w:t>
      </w:r>
      <w:r w:rsidR="00D76C5E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164203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D76C5E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Tecnologo di III livello professionale del C.C.N.L. Istruzione e Ricerca, 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riservato ai soggetti in possesso dei requisiti di cui all’art. 20, comma 2, del D.lgs. 25 maggio 2017, n. 75, e </w:t>
      </w:r>
      <w:proofErr w:type="spellStart"/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s.m.i.</w:t>
      </w:r>
      <w:proofErr w:type="spellEnd"/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- </w:t>
      </w:r>
      <w:r w:rsidRPr="00F2618F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 xml:space="preserve">Riferimento bando: n. </w:t>
      </w:r>
      <w:r w:rsidR="00D76C5E" w:rsidRPr="00F2618F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7</w:t>
      </w:r>
      <w:r w:rsidRPr="00F2618F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/2021</w:t>
      </w:r>
    </w:p>
    <w:p w14:paraId="379BC6E2" w14:textId="77777777" w:rsidR="00C111D0" w:rsidRPr="00F2618F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F2618F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F2618F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2618F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182677A5" w14:textId="1A5964EC" w:rsidR="00AC0139" w:rsidRPr="00F2618F" w:rsidRDefault="00AC0139" w:rsidP="00E52518">
      <w:pPr>
        <w:pStyle w:val="Paragrafoelenco"/>
        <w:numPr>
          <w:ilvl w:val="0"/>
          <w:numId w:val="36"/>
        </w:numPr>
        <w:spacing w:before="120"/>
        <w:ind w:left="0" w:hanging="11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essere in </w:t>
      </w:r>
      <w:r w:rsidRPr="00F2618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possesso di entrambi i requisiti di cui all’art. 2, comma 1, lett. a) e b)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indicando la tipologia e durata dei rapporti contrattuali </w:t>
      </w:r>
      <w:r w:rsidR="00EB31D7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che intende far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valere ai fini dell’ammissione. In particolare:</w:t>
      </w:r>
    </w:p>
    <w:p w14:paraId="5C00D9B5" w14:textId="77777777" w:rsidR="00AC0139" w:rsidRPr="00F2618F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a) </w:t>
      </w:r>
    </w:p>
    <w:p w14:paraId="6B7E7E37" w14:textId="2C17CFB7" w:rsidR="00256A7B" w:rsidRPr="00F2618F" w:rsidRDefault="00256A7B" w:rsidP="00AC0139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di essere attualmente titolare di un contratto di</w:t>
      </w:r>
      <w:r w:rsidR="00164203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lavoro flessibile</w:t>
      </w:r>
      <w:r w:rsidR="00AC0139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</w:t>
      </w:r>
      <w:r w:rsidR="00B14E47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(indicare la tipologia) </w:t>
      </w:r>
      <w:r w:rsidR="00C41892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iniziato a far data 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dal</w:t>
      </w:r>
      <w:r w:rsidR="00AC0139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</w:t>
      </w:r>
      <w:r w:rsidR="00EB31D7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</w:t>
      </w:r>
      <w:r w:rsidR="00AC0139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e </w:t>
      </w:r>
      <w:r w:rsidR="00C41892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con 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scadenza </w:t>
      </w:r>
      <w:r w:rsidR="00C41892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il</w:t>
      </w:r>
      <w:r w:rsidR="00AC0139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EB31D7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_____________________________________</w:t>
      </w:r>
    </w:p>
    <w:p w14:paraId="374EB062" w14:textId="2F3D5333" w:rsidR="00256A7B" w:rsidRPr="00F2618F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b)</w:t>
      </w:r>
    </w:p>
    <w:p w14:paraId="5EADAA29" w14:textId="223A9A16" w:rsidR="00B90206" w:rsidRPr="00F2618F" w:rsidRDefault="00B90206" w:rsidP="00B9020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maturato almeno tre anni di contratto, anche non continuativi, negli ultimi otto anni, presso Area Science Park o presso diversi </w:t>
      </w:r>
      <w:r w:rsidR="00A56780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e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nti e istituzioni di ricerca, e precisamente: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256A7B" w:rsidRPr="00F2618F" w14:paraId="6D7E4AF6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407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8B0D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256A7B" w:rsidRPr="00F2618F" w14:paraId="1200738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A605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1F6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F2618F" w14:paraId="30F916D0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817" w14:textId="74DC284E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C41892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es.: 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lavoro dipendente</w:t>
            </w:r>
            <w:r w:rsidR="00EB31D7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a tempo determinato, assegno di ricerca, ecc.)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3279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F2618F" w14:paraId="1417B009" w14:textId="77777777" w:rsidTr="000F791E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EA5" w14:textId="7F21D985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 w:rsidR="00C41892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Area </w:t>
            </w:r>
            <w:r w:rsidR="00FF085C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</w:t>
            </w:r>
            <w:r w:rsidR="00C41892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cience Park o altro </w:t>
            </w:r>
            <w:r w:rsidR="00A56780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e</w:t>
            </w:r>
            <w:r w:rsidR="00FF085C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nte o </w:t>
            </w:r>
            <w:r w:rsidR="00A56780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</w:t>
            </w:r>
            <w:r w:rsidR="00FF085C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stituzione di ricerca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BEA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F2618F" w14:paraId="6DA35A6C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FC71" w14:textId="55D73D12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C41892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D94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F2618F" w14:paraId="6DE18A5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243" w14:textId="328A1C2D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="007F6875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F617" w14:textId="77777777" w:rsidR="00256A7B" w:rsidRPr="00F2618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901E0B2" w14:textId="6D8058C6" w:rsidR="00256A7B" w:rsidRPr="00F2618F" w:rsidRDefault="00256A7B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7D797D9A" w14:textId="4592FDDA" w:rsidR="00C111D0" w:rsidRPr="00F2618F" w:rsidRDefault="00C4189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2</w:t>
      </w:r>
      <w:r w:rsidR="00C111D0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F2618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F2618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074D653A" w:rsidR="00C111D0" w:rsidRPr="00F2618F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C111D0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F2618F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F2618F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F2618F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F2618F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F2618F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F2618F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F2618F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6A0D441D" w:rsidR="00D6452C" w:rsidRPr="00F2618F" w:rsidRDefault="00D6452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3) di aver conseguito i</w:t>
      </w:r>
      <w:r w:rsidR="007F6875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Pr="00F2618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F2618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72E786E4" w:rsidR="00D6452C" w:rsidRPr="00F2618F" w:rsidRDefault="00D6452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3.a)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F2618F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02DDFD26" w:rsidR="00D6452C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F2618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F2618F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F2618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F2618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F2618F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F2618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F2618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F2618F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3877AAA6" w14:textId="5B1BA43D" w:rsidR="007F6875" w:rsidRPr="00F2618F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conseguito i seguenti ulteriori </w:t>
      </w:r>
      <w:r w:rsidRPr="00F2618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53D028E6" w:rsidR="007F6875" w:rsidRPr="00F2618F" w:rsidRDefault="0054631D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7F6875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F2618F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F2618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F2618F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F2618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F2618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F2618F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F2618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F2618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77777777" w:rsidR="007F6875" w:rsidRPr="00F2618F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489F7494" w14:textId="4C104330" w:rsidR="0054631D" w:rsidRPr="00F2618F" w:rsidRDefault="0054631D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5) di aver frequentato i seguenti </w:t>
      </w:r>
      <w:r w:rsidRPr="00F2618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corsi di formazione</w:t>
      </w: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(attinenti alle specifiche attività descritte all’art. 1 del bando) specificando la tipologia:</w:t>
      </w:r>
    </w:p>
    <w:p w14:paraId="28483F63" w14:textId="0134A146" w:rsidR="0054631D" w:rsidRPr="00F2618F" w:rsidRDefault="0054631D" w:rsidP="0054631D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5.a)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54631D" w:rsidRPr="00F2618F" w14:paraId="1D1AE33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88D6" w14:textId="26EE63C7" w:rsidR="0054631D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corso: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BB6" w14:textId="77777777" w:rsidR="0054631D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F2618F" w14:paraId="5A86B35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3E87" w14:textId="22951DBF" w:rsidR="0054631D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frequentato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0B1" w14:textId="77777777" w:rsidR="0054631D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F2618F" w14:paraId="3FE84506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C130" w14:textId="1C472C9A" w:rsidR="0054631D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nell’anno: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66F" w14:textId="77777777" w:rsidR="0054631D" w:rsidRPr="00F2618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CACC508" w14:textId="77777777" w:rsidR="0054631D" w:rsidRPr="00F2618F" w:rsidRDefault="0054631D" w:rsidP="0054631D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3EEBDE6" w14:textId="7127EB63" w:rsidR="00D6452C" w:rsidRPr="00F2618F" w:rsidRDefault="00D6452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237E1EFE" w14:textId="77777777" w:rsidR="007F6875" w:rsidRPr="00F2618F" w:rsidRDefault="007F6875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67C264FA" w14:textId="77EC420C" w:rsidR="00C111D0" w:rsidRPr="00F2618F" w:rsidRDefault="0054631D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C111D0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svolto le seguenti </w:t>
      </w:r>
      <w:r w:rsidR="00C111D0" w:rsidRPr="00F2618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</w:t>
      </w:r>
      <w:r w:rsidR="00604221" w:rsidRPr="00F2618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e/o di ricerca</w:t>
      </w:r>
      <w:r w:rsidR="00D6452C" w:rsidRPr="00F2618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post-laurea magistrale</w:t>
      </w:r>
      <w:r w:rsidR="00C111D0" w:rsidRPr="00F2618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, presso Area Scienze Park, presso </w:t>
      </w:r>
      <w:r w:rsidR="00D6452C" w:rsidRPr="00F2618F">
        <w:rPr>
          <w:rFonts w:asciiTheme="minorHAnsi" w:hAnsiTheme="minorHAnsi"/>
        </w:rPr>
        <w:t>Università o qualificati Enti, organismi o centri di ricerca pubblici o privati, ovvero presso altri enti o aziende private,</w:t>
      </w:r>
      <w:r w:rsidR="00C111D0" w:rsidRPr="00F2618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27A8C182" w14:textId="72020241" w:rsidR="00C111D0" w:rsidRPr="00F2618F" w:rsidRDefault="0054631D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C111D0" w:rsidRPr="00F2618F" w14:paraId="762C18F7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747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DA78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C111D0" w:rsidRPr="00F2618F" w14:paraId="515FB1FA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A0D0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064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1CD3B08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9FC1" w14:textId="05967763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E1041C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 lavoro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dipendente</w:t>
            </w:r>
            <w:r w:rsidR="00D6452C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, assegno di ricerca, ecc.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A73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4C6257D8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D95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300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4549110E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075" w14:textId="135A2B3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E1041C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1449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2618F" w14:paraId="6061AAB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C71" w14:textId="5B17BBB5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</w:t>
            </w:r>
            <w:proofErr w:type="gramStart"/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contenuti </w:t>
            </w:r>
            <w:r w:rsidR="007F6875"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  <w:r w:rsidR="007F6875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proofErr w:type="gramEnd"/>
            <w:r w:rsidR="007F6875"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32C" w14:textId="77777777" w:rsidR="00C111D0" w:rsidRPr="00F2618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57338CE" w14:textId="102FE397" w:rsidR="00C111D0" w:rsidRPr="00F2618F" w:rsidRDefault="0054631D" w:rsidP="00C111D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0F791E" w:rsidRPr="00F2618F" w14:paraId="0D1C0E0F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CC1C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2743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F791E" w:rsidRPr="00F2618F" w14:paraId="7D06C474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0B54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9A2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F2618F" w14:paraId="1494A16D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96B9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DEFE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F2618F" w14:paraId="6B6E1301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C56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963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F2618F" w14:paraId="6E3CCE92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F79C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0B64" w14:textId="77777777" w:rsidR="000F791E" w:rsidRPr="00F2618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F2618F" w14:paraId="18222B57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FAD" w14:textId="29C9A708" w:rsidR="007F6875" w:rsidRPr="00F2618F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F2618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468" w14:textId="77777777" w:rsidR="007F6875" w:rsidRPr="00F2618F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CCD7A00" w14:textId="4548607C" w:rsidR="00C111D0" w:rsidRPr="00F2618F" w:rsidRDefault="000F791E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="00C111D0" w:rsidRPr="00F2618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7D8F1A" w14:textId="32BA3BFF" w:rsidR="000F791E" w:rsidRPr="00F2618F" w:rsidRDefault="0054631D" w:rsidP="004473A1">
      <w:pPr>
        <w:spacing w:before="12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7)</w:t>
      </w:r>
      <w:r w:rsidR="00153400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essere in possesso delle seguenti </w:t>
      </w:r>
      <w:r w:rsidR="00153400" w:rsidRPr="00F2618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abilitazioni alle attività professionali</w:t>
      </w:r>
      <w:r w:rsidR="00153400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>:</w:t>
      </w:r>
      <w:r w:rsidR="007F6875" w:rsidRPr="00F2618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(solo dove richiesto)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153400" w:rsidRPr="00F2618F" w14:paraId="62F43CCD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D711" w14:textId="14FF2375" w:rsidR="00153400" w:rsidRPr="00F2618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professione: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A1D" w14:textId="77777777" w:rsidR="00153400" w:rsidRPr="00F2618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153400" w:rsidRPr="00F2618F" w14:paraId="2FAB1394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5E63" w14:textId="77777777" w:rsidR="00153400" w:rsidRPr="00F2618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D49B" w14:textId="77777777" w:rsidR="00153400" w:rsidRPr="00F2618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153400" w:rsidRPr="00F2618F" w14:paraId="558547F9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E35D" w14:textId="42743509" w:rsidR="00153400" w:rsidRPr="00F2618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2618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562" w14:textId="77777777" w:rsidR="00153400" w:rsidRPr="00F2618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1CDFC90" w14:textId="77777777" w:rsidR="00C111D0" w:rsidRPr="00F2618F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2618F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2618F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37A5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C5E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18F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628FB5C9-C92A-4297-8A1E-A6A2F34C5883}"/>
</file>

<file path=customXml/itemProps3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3</Pages>
  <Words>834</Words>
  <Characters>5107</Characters>
  <Application>Microsoft Office Word</Application>
  <DocSecurity>0</DocSecurity>
  <Lines>88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5899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2021-12-01T11:37:00Z</dcterms:created>
  <dcterms:modified xsi:type="dcterms:W3CDTF">2021-12-01T11:38:00Z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