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D3DD3" w14:textId="432F6FE3" w:rsidR="00C111D0" w:rsidRPr="00DE32EB" w:rsidRDefault="00C111D0" w:rsidP="00AE723D">
      <w:pPr>
        <w:spacing w:after="0" w:line="240" w:lineRule="auto"/>
        <w:rPr>
          <w:rFonts w:asciiTheme="minorHAnsi" w:eastAsiaTheme="minorEastAsia" w:hAnsiTheme="minorHAnsi" w:cstheme="minorBidi"/>
          <w:b/>
          <w:lang w:eastAsia="it-IT"/>
        </w:rPr>
      </w:pPr>
      <w:bookmarkStart w:id="0" w:name="_Hlk89255594"/>
      <w:r w:rsidRPr="00DE32EB">
        <w:rPr>
          <w:rFonts w:asciiTheme="minorHAnsi" w:eastAsiaTheme="minorEastAsia" w:hAnsiTheme="minorHAnsi" w:cstheme="minorBidi"/>
          <w:b/>
          <w:u w:val="single"/>
          <w:lang w:eastAsia="it-IT"/>
        </w:rPr>
        <w:t>ALLEGATO N. 2</w:t>
      </w:r>
      <w:r w:rsidRPr="00DE32EB">
        <w:rPr>
          <w:rFonts w:asciiTheme="minorHAnsi" w:eastAsiaTheme="minorEastAsia" w:hAnsiTheme="minorHAnsi" w:cstheme="minorBidi"/>
          <w:i/>
          <w:lang w:eastAsia="it-IT"/>
        </w:rPr>
        <w:t xml:space="preserve">   Facsimile di dichiarazione sostitutiva di atto di notorietà o di certificazione</w:t>
      </w:r>
    </w:p>
    <w:p w14:paraId="0F49A2B2" w14:textId="77777777" w:rsidR="00C111D0" w:rsidRPr="00DE32EB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</w:p>
    <w:p w14:paraId="16F32E61" w14:textId="77777777" w:rsidR="00C111D0" w:rsidRPr="00DE32EB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DE32EB">
        <w:rPr>
          <w:rFonts w:asciiTheme="minorHAnsi" w:eastAsia="Times New Roman" w:hAnsiTheme="minorHAnsi"/>
          <w:sz w:val="20"/>
          <w:szCs w:val="20"/>
          <w:lang w:eastAsia="it-IT"/>
        </w:rPr>
        <w:t>DICHIARAZIONE SOSTITUTIVA DI ATTO DI NOTORIETA’</w:t>
      </w:r>
    </w:p>
    <w:p w14:paraId="0A46FD0F" w14:textId="77777777" w:rsidR="00C111D0" w:rsidRPr="00DE32EB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  <w:r w:rsidRPr="00DE32EB">
        <w:rPr>
          <w:rFonts w:asciiTheme="minorHAnsi" w:eastAsia="Times New Roman" w:hAnsiTheme="minorHAnsi"/>
          <w:sz w:val="20"/>
          <w:szCs w:val="20"/>
          <w:lang w:val="de-DE" w:eastAsia="it-IT"/>
        </w:rPr>
        <w:t>(art. 47 del D.P.R. n. 445/2000)</w:t>
      </w:r>
    </w:p>
    <w:p w14:paraId="6066D64E" w14:textId="77777777" w:rsidR="00C111D0" w:rsidRPr="00DE32EB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DE32EB">
        <w:rPr>
          <w:rFonts w:asciiTheme="minorHAnsi" w:eastAsia="Times New Roman" w:hAnsiTheme="minorHAnsi"/>
          <w:sz w:val="20"/>
          <w:szCs w:val="20"/>
          <w:lang w:eastAsia="it-IT"/>
        </w:rPr>
        <w:t>o</w:t>
      </w:r>
    </w:p>
    <w:p w14:paraId="64384E78" w14:textId="77777777" w:rsidR="00C111D0" w:rsidRPr="00DE32EB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DE32EB">
        <w:rPr>
          <w:rFonts w:asciiTheme="minorHAnsi" w:eastAsia="Times New Roman" w:hAnsiTheme="minorHAnsi"/>
          <w:sz w:val="20"/>
          <w:szCs w:val="20"/>
          <w:lang w:eastAsia="it-IT"/>
        </w:rPr>
        <w:t>DICHIARAZIONE SOSTITUTIVA DI CERTIFICAZIONE</w:t>
      </w:r>
    </w:p>
    <w:p w14:paraId="5F272D28" w14:textId="77777777" w:rsidR="00C111D0" w:rsidRPr="00DE32EB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  <w:r w:rsidRPr="00DE32EB">
        <w:rPr>
          <w:rFonts w:asciiTheme="minorHAnsi" w:eastAsia="Times New Roman" w:hAnsiTheme="minorHAnsi"/>
          <w:sz w:val="20"/>
          <w:szCs w:val="20"/>
          <w:lang w:val="de-DE" w:eastAsia="it-IT"/>
        </w:rPr>
        <w:t>(art. 46 del D.P.R. n. 445/2000)</w:t>
      </w:r>
    </w:p>
    <w:p w14:paraId="7CFC3005" w14:textId="77777777" w:rsidR="00C111D0" w:rsidRPr="00DE32EB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71CB1D82" w14:textId="77777777" w:rsidR="00C111D0" w:rsidRPr="00DE32EB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1838016F" w14:textId="48E63BA8" w:rsidR="00C111D0" w:rsidRPr="00DE32EB" w:rsidRDefault="00C111D0" w:rsidP="00C111D0">
      <w:pPr>
        <w:spacing w:after="120" w:line="260" w:lineRule="exact"/>
        <w:ind w:left="851" w:hanging="851"/>
        <w:jc w:val="both"/>
        <w:rPr>
          <w:rFonts w:asciiTheme="minorHAnsi" w:eastAsiaTheme="minorEastAsia" w:hAnsiTheme="minorHAnsi" w:cstheme="minorBidi"/>
          <w:b/>
          <w:sz w:val="20"/>
          <w:szCs w:val="20"/>
          <w:lang w:eastAsia="it-IT"/>
        </w:rPr>
      </w:pPr>
      <w:proofErr w:type="gramStart"/>
      <w:r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Oggetto: </w:t>
      </w:r>
      <w:r w:rsidR="00AC0139"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</w:t>
      </w:r>
      <w:r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</w:t>
      </w:r>
      <w:proofErr w:type="gramEnd"/>
      <w:r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>Concorso pubblico, per titoli ed esam</w:t>
      </w:r>
      <w:r w:rsidR="00256A7B"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>i</w:t>
      </w:r>
      <w:r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, per l’assunzione di n. </w:t>
      </w:r>
      <w:r w:rsidR="00D76C5E"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>1</w:t>
      </w:r>
      <w:r w:rsidR="00164203"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</w:t>
      </w:r>
      <w:r w:rsidR="00D76C5E"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Tecnologo di III livello professionale del C.C.N.L. Istruzione e Ricerca, </w:t>
      </w:r>
      <w:r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riservato ai soggetti in possesso dei requisiti di cui all’art. 20, comma 2, del D.lgs. 25 maggio 2017, n. 75, e </w:t>
      </w:r>
      <w:proofErr w:type="spellStart"/>
      <w:r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>s.m.i.</w:t>
      </w:r>
      <w:proofErr w:type="spellEnd"/>
      <w:r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- </w:t>
      </w:r>
      <w:r w:rsidRPr="00DE32EB">
        <w:rPr>
          <w:rFonts w:asciiTheme="minorHAnsi" w:eastAsiaTheme="minorEastAsia" w:hAnsiTheme="minorHAnsi" w:cstheme="minorBidi"/>
          <w:b/>
          <w:sz w:val="20"/>
          <w:szCs w:val="20"/>
          <w:lang w:eastAsia="it-IT"/>
        </w:rPr>
        <w:t xml:space="preserve">Riferimento bando: n. </w:t>
      </w:r>
      <w:r w:rsidR="00A649AE" w:rsidRPr="00DE32EB">
        <w:rPr>
          <w:rFonts w:asciiTheme="minorHAnsi" w:eastAsiaTheme="minorEastAsia" w:hAnsiTheme="minorHAnsi" w:cstheme="minorBidi"/>
          <w:b/>
          <w:sz w:val="20"/>
          <w:szCs w:val="20"/>
          <w:lang w:eastAsia="it-IT"/>
        </w:rPr>
        <w:t>8</w:t>
      </w:r>
      <w:r w:rsidRPr="00DE32EB">
        <w:rPr>
          <w:rFonts w:asciiTheme="minorHAnsi" w:eastAsiaTheme="minorEastAsia" w:hAnsiTheme="minorHAnsi" w:cstheme="minorBidi"/>
          <w:b/>
          <w:sz w:val="20"/>
          <w:szCs w:val="20"/>
          <w:lang w:eastAsia="it-IT"/>
        </w:rPr>
        <w:t>/2021</w:t>
      </w:r>
    </w:p>
    <w:p w14:paraId="379BC6E2" w14:textId="77777777" w:rsidR="00C111D0" w:rsidRPr="00DE32EB" w:rsidRDefault="00C111D0" w:rsidP="00C111D0">
      <w:pPr>
        <w:tabs>
          <w:tab w:val="left" w:pos="709"/>
        </w:tabs>
        <w:spacing w:before="60" w:after="60" w:line="240" w:lineRule="auto"/>
        <w:ind w:left="-85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6E29917C" w14:textId="52D2136B" w:rsidR="00C111D0" w:rsidRPr="00DE32EB" w:rsidRDefault="00C111D0" w:rsidP="004473A1">
      <w:pPr>
        <w:tabs>
          <w:tab w:val="left" w:pos="709"/>
        </w:tabs>
        <w:spacing w:before="60" w:after="6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Il /la sottoscritto/a __________________________________________________________________________ nato/a </w:t>
      </w:r>
      <w:proofErr w:type="spellStart"/>
      <w:r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>a</w:t>
      </w:r>
      <w:proofErr w:type="spellEnd"/>
      <w:r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_____________________________________________________________, il ______________________ e residente a ____________________________________________________________________________, prov. ________ indirizzo ________________________________________________________________</w:t>
      </w:r>
      <w:r w:rsidR="00FB30DC"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</w:t>
      </w:r>
      <w:r w:rsidR="00256A7B"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</w:t>
      </w:r>
      <w:r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_____________, PEC ______________________</w:t>
      </w:r>
      <w:r w:rsidR="00256A7B"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</w:t>
      </w:r>
      <w:r w:rsidR="00FB30DC"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>_</w:t>
      </w:r>
      <w:r w:rsidR="00256A7B"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_______________________________</w:t>
      </w:r>
      <w:r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</w:t>
      </w:r>
      <w:r w:rsidR="00FB30DC"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>__</w:t>
      </w:r>
      <w:r w:rsidR="00256A7B"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</w:t>
      </w:r>
      <w:r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</w:t>
      </w:r>
    </w:p>
    <w:p w14:paraId="7EC2D804" w14:textId="77777777" w:rsidR="00C111D0" w:rsidRPr="00DE32EB" w:rsidRDefault="00C111D0" w:rsidP="004473A1">
      <w:pPr>
        <w:spacing w:after="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13E619D3" w14:textId="1086BAE1" w:rsidR="00C111D0" w:rsidRPr="00DE32EB" w:rsidRDefault="00C111D0" w:rsidP="00C111D0">
      <w:pPr>
        <w:spacing w:before="120" w:after="120"/>
        <w:jc w:val="center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>DICHIARA</w:t>
      </w:r>
    </w:p>
    <w:p w14:paraId="182677A5" w14:textId="1A5964EC" w:rsidR="00AC0139" w:rsidRPr="00DE32EB" w:rsidRDefault="00AC0139" w:rsidP="00E52518">
      <w:pPr>
        <w:pStyle w:val="Paragrafoelenco"/>
        <w:numPr>
          <w:ilvl w:val="0"/>
          <w:numId w:val="36"/>
        </w:numPr>
        <w:spacing w:before="120"/>
        <w:ind w:left="0" w:hanging="11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di essere in </w:t>
      </w:r>
      <w:r w:rsidRPr="00DE32EB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possesso di entrambi i requisiti di cui all’art. 2, comma 1, lett. a) e b)</w:t>
      </w:r>
      <w:r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indicando la tipologia e durata dei rapporti contrattuali </w:t>
      </w:r>
      <w:r w:rsidR="00EB31D7"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>che intende far</w:t>
      </w:r>
      <w:r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valere ai fini dell’ammissione. In particolare:</w:t>
      </w:r>
    </w:p>
    <w:p w14:paraId="5C00D9B5" w14:textId="77777777" w:rsidR="00AC0139" w:rsidRPr="00DE32EB" w:rsidRDefault="00256A7B" w:rsidP="000F791E">
      <w:pPr>
        <w:spacing w:before="120"/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</w:pPr>
      <w:r w:rsidRPr="00DE32EB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 xml:space="preserve">lett. </w:t>
      </w:r>
      <w:r w:rsidR="00C41892" w:rsidRPr="00DE32EB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1.</w:t>
      </w:r>
      <w:r w:rsidRPr="00DE32EB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 xml:space="preserve">a) </w:t>
      </w:r>
    </w:p>
    <w:p w14:paraId="6B7E7E37" w14:textId="2C17CFB7" w:rsidR="00256A7B" w:rsidRPr="00DE32EB" w:rsidRDefault="00256A7B" w:rsidP="00AC0139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>di essere attualmente titolare di un contratto di</w:t>
      </w:r>
      <w:r w:rsidR="00164203"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lavoro flessibile</w:t>
      </w:r>
      <w:r w:rsidR="00AC0139"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________________</w:t>
      </w:r>
      <w:r w:rsidR="00B14E47"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</w:t>
      </w:r>
      <w:r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(indicare la tipologia) </w:t>
      </w:r>
      <w:r w:rsidR="00C41892"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iniziato a far data </w:t>
      </w:r>
      <w:r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>dal</w:t>
      </w:r>
      <w:r w:rsidR="00AC0139"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___________</w:t>
      </w:r>
      <w:r w:rsidR="00EB31D7"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>_____________________</w:t>
      </w:r>
      <w:r w:rsidR="00AC0139"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>_______</w:t>
      </w:r>
      <w:r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e </w:t>
      </w:r>
      <w:r w:rsidR="00C41892"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con </w:t>
      </w:r>
      <w:r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scadenza </w:t>
      </w:r>
      <w:r w:rsidR="00C41892"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>il</w:t>
      </w:r>
      <w:r w:rsidR="00AC0139"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</w:t>
      </w:r>
      <w:r w:rsidR="00EB31D7"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>_____________________________________</w:t>
      </w:r>
    </w:p>
    <w:p w14:paraId="374EB062" w14:textId="2F3D5333" w:rsidR="00256A7B" w:rsidRPr="00DE32EB" w:rsidRDefault="00256A7B" w:rsidP="000F791E">
      <w:pPr>
        <w:spacing w:before="120"/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</w:pPr>
      <w:r w:rsidRPr="00DE32EB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 xml:space="preserve">lett. </w:t>
      </w:r>
      <w:r w:rsidR="00C41892" w:rsidRPr="00DE32EB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1.</w:t>
      </w:r>
      <w:r w:rsidRPr="00DE32EB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b)</w:t>
      </w:r>
    </w:p>
    <w:p w14:paraId="5EADAA29" w14:textId="223A9A16" w:rsidR="00B90206" w:rsidRPr="00DE32EB" w:rsidRDefault="00B90206" w:rsidP="00B90206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di aver maturato almeno tre anni di contratto, anche non continuativi, negli ultimi otto anni, presso Area Science Park o presso diversi </w:t>
      </w:r>
      <w:r w:rsidR="00A56780"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>e</w:t>
      </w:r>
      <w:r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>nti e istituzioni di ricerca, e precisamente: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256A7B" w:rsidRPr="00DE32EB" w14:paraId="6D7E4AF6" w14:textId="77777777" w:rsidTr="00256A7B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F5407" w14:textId="77777777" w:rsidR="00256A7B" w:rsidRPr="00DE32EB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78B0D" w14:textId="77777777" w:rsidR="00256A7B" w:rsidRPr="00DE32EB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256A7B" w:rsidRPr="00DE32EB" w14:paraId="12007389" w14:textId="77777777" w:rsidTr="00256A7B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EA605" w14:textId="77777777" w:rsidR="00256A7B" w:rsidRPr="00DE32EB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3E1F6" w14:textId="77777777" w:rsidR="00256A7B" w:rsidRPr="00DE32EB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256A7B" w:rsidRPr="00DE32EB" w14:paraId="30F916D0" w14:textId="77777777" w:rsidTr="00256A7B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0817" w14:textId="74DC284E" w:rsidR="00256A7B" w:rsidRPr="00DE32EB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DE32EB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(specificare</w:t>
            </w:r>
            <w:r w:rsidR="00C41892" w:rsidRPr="00DE32EB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tipologia contrattuale, es.: </w:t>
            </w:r>
            <w:r w:rsidRPr="00DE32EB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lavoro dipendente</w:t>
            </w:r>
            <w:r w:rsidR="00EB31D7" w:rsidRPr="00DE32EB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a tempo determinato, assegno di ricerca, ecc.)</w:t>
            </w:r>
            <w:r w:rsidRPr="00DE32EB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C3279" w14:textId="77777777" w:rsidR="00256A7B" w:rsidRPr="00DE32EB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256A7B" w:rsidRPr="00DE32EB" w14:paraId="1417B009" w14:textId="77777777" w:rsidTr="000F791E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CEEA5" w14:textId="7F21D985" w:rsidR="00256A7B" w:rsidRPr="00DE32EB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DE32EB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</w:t>
            </w:r>
            <w:r w:rsidR="00C41892" w:rsidRPr="00DE32EB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Area </w:t>
            </w:r>
            <w:r w:rsidR="00FF085C" w:rsidRPr="00DE32EB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S</w:t>
            </w:r>
            <w:r w:rsidR="00C41892" w:rsidRPr="00DE32EB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cience Park o altro </w:t>
            </w:r>
            <w:r w:rsidR="00A56780" w:rsidRPr="00DE32EB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e</w:t>
            </w:r>
            <w:r w:rsidR="00FF085C" w:rsidRPr="00DE32EB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nte o </w:t>
            </w:r>
            <w:r w:rsidR="00A56780" w:rsidRPr="00DE32EB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i</w:t>
            </w:r>
            <w:r w:rsidR="00FF085C" w:rsidRPr="00DE32EB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stituzione di ricerca</w:t>
            </w:r>
            <w:r w:rsidRPr="00DE32EB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C1BEA" w14:textId="77777777" w:rsidR="00256A7B" w:rsidRPr="00DE32EB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256A7B" w:rsidRPr="00DE32EB" w14:paraId="6DA35A6C" w14:textId="77777777" w:rsidTr="00256A7B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8FC71" w14:textId="55D73D12" w:rsidR="00256A7B" w:rsidRPr="00DE32EB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</w:t>
            </w:r>
            <w:r w:rsidR="00C41892"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profilo</w:t>
            </w: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di</w:t>
            </w:r>
            <w:r w:rsidRPr="00DE32EB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profilo professionale):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97D94" w14:textId="77777777" w:rsidR="00256A7B" w:rsidRPr="00DE32EB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256A7B" w:rsidRPr="00DE32EB" w14:paraId="6DE18A59" w14:textId="77777777" w:rsidTr="00256A7B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0E243" w14:textId="328A1C2D" w:rsidR="00256A7B" w:rsidRPr="00DE32EB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="007F6875" w:rsidRPr="00DE32EB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(descrizione sintetica che metta in evidenza la coerenza dell’attività pregressa svolta con il profilo specifico ricercato, evidenziando le attività di studio e ricerca e i progetti in cui il candidato è stato coinvolto, evidenziando il ruolo e le attività svolte):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4F617" w14:textId="77777777" w:rsidR="00256A7B" w:rsidRPr="00DE32EB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7901E0B2" w14:textId="6D8058C6" w:rsidR="00256A7B" w:rsidRPr="00DE32EB" w:rsidRDefault="00256A7B" w:rsidP="000F791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DE32EB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necessari)  </w:t>
      </w:r>
    </w:p>
    <w:p w14:paraId="7D797D9A" w14:textId="4592FDDA" w:rsidR="00C111D0" w:rsidRPr="00DE32EB" w:rsidRDefault="00C41892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lastRenderedPageBreak/>
        <w:t>2</w:t>
      </w:r>
      <w:r w:rsidR="00C111D0"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di aver conseguito il seguente </w:t>
      </w:r>
      <w:r w:rsidR="00C111D0" w:rsidRPr="00DE32EB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 xml:space="preserve">diploma </w:t>
      </w:r>
      <w:r w:rsidR="00164203" w:rsidRPr="00DE32EB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di laurea</w:t>
      </w:r>
      <w:r w:rsidR="00C111D0"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, specificando </w:t>
      </w:r>
      <w:r w:rsidR="00604221"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tipologia e </w:t>
      </w:r>
      <w:r w:rsidR="00C111D0"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>punteggio:</w:t>
      </w:r>
    </w:p>
    <w:p w14:paraId="38D487DD" w14:textId="074D653A" w:rsidR="00C111D0" w:rsidRPr="00DE32EB" w:rsidRDefault="00FF085C" w:rsidP="000F791E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>2</w:t>
      </w:r>
      <w:r w:rsidR="00C111D0"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C111D0" w:rsidRPr="00DE32EB" w14:paraId="1698FE1F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CFA22" w14:textId="14D125B6" w:rsidR="00C111D0" w:rsidRPr="00DE32EB" w:rsidRDefault="00EB31D7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tipologia del </w:t>
            </w:r>
            <w:r w:rsidR="00C111D0"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diploma di</w:t>
            </w: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laurea (vecchio ordinamento, specialistica o magistrale)</w:t>
            </w:r>
            <w:r w:rsidR="00C111D0"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: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C3D2" w14:textId="77777777" w:rsidR="00C111D0" w:rsidRPr="00DE32EB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EB31D7" w:rsidRPr="00DE32EB" w14:paraId="1C26C093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8E533" w14:textId="7561769C" w:rsidR="00EB31D7" w:rsidRPr="00DE32EB" w:rsidRDefault="00EB31D7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descrizione del diploma del diploma e della classe di laurea: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E3BD" w14:textId="77777777" w:rsidR="00EB31D7" w:rsidRPr="00DE32EB" w:rsidRDefault="00EB31D7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DE32EB" w14:paraId="7C63FCDA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9B2E6" w14:textId="5D04D008" w:rsidR="00C111D0" w:rsidRPr="00DE32EB" w:rsidRDefault="00EB31D7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</w:t>
            </w:r>
            <w:r w:rsidR="00C111D0"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C78B" w14:textId="77777777" w:rsidR="00C111D0" w:rsidRPr="00DE32EB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DE32EB" w14:paraId="03D3E3AF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843D6" w14:textId="741BFC38" w:rsidR="00C111D0" w:rsidRPr="00DE32EB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4055" w14:textId="77777777" w:rsidR="00C111D0" w:rsidRPr="00DE32EB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DE32EB" w14:paraId="3D4A606C" w14:textId="77777777" w:rsidTr="00B90206">
        <w:trPr>
          <w:trHeight w:val="419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26C24" w14:textId="77777777" w:rsidR="00C111D0" w:rsidRPr="00DE32EB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il seguente punteggio: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8A6E" w14:textId="77777777" w:rsidR="00C111D0" w:rsidRPr="00DE32EB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6CE0E7F1" w14:textId="5E699EEE" w:rsidR="00C111D0" w:rsidRPr="00DE32EB" w:rsidRDefault="00B90206" w:rsidP="000F791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DE32EB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(</w:t>
      </w:r>
      <w:r w:rsidR="00C111D0" w:rsidRPr="00DE32EB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Aggiungere i campi ulteriormente necessar</w:t>
      </w:r>
      <w:r w:rsidR="00C41892" w:rsidRPr="00DE32EB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i n</w:t>
      </w:r>
      <w:r w:rsidR="00E1041C" w:rsidRPr="00DE32EB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el caso di possesso d</w:t>
      </w:r>
      <w:r w:rsidR="006E65AE" w:rsidRPr="00DE32EB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i</w:t>
      </w:r>
      <w:r w:rsidR="00E1041C" w:rsidRPr="00DE32EB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 ulteriori titoli di </w:t>
      </w:r>
      <w:r w:rsidR="00FF085C" w:rsidRPr="00DE32EB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studio</w:t>
      </w:r>
      <w:r w:rsidR="00C111D0" w:rsidRPr="00DE32EB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) </w:t>
      </w:r>
    </w:p>
    <w:p w14:paraId="2C0E7BB5" w14:textId="6A0D441D" w:rsidR="00D6452C" w:rsidRPr="00DE32EB" w:rsidRDefault="00D6452C" w:rsidP="00D6452C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>3) di aver conseguito i</w:t>
      </w:r>
      <w:r w:rsidR="007F6875"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l </w:t>
      </w:r>
      <w:r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seguente </w:t>
      </w:r>
      <w:r w:rsidRPr="00DE32EB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titolo di Dottore di Ricerca o PhD</w:t>
      </w:r>
      <w:r w:rsidR="0054631D" w:rsidRPr="00DE32EB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 xml:space="preserve">, </w:t>
      </w:r>
      <w:r w:rsidR="0054631D"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>specificando la tipologia</w:t>
      </w:r>
      <w:r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>:</w:t>
      </w:r>
    </w:p>
    <w:p w14:paraId="42AC90B1" w14:textId="72E786E4" w:rsidR="00D6452C" w:rsidRPr="00DE32EB" w:rsidRDefault="00D6452C" w:rsidP="00D6452C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>3.a)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D6452C" w:rsidRPr="00DE32EB" w14:paraId="0073560A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7AA25" w14:textId="02DDFD26" w:rsidR="00D6452C" w:rsidRPr="00DE32EB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</w:t>
            </w:r>
            <w:r w:rsidR="00D6452C"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del Dottorato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3118" w14:textId="77777777" w:rsidR="00D6452C" w:rsidRPr="00DE32EB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6452C" w:rsidRPr="00DE32EB" w14:paraId="5156CD7A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E3A8F" w14:textId="77777777" w:rsidR="00D6452C" w:rsidRPr="00DE32EB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58F7" w14:textId="77777777" w:rsidR="00D6452C" w:rsidRPr="00DE32EB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6452C" w:rsidRPr="00DE32EB" w14:paraId="3EDDA18E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5A1AF" w14:textId="77777777" w:rsidR="00D6452C" w:rsidRPr="00DE32EB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5A50" w14:textId="77777777" w:rsidR="00D6452C" w:rsidRPr="00DE32EB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525ACCB0" w14:textId="5324F636" w:rsidR="00D6452C" w:rsidRPr="00DE32EB" w:rsidRDefault="00D6452C" w:rsidP="00D6452C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DE32EB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 nel caso di possesso di ulteriori dottorati)  </w:t>
      </w:r>
    </w:p>
    <w:p w14:paraId="3877AAA6" w14:textId="5B1BA43D" w:rsidR="007F6875" w:rsidRPr="00DE32EB" w:rsidRDefault="007F6875" w:rsidP="007F6875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4) di aver conseguito i seguenti ulteriori </w:t>
      </w:r>
      <w:r w:rsidRPr="00DE32EB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titoli di studio</w:t>
      </w:r>
      <w:r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(</w:t>
      </w:r>
      <w:r w:rsidR="0054631D"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>M</w:t>
      </w:r>
      <w:r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aster di I o II livello, Scuole di specializzazione, ecc.) specificando </w:t>
      </w:r>
      <w:r w:rsidR="0054631D"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la </w:t>
      </w:r>
      <w:r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>tipologia:</w:t>
      </w:r>
    </w:p>
    <w:p w14:paraId="61DA7ADE" w14:textId="53D028E6" w:rsidR="007F6875" w:rsidRPr="00DE32EB" w:rsidRDefault="0054631D" w:rsidP="007F6875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>4</w:t>
      </w:r>
      <w:r w:rsidR="007F6875"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>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7F6875" w:rsidRPr="00DE32EB" w14:paraId="46DC3CE0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88B51" w14:textId="4202E0C4" w:rsidR="007F6875" w:rsidRPr="00DE32EB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</w:t>
            </w:r>
            <w:r w:rsidR="007F6875"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del </w:t>
            </w: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titolo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4EC8" w14:textId="77777777" w:rsidR="007F6875" w:rsidRPr="00DE32EB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F6875" w:rsidRPr="00DE32EB" w14:paraId="7C25DF1F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83EB6" w14:textId="77777777" w:rsidR="007F6875" w:rsidRPr="00DE32EB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7DB8" w14:textId="77777777" w:rsidR="007F6875" w:rsidRPr="00DE32EB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F6875" w:rsidRPr="00DE32EB" w14:paraId="44A79991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D9BF3" w14:textId="77777777" w:rsidR="007F6875" w:rsidRPr="00DE32EB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A480" w14:textId="77777777" w:rsidR="007F6875" w:rsidRPr="00DE32EB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6CBB2C0F" w14:textId="77777777" w:rsidR="007F6875" w:rsidRPr="00DE32EB" w:rsidRDefault="007F6875" w:rsidP="007F6875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DE32EB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 nel caso di possesso di ulteriori dottorati)  </w:t>
      </w:r>
    </w:p>
    <w:p w14:paraId="489F7494" w14:textId="4C104330" w:rsidR="0054631D" w:rsidRPr="00DE32EB" w:rsidRDefault="0054631D" w:rsidP="0054631D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5) di aver frequentato i seguenti </w:t>
      </w:r>
      <w:r w:rsidRPr="00DE32EB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corsi di formazione</w:t>
      </w:r>
      <w:r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(attinenti alle specifiche attività descritte all’art. 1 del bando) specificando la tipologia:</w:t>
      </w:r>
    </w:p>
    <w:p w14:paraId="28483F63" w14:textId="0134A146" w:rsidR="0054631D" w:rsidRPr="00DE32EB" w:rsidRDefault="0054631D" w:rsidP="0054631D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>5.a)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54631D" w:rsidRPr="00DE32EB" w14:paraId="1D1AE33C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488D6" w14:textId="26EE63C7" w:rsidR="0054631D" w:rsidRPr="00DE32EB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 del corso: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6BB6" w14:textId="77777777" w:rsidR="0054631D" w:rsidRPr="00DE32EB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54631D" w:rsidRPr="00DE32EB" w14:paraId="5A86B35C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C3E87" w14:textId="22951DBF" w:rsidR="0054631D" w:rsidRPr="00DE32EB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frequentato 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90B1" w14:textId="77777777" w:rsidR="0054631D" w:rsidRPr="00DE32EB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54631D" w:rsidRPr="00DE32EB" w14:paraId="3FE84506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BC130" w14:textId="1C472C9A" w:rsidR="0054631D" w:rsidRPr="00DE32EB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nell’anno: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366F" w14:textId="77777777" w:rsidR="0054631D" w:rsidRPr="00DE32EB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4CACC508" w14:textId="77777777" w:rsidR="0054631D" w:rsidRPr="00DE32EB" w:rsidRDefault="0054631D" w:rsidP="0054631D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DE32EB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 nel caso di possesso di ulteriori dottorati)  </w:t>
      </w:r>
    </w:p>
    <w:p w14:paraId="13EEBDE6" w14:textId="7127EB63" w:rsidR="00D6452C" w:rsidRPr="00DE32EB" w:rsidRDefault="00D6452C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</w:p>
    <w:p w14:paraId="237E1EFE" w14:textId="77777777" w:rsidR="007F6875" w:rsidRPr="00DE32EB" w:rsidRDefault="007F6875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</w:p>
    <w:p w14:paraId="67C264FA" w14:textId="77EC420C" w:rsidR="00C111D0" w:rsidRPr="00DE32EB" w:rsidRDefault="0054631D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lastRenderedPageBreak/>
        <w:t>6</w:t>
      </w:r>
      <w:r w:rsidR="00C111D0"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di aver svolto le seguenti </w:t>
      </w:r>
      <w:r w:rsidR="00C111D0" w:rsidRPr="00DE32EB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esperienze lavorative</w:t>
      </w:r>
      <w:r w:rsidR="00604221" w:rsidRPr="00DE32EB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 e/o di ricerca</w:t>
      </w:r>
      <w:r w:rsidR="00D6452C" w:rsidRPr="00DE32EB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 post-laurea magistrale</w:t>
      </w:r>
      <w:r w:rsidR="00C111D0" w:rsidRPr="00DE32EB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, presso Area Scienze Park, presso </w:t>
      </w:r>
      <w:r w:rsidR="00D6452C" w:rsidRPr="00DE32EB">
        <w:rPr>
          <w:rFonts w:asciiTheme="minorHAnsi" w:hAnsiTheme="minorHAnsi"/>
        </w:rPr>
        <w:t>Università o qualificati Enti, organismi o centri di ricerca pubblici o privati, ovvero presso altri enti o aziende private,</w:t>
      </w:r>
      <w:r w:rsidR="00C111D0" w:rsidRPr="00DE32EB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(specificare decorrenza e scadenza di ciascun periodo riferito a ciascuna esperienza lavorativa):</w:t>
      </w:r>
    </w:p>
    <w:p w14:paraId="27A8C182" w14:textId="72020241" w:rsidR="00C111D0" w:rsidRPr="00DE32EB" w:rsidRDefault="0054631D" w:rsidP="000F791E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>6</w:t>
      </w:r>
      <w:r w:rsidR="00C111D0"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C111D0" w:rsidRPr="00DE32EB" w14:paraId="762C18F7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46747" w14:textId="77777777" w:rsidR="00C111D0" w:rsidRPr="00DE32EB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ADA78" w14:textId="77777777" w:rsidR="00C111D0" w:rsidRPr="00DE32EB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C111D0" w:rsidRPr="00DE32EB" w14:paraId="515FB1FA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6A0D0" w14:textId="77777777" w:rsidR="00C111D0" w:rsidRPr="00DE32EB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40064" w14:textId="77777777" w:rsidR="00C111D0" w:rsidRPr="00DE32EB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DE32EB" w14:paraId="1CD3B082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B9FC1" w14:textId="05967763" w:rsidR="00C111D0" w:rsidRPr="00DE32EB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DE32EB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(specificare</w:t>
            </w:r>
            <w:r w:rsidR="00E1041C" w:rsidRPr="00DE32EB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tipologia contrattuale, es. lavoro</w:t>
            </w:r>
            <w:r w:rsidRPr="00DE32EB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dipendente</w:t>
            </w:r>
            <w:r w:rsidR="00D6452C" w:rsidRPr="00DE32EB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, assegno di ricerca, ecc.</w:t>
            </w:r>
            <w:r w:rsidRPr="00DE32EB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CAA73" w14:textId="77777777" w:rsidR="00C111D0" w:rsidRPr="00DE32EB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DE32EB" w14:paraId="4C6257D8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71D95" w14:textId="77777777" w:rsidR="00C111D0" w:rsidRPr="00DE32EB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DE32EB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69300" w14:textId="77777777" w:rsidR="00C111D0" w:rsidRPr="00DE32EB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DE32EB" w14:paraId="4549110E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0D075" w14:textId="135A2B37" w:rsidR="00C111D0" w:rsidRPr="00DE32EB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</w:t>
            </w:r>
            <w:r w:rsidR="00E1041C"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profilo</w:t>
            </w: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di</w:t>
            </w:r>
            <w:r w:rsidRPr="00DE32EB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A1449" w14:textId="77777777" w:rsidR="00C111D0" w:rsidRPr="00DE32EB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DE32EB" w14:paraId="6061AAB2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02C71" w14:textId="5B17BBB5" w:rsidR="00C111D0" w:rsidRPr="00DE32EB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</w:t>
            </w:r>
            <w:proofErr w:type="gramStart"/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contenuti </w:t>
            </w:r>
            <w:r w:rsidR="007F6875"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</w:t>
            </w:r>
            <w:r w:rsidR="007F6875" w:rsidRPr="00DE32EB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</w:t>
            </w:r>
            <w:proofErr w:type="gramEnd"/>
            <w:r w:rsidR="007F6875" w:rsidRPr="00DE32EB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descrizione sintetica che metta in evidenza la coerenza dell’attività pregressa svolta con il profilo specifico ricercato, evidenziando le attività di studio e ricerca e i progetti in cui il candidato è stato coinvolto, evidenziando il ruolo e le attività svolte):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5A32C" w14:textId="77777777" w:rsidR="00C111D0" w:rsidRPr="00DE32EB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757338CE" w14:textId="102FE397" w:rsidR="00C111D0" w:rsidRPr="00DE32EB" w:rsidRDefault="0054631D" w:rsidP="00C111D0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>6</w:t>
      </w:r>
      <w:r w:rsidR="00C111D0" w:rsidRPr="00DE32EB">
        <w:rPr>
          <w:rFonts w:asciiTheme="minorHAnsi" w:eastAsiaTheme="minorEastAsia" w:hAnsiTheme="minorHAnsi" w:cstheme="minorBidi"/>
          <w:sz w:val="20"/>
          <w:szCs w:val="20"/>
          <w:lang w:eastAsia="it-IT"/>
        </w:rPr>
        <w:t>.b)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0F791E" w:rsidRPr="00DE32EB" w14:paraId="0D1C0E0F" w14:textId="77777777" w:rsidTr="007F6875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6CC1C" w14:textId="77777777" w:rsidR="000F791E" w:rsidRPr="00DE32EB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12743" w14:textId="77777777" w:rsidR="000F791E" w:rsidRPr="00DE32EB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0F791E" w:rsidRPr="00DE32EB" w14:paraId="7D06C474" w14:textId="77777777" w:rsidTr="007F6875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40B54" w14:textId="77777777" w:rsidR="000F791E" w:rsidRPr="00DE32EB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39A2" w14:textId="77777777" w:rsidR="000F791E" w:rsidRPr="00DE32EB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F791E" w:rsidRPr="00DE32EB" w14:paraId="1494A16D" w14:textId="77777777" w:rsidTr="007F6875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B96B9" w14:textId="77777777" w:rsidR="000F791E" w:rsidRPr="00DE32EB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DE32EB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(specificare tipologia contrattuale, es. lavoro dipendente):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1DEFE" w14:textId="77777777" w:rsidR="000F791E" w:rsidRPr="00DE32EB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F791E" w:rsidRPr="00DE32EB" w14:paraId="6B6E1301" w14:textId="77777777" w:rsidTr="007F6875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17C56" w14:textId="77777777" w:rsidR="000F791E" w:rsidRPr="00DE32EB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DE32EB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BA963" w14:textId="77777777" w:rsidR="000F791E" w:rsidRPr="00DE32EB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F791E" w:rsidRPr="00DE32EB" w14:paraId="6E3CCE92" w14:textId="77777777" w:rsidTr="007F6875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BF79C" w14:textId="77777777" w:rsidR="000F791E" w:rsidRPr="00DE32EB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DE32EB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70B64" w14:textId="77777777" w:rsidR="000F791E" w:rsidRPr="00DE32EB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F6875" w:rsidRPr="00DE32EB" w14:paraId="18222B57" w14:textId="77777777" w:rsidTr="007F6875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DAFAD" w14:textId="29C9A708" w:rsidR="007F6875" w:rsidRPr="00DE32EB" w:rsidRDefault="007F6875" w:rsidP="007F687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E32E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Pr="00DE32EB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(descrizione sintetica che metta in evidenza la coerenza dell’attività pregressa svolta con il profilo specifico ricercato, evidenziando le attività di studio e ricerca e i progetti in cui il candidato è stato coinvolto, evidenziando il ruolo e le attività svolte):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94468" w14:textId="77777777" w:rsidR="007F6875" w:rsidRPr="00DE32EB" w:rsidRDefault="007F6875" w:rsidP="007F687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0CCD7A00" w14:textId="4548607C" w:rsidR="00C111D0" w:rsidRPr="00DE32EB" w:rsidRDefault="000F791E" w:rsidP="000F791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DE32EB">
        <w:rPr>
          <w:rFonts w:asciiTheme="minorHAnsi" w:eastAsiaTheme="minorEastAsia" w:hAnsiTheme="minorHAnsi" w:cs="Arial"/>
          <w:i/>
          <w:sz w:val="20"/>
          <w:szCs w:val="20"/>
          <w:lang w:eastAsia="it-IT"/>
        </w:rPr>
        <w:t xml:space="preserve"> </w:t>
      </w:r>
      <w:r w:rsidR="00C111D0" w:rsidRPr="00DE32EB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necessari)  </w:t>
      </w:r>
    </w:p>
    <w:p w14:paraId="41CDFC90" w14:textId="77777777" w:rsidR="00C111D0" w:rsidRPr="00DE32EB" w:rsidRDefault="00C111D0" w:rsidP="00C111D0">
      <w:pPr>
        <w:ind w:left="454"/>
        <w:contextualSpacing/>
        <w:rPr>
          <w:rFonts w:asciiTheme="minorHAnsi" w:hAnsiTheme="minorHAnsi" w:cs="Arial"/>
          <w:i/>
        </w:rPr>
      </w:pPr>
    </w:p>
    <w:p w14:paraId="165EF161" w14:textId="77777777" w:rsidR="00C111D0" w:rsidRPr="00DE32EB" w:rsidRDefault="00C111D0" w:rsidP="00C111D0">
      <w:pPr>
        <w:ind w:left="454"/>
        <w:contextualSpacing/>
        <w:rPr>
          <w:rFonts w:asciiTheme="minorHAnsi" w:hAnsiTheme="minorHAnsi" w:cs="Arial"/>
          <w:i/>
        </w:rPr>
      </w:pPr>
    </w:p>
    <w:p w14:paraId="535ECEF5" w14:textId="2F5FD5F8" w:rsidR="00C111D0" w:rsidRPr="00C111D0" w:rsidRDefault="00C111D0" w:rsidP="00C111D0">
      <w:pPr>
        <w:spacing w:after="0" w:line="240" w:lineRule="auto"/>
        <w:rPr>
          <w:rFonts w:asciiTheme="minorHAnsi" w:eastAsiaTheme="minorEastAsia" w:hAnsiTheme="minorHAnsi" w:cs="Arial"/>
          <w:sz w:val="20"/>
          <w:szCs w:val="20"/>
          <w:lang w:eastAsia="it-IT"/>
        </w:rPr>
      </w:pPr>
      <w:r w:rsidRPr="00DE32EB">
        <w:rPr>
          <w:rFonts w:asciiTheme="minorHAnsi" w:eastAsiaTheme="minorEastAsia" w:hAnsiTheme="minorHAnsi" w:cs="Arial"/>
          <w:sz w:val="20"/>
          <w:szCs w:val="20"/>
          <w:lang w:eastAsia="it-IT"/>
        </w:rPr>
        <w:t>____________________</w:t>
      </w:r>
      <w:proofErr w:type="gramStart"/>
      <w:r w:rsidRPr="00DE32EB">
        <w:rPr>
          <w:rFonts w:asciiTheme="minorHAnsi" w:eastAsiaTheme="minorEastAsia" w:hAnsiTheme="minorHAnsi" w:cs="Arial"/>
          <w:sz w:val="20"/>
          <w:szCs w:val="20"/>
          <w:lang w:eastAsia="it-IT"/>
        </w:rPr>
        <w:t>_ ,</w:t>
      </w:r>
      <w:proofErr w:type="gramEnd"/>
      <w:r w:rsidRPr="00DE32EB">
        <w:rPr>
          <w:rFonts w:asciiTheme="minorHAnsi" w:eastAsiaTheme="minorEastAsia" w:hAnsiTheme="minorHAnsi" w:cs="Arial"/>
          <w:sz w:val="20"/>
          <w:szCs w:val="20"/>
          <w:lang w:eastAsia="it-IT"/>
        </w:rPr>
        <w:t xml:space="preserve"> li _______________</w:t>
      </w:r>
      <w:r w:rsidRPr="00DE32EB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DE32EB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DE32EB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E32EB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E32EB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E32EB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E32EB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E32EB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DE32EB">
        <w:rPr>
          <w:rFonts w:asciiTheme="minorHAnsi" w:eastAsiaTheme="minorEastAsia" w:hAnsiTheme="minorHAnsi" w:cs="Arial"/>
          <w:sz w:val="20"/>
          <w:szCs w:val="20"/>
          <w:lang w:eastAsia="it-IT"/>
        </w:rPr>
        <w:t>FIRMA</w:t>
      </w:r>
    </w:p>
    <w:bookmarkEnd w:id="0"/>
    <w:p w14:paraId="1E3EF1B6" w14:textId="77777777" w:rsidR="00C21076" w:rsidRDefault="00C21076" w:rsidP="006862E3">
      <w:pPr>
        <w:spacing w:after="0" w:line="240" w:lineRule="auto"/>
        <w:ind w:left="5529" w:right="107"/>
        <w:jc w:val="center"/>
        <w:rPr>
          <w:rFonts w:asciiTheme="minorHAnsi" w:hAnsiTheme="minorHAnsi"/>
        </w:rPr>
      </w:pPr>
    </w:p>
    <w:sectPr w:rsidR="00C21076" w:rsidSect="00AE723D">
      <w:headerReference w:type="default" r:id="rId12"/>
      <w:footerReference w:type="default" r:id="rId13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A9533" w14:textId="77777777" w:rsidR="009F67C4" w:rsidRDefault="009F67C4" w:rsidP="00EA00D8">
      <w:pPr>
        <w:spacing w:after="0" w:line="240" w:lineRule="auto"/>
      </w:pPr>
      <w:r>
        <w:separator/>
      </w:r>
    </w:p>
  </w:endnote>
  <w:endnote w:type="continuationSeparator" w:id="0">
    <w:p w14:paraId="271DC6B3" w14:textId="77777777" w:rsidR="009F67C4" w:rsidRDefault="009F67C4" w:rsidP="00EA00D8">
      <w:pPr>
        <w:spacing w:after="0" w:line="240" w:lineRule="auto"/>
      </w:pPr>
      <w:r>
        <w:continuationSeparator/>
      </w:r>
    </w:p>
  </w:endnote>
  <w:endnote w:type="continuationNotice" w:id="1">
    <w:p w14:paraId="4618BA8E" w14:textId="77777777" w:rsidR="009F67C4" w:rsidRDefault="009F67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EndPr/>
    <w:sdtContent>
      <w:p w14:paraId="29AC4332" w14:textId="77777777" w:rsidR="000957F2" w:rsidRDefault="000957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09AA051" w14:textId="77777777" w:rsidR="000957F2" w:rsidRDefault="000957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7DD45" w14:textId="77777777" w:rsidR="009F67C4" w:rsidRDefault="009F67C4" w:rsidP="00EA00D8">
      <w:pPr>
        <w:spacing w:after="0" w:line="240" w:lineRule="auto"/>
      </w:pPr>
      <w:r>
        <w:separator/>
      </w:r>
    </w:p>
  </w:footnote>
  <w:footnote w:type="continuationSeparator" w:id="0">
    <w:p w14:paraId="2AF71088" w14:textId="77777777" w:rsidR="009F67C4" w:rsidRDefault="009F67C4" w:rsidP="00EA00D8">
      <w:pPr>
        <w:spacing w:after="0" w:line="240" w:lineRule="auto"/>
      </w:pPr>
      <w:r>
        <w:continuationSeparator/>
      </w:r>
    </w:p>
  </w:footnote>
  <w:footnote w:type="continuationNotice" w:id="1">
    <w:p w14:paraId="7674500A" w14:textId="77777777" w:rsidR="009F67C4" w:rsidRDefault="009F67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01E6" w14:textId="77777777" w:rsidR="000957F2" w:rsidRDefault="000957F2">
    <w:pPr>
      <w:pStyle w:val="Intestazione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8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0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3"/>
  </w:num>
  <w:num w:numId="3">
    <w:abstractNumId w:val="5"/>
  </w:num>
  <w:num w:numId="4">
    <w:abstractNumId w:val="22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</w:num>
  <w:num w:numId="7">
    <w:abstractNumId w:val="1"/>
  </w:num>
  <w:num w:numId="8">
    <w:abstractNumId w:val="16"/>
  </w:num>
  <w:num w:numId="9">
    <w:abstractNumId w:val="31"/>
  </w:num>
  <w:num w:numId="10">
    <w:abstractNumId w:val="29"/>
  </w:num>
  <w:num w:numId="11">
    <w:abstractNumId w:val="7"/>
  </w:num>
  <w:num w:numId="12">
    <w:abstractNumId w:val="4"/>
  </w:num>
  <w:num w:numId="13">
    <w:abstractNumId w:val="3"/>
  </w:num>
  <w:num w:numId="14">
    <w:abstractNumId w:val="32"/>
  </w:num>
  <w:num w:numId="15">
    <w:abstractNumId w:val="10"/>
  </w:num>
  <w:num w:numId="16">
    <w:abstractNumId w:val="23"/>
  </w:num>
  <w:num w:numId="17">
    <w:abstractNumId w:val="6"/>
  </w:num>
  <w:num w:numId="18">
    <w:abstractNumId w:val="34"/>
  </w:num>
  <w:num w:numId="19">
    <w:abstractNumId w:val="25"/>
  </w:num>
  <w:num w:numId="20">
    <w:abstractNumId w:val="0"/>
  </w:num>
  <w:num w:numId="21">
    <w:abstractNumId w:val="2"/>
  </w:num>
  <w:num w:numId="22">
    <w:abstractNumId w:val="26"/>
  </w:num>
  <w:num w:numId="23">
    <w:abstractNumId w:val="27"/>
  </w:num>
  <w:num w:numId="24">
    <w:abstractNumId w:val="13"/>
  </w:num>
  <w:num w:numId="25">
    <w:abstractNumId w:val="24"/>
  </w:num>
  <w:num w:numId="26">
    <w:abstractNumId w:val="11"/>
  </w:num>
  <w:num w:numId="27">
    <w:abstractNumId w:val="8"/>
  </w:num>
  <w:num w:numId="28">
    <w:abstractNumId w:val="18"/>
  </w:num>
  <w:num w:numId="29">
    <w:abstractNumId w:val="19"/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14"/>
  </w:num>
  <w:num w:numId="34">
    <w:abstractNumId w:val="30"/>
  </w:num>
  <w:num w:numId="35">
    <w:abstractNumId w:val="21"/>
  </w:num>
  <w:num w:numId="36">
    <w:abstractNumId w:val="28"/>
  </w:num>
  <w:num w:numId="37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340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715"/>
    <w:rsid w:val="000A3E52"/>
    <w:rsid w:val="000A6C7C"/>
    <w:rsid w:val="000A739A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F42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3400"/>
    <w:rsid w:val="00154A1A"/>
    <w:rsid w:val="00155354"/>
    <w:rsid w:val="00156F5C"/>
    <w:rsid w:val="001613AD"/>
    <w:rsid w:val="00162133"/>
    <w:rsid w:val="00164041"/>
    <w:rsid w:val="00164203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60D5"/>
    <w:rsid w:val="00276B10"/>
    <w:rsid w:val="00280C75"/>
    <w:rsid w:val="00281485"/>
    <w:rsid w:val="0028256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0660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1F21"/>
    <w:rsid w:val="00302368"/>
    <w:rsid w:val="003025EA"/>
    <w:rsid w:val="003037B5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3391"/>
    <w:rsid w:val="003C3888"/>
    <w:rsid w:val="003C4218"/>
    <w:rsid w:val="003C5921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B56"/>
    <w:rsid w:val="003F72FE"/>
    <w:rsid w:val="003F76B2"/>
    <w:rsid w:val="0040060B"/>
    <w:rsid w:val="00401FC1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B75"/>
    <w:rsid w:val="00417544"/>
    <w:rsid w:val="00417A7E"/>
    <w:rsid w:val="00420405"/>
    <w:rsid w:val="00420635"/>
    <w:rsid w:val="0042086A"/>
    <w:rsid w:val="00420DD5"/>
    <w:rsid w:val="00421527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3A1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578"/>
    <w:rsid w:val="005165E4"/>
    <w:rsid w:val="00517602"/>
    <w:rsid w:val="00521FB0"/>
    <w:rsid w:val="0052349F"/>
    <w:rsid w:val="00523B7F"/>
    <w:rsid w:val="005244E5"/>
    <w:rsid w:val="00525937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4631D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E3"/>
    <w:rsid w:val="0058145E"/>
    <w:rsid w:val="005824AA"/>
    <w:rsid w:val="0058260E"/>
    <w:rsid w:val="00583DB9"/>
    <w:rsid w:val="00584075"/>
    <w:rsid w:val="00585BDA"/>
    <w:rsid w:val="00586239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440"/>
    <w:rsid w:val="005D4C38"/>
    <w:rsid w:val="005D4D62"/>
    <w:rsid w:val="005D55CA"/>
    <w:rsid w:val="005D57ED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4221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A5D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684A"/>
    <w:rsid w:val="00676C8C"/>
    <w:rsid w:val="006778DC"/>
    <w:rsid w:val="00677F5B"/>
    <w:rsid w:val="00680892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75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8A5"/>
    <w:rsid w:val="008E5CA3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45DA"/>
    <w:rsid w:val="0097068B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7C4"/>
    <w:rsid w:val="009F6824"/>
    <w:rsid w:val="00A00377"/>
    <w:rsid w:val="00A003F3"/>
    <w:rsid w:val="00A00902"/>
    <w:rsid w:val="00A00AB4"/>
    <w:rsid w:val="00A0155B"/>
    <w:rsid w:val="00A02217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9AE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A18"/>
    <w:rsid w:val="00A75FC2"/>
    <w:rsid w:val="00A77FCB"/>
    <w:rsid w:val="00A80AB6"/>
    <w:rsid w:val="00A81B5A"/>
    <w:rsid w:val="00A83AFF"/>
    <w:rsid w:val="00A842FF"/>
    <w:rsid w:val="00A87502"/>
    <w:rsid w:val="00A87605"/>
    <w:rsid w:val="00A90B7F"/>
    <w:rsid w:val="00A9144E"/>
    <w:rsid w:val="00A94105"/>
    <w:rsid w:val="00A95222"/>
    <w:rsid w:val="00A95428"/>
    <w:rsid w:val="00A955BF"/>
    <w:rsid w:val="00A956A0"/>
    <w:rsid w:val="00A96771"/>
    <w:rsid w:val="00A96B36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58AB"/>
    <w:rsid w:val="00BB600B"/>
    <w:rsid w:val="00BB73F9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8D4"/>
    <w:rsid w:val="00CC7A32"/>
    <w:rsid w:val="00CD235A"/>
    <w:rsid w:val="00CD4285"/>
    <w:rsid w:val="00CD441D"/>
    <w:rsid w:val="00CD4D52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52C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C5E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025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46D"/>
    <w:rsid w:val="00DC3FEE"/>
    <w:rsid w:val="00DC5E48"/>
    <w:rsid w:val="00DC6362"/>
    <w:rsid w:val="00DD0C13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2168"/>
    <w:rsid w:val="00DE2561"/>
    <w:rsid w:val="00DE2C5B"/>
    <w:rsid w:val="00DE2CD9"/>
    <w:rsid w:val="00DE32EB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1041C"/>
    <w:rsid w:val="00E10ED4"/>
    <w:rsid w:val="00E1177E"/>
    <w:rsid w:val="00E11EA6"/>
    <w:rsid w:val="00E130C2"/>
    <w:rsid w:val="00E13A80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628D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72F"/>
    <w:rsid w:val="00E82B2B"/>
    <w:rsid w:val="00E830E8"/>
    <w:rsid w:val="00E83C7C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1D7"/>
    <w:rsid w:val="00EB3F25"/>
    <w:rsid w:val="00EB4336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3953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A1220"/>
    <w:rsid w:val="00FA14E6"/>
    <w:rsid w:val="00FA171C"/>
    <w:rsid w:val="00FA288B"/>
    <w:rsid w:val="00FA2899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7AE031"/>
  <w15:docId w15:val="{F79160A7-CEE4-482F-B31E-B6FC76F7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customXml/itemProps2.xml><?xml version="1.0" encoding="utf-8"?>
<ds:datastoreItem xmlns:ds="http://schemas.openxmlformats.org/officeDocument/2006/customXml" ds:itemID="{F70121FB-EF8B-475D-91A0-108142760829}"/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2</TotalTime>
  <Pages>3</Pages>
  <Words>814</Words>
  <Characters>4985</Characters>
  <Application>Microsoft Office Word</Application>
  <DocSecurity>0</DocSecurity>
  <Lines>79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5761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Vidmar Maela</cp:lastModifiedBy>
  <cp:revision>3</cp:revision>
  <cp:lastPrinted>2021-06-01T11:32:00Z</cp:lastPrinted>
  <dcterms:created xsi:type="dcterms:W3CDTF">2021-12-01T11:50:00Z</dcterms:created>
  <dcterms:modified xsi:type="dcterms:W3CDTF">2021-12-01T11:53:00Z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