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3DD3" w14:textId="432F6FE3" w:rsidR="00C111D0" w:rsidRPr="00AC77CF" w:rsidRDefault="00C111D0" w:rsidP="00AE723D">
      <w:pPr>
        <w:spacing w:after="0" w:line="240" w:lineRule="auto"/>
        <w:rPr>
          <w:rFonts w:asciiTheme="minorHAnsi" w:eastAsiaTheme="minorEastAsia" w:hAnsiTheme="minorHAnsi" w:cstheme="minorBidi"/>
          <w:b/>
          <w:lang w:eastAsia="it-IT"/>
        </w:rPr>
      </w:pPr>
      <w:bookmarkStart w:id="0" w:name="_Hlk89256100"/>
      <w:r w:rsidRPr="00AC77CF">
        <w:rPr>
          <w:rFonts w:asciiTheme="minorHAnsi" w:eastAsiaTheme="minorEastAsia" w:hAnsiTheme="minorHAnsi" w:cstheme="minorBidi"/>
          <w:b/>
          <w:u w:val="single"/>
          <w:lang w:eastAsia="it-IT"/>
        </w:rPr>
        <w:t>ALLEGATO N. 2</w:t>
      </w:r>
      <w:r w:rsidRPr="00AC77CF">
        <w:rPr>
          <w:rFonts w:asciiTheme="minorHAnsi" w:eastAsiaTheme="minorEastAsia" w:hAnsiTheme="minorHAnsi" w:cstheme="minorBidi"/>
          <w:i/>
          <w:lang w:eastAsia="it-IT"/>
        </w:rPr>
        <w:t xml:space="preserve">   Facsimile di dichiarazione sostitutiva di atto di notorietà o di certificazione</w:t>
      </w:r>
    </w:p>
    <w:p w14:paraId="0F49A2B2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</w:p>
    <w:p w14:paraId="16F32E61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ATTO DI NOTORIETA’</w:t>
      </w:r>
    </w:p>
    <w:p w14:paraId="0A46FD0F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AC77CF">
        <w:rPr>
          <w:rFonts w:asciiTheme="minorHAnsi" w:eastAsia="Times New Roman" w:hAnsiTheme="minorHAnsi"/>
          <w:sz w:val="20"/>
          <w:szCs w:val="20"/>
          <w:lang w:val="de-DE" w:eastAsia="it-IT"/>
        </w:rPr>
        <w:t>(art. 47 del D.P.R. n. 445/2000)</w:t>
      </w:r>
    </w:p>
    <w:p w14:paraId="6066D64E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/>
          <w:sz w:val="20"/>
          <w:szCs w:val="20"/>
          <w:lang w:eastAsia="it-IT"/>
        </w:rPr>
        <w:t>o</w:t>
      </w:r>
    </w:p>
    <w:p w14:paraId="64384E78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/>
          <w:sz w:val="20"/>
          <w:szCs w:val="20"/>
          <w:lang w:eastAsia="it-IT"/>
        </w:rPr>
        <w:t>DICHIARAZIONE SOSTITUTIVA DI CERTIFICAZIONE</w:t>
      </w:r>
    </w:p>
    <w:p w14:paraId="5F272D28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  <w:r w:rsidRPr="00AC77CF">
        <w:rPr>
          <w:rFonts w:asciiTheme="minorHAnsi" w:eastAsia="Times New Roman" w:hAnsiTheme="minorHAnsi"/>
          <w:sz w:val="20"/>
          <w:szCs w:val="20"/>
          <w:lang w:val="de-DE" w:eastAsia="it-IT"/>
        </w:rPr>
        <w:t>(art. 46 del D.P.R. n. 445/2000)</w:t>
      </w:r>
    </w:p>
    <w:p w14:paraId="7CFC3005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71CB1D82" w14:textId="77777777" w:rsidR="00C111D0" w:rsidRPr="00AC77CF" w:rsidRDefault="00C111D0" w:rsidP="00C111D0">
      <w:pPr>
        <w:spacing w:after="0" w:line="240" w:lineRule="auto"/>
        <w:jc w:val="center"/>
        <w:rPr>
          <w:rFonts w:asciiTheme="minorHAnsi" w:eastAsia="Times New Roman" w:hAnsiTheme="minorHAnsi"/>
          <w:sz w:val="20"/>
          <w:szCs w:val="20"/>
          <w:lang w:val="de-DE" w:eastAsia="it-IT"/>
        </w:rPr>
      </w:pPr>
    </w:p>
    <w:p w14:paraId="1838016F" w14:textId="7036ADBF" w:rsidR="00C111D0" w:rsidRPr="00AC77CF" w:rsidRDefault="00C111D0" w:rsidP="00C111D0">
      <w:pPr>
        <w:spacing w:after="120" w:line="260" w:lineRule="exact"/>
        <w:ind w:left="851" w:hanging="851"/>
        <w:jc w:val="both"/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</w:pPr>
      <w:proofErr w:type="gramStart"/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Oggetto: </w:t>
      </w:r>
      <w:r w:rsidR="00AC0139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proofErr w:type="gramEnd"/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Concorso pubblico, per titoli ed esam</w:t>
      </w:r>
      <w:r w:rsidR="00256A7B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i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, per l’assunzione di n. </w:t>
      </w:r>
      <w:r w:rsidR="00D76C5E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1</w:t>
      </w:r>
      <w:r w:rsidR="00164203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</w:t>
      </w:r>
      <w:r w:rsidR="00D76C5E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Tecnologo di III livello professionale del C.C.N.L. Istruzione e Ricerca, 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riservato ai soggetti in possesso dei requisiti di cui all’art. 20, comma 2, del D.lgs. 25 maggio 2017, n. 75, e </w:t>
      </w:r>
      <w:proofErr w:type="spellStart"/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s.m.i.</w:t>
      </w:r>
      <w:proofErr w:type="spellEnd"/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- </w:t>
      </w:r>
      <w:r w:rsidRPr="00AC77CF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 xml:space="preserve">Riferimento bando: n. </w:t>
      </w:r>
      <w:r w:rsidR="004A5A75" w:rsidRPr="00AC77CF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9</w:t>
      </w:r>
      <w:r w:rsidRPr="00AC77CF">
        <w:rPr>
          <w:rFonts w:asciiTheme="minorHAnsi" w:eastAsiaTheme="minorEastAsia" w:hAnsiTheme="minorHAnsi" w:cstheme="minorBidi"/>
          <w:b/>
          <w:sz w:val="20"/>
          <w:szCs w:val="20"/>
          <w:lang w:eastAsia="it-IT"/>
        </w:rPr>
        <w:t>/2021</w:t>
      </w:r>
    </w:p>
    <w:p w14:paraId="379BC6E2" w14:textId="77777777" w:rsidR="00C111D0" w:rsidRPr="00AC77CF" w:rsidRDefault="00C111D0" w:rsidP="00C111D0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</w:p>
    <w:p w14:paraId="6E29917C" w14:textId="52D2136B" w:rsidR="00C111D0" w:rsidRPr="00AC77CF" w:rsidRDefault="00C111D0" w:rsidP="004473A1">
      <w:pPr>
        <w:tabs>
          <w:tab w:val="left" w:pos="709"/>
        </w:tabs>
        <w:spacing w:before="60" w:after="6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Il /la sottoscritto/a __________________________________________________________________________ nato/a </w:t>
      </w:r>
      <w:proofErr w:type="spellStart"/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a</w:t>
      </w:r>
      <w:proofErr w:type="spellEnd"/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</w:t>
      </w:r>
      <w:r w:rsidR="00FB30DC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</w:t>
      </w:r>
      <w:r w:rsidR="00256A7B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_____________, PEC ______________________</w:t>
      </w:r>
      <w:r w:rsidR="00256A7B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</w:t>
      </w:r>
      <w:r w:rsidR="00FB30DC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</w:t>
      </w:r>
      <w:r w:rsidR="00256A7B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_______________________________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_____________</w:t>
      </w:r>
      <w:r w:rsidR="00FB30DC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</w:t>
      </w:r>
      <w:r w:rsidR="00256A7B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____</w:t>
      </w:r>
    </w:p>
    <w:p w14:paraId="7EC2D804" w14:textId="77777777" w:rsidR="00C111D0" w:rsidRPr="00AC77CF" w:rsidRDefault="00C111D0" w:rsidP="004473A1">
      <w:pPr>
        <w:spacing w:after="0" w:line="240" w:lineRule="auto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3E619D3" w14:textId="1086BAE1" w:rsidR="00C111D0" w:rsidRPr="00AC77CF" w:rsidRDefault="00C111D0" w:rsidP="00C111D0">
      <w:pPr>
        <w:spacing w:before="120" w:after="120"/>
        <w:jc w:val="center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DICHIARA</w:t>
      </w:r>
    </w:p>
    <w:p w14:paraId="182677A5" w14:textId="1A5964EC" w:rsidR="00AC0139" w:rsidRPr="00AC77CF" w:rsidRDefault="00AC0139" w:rsidP="00E52518">
      <w:pPr>
        <w:pStyle w:val="Paragrafoelenco"/>
        <w:numPr>
          <w:ilvl w:val="0"/>
          <w:numId w:val="36"/>
        </w:numPr>
        <w:spacing w:before="120"/>
        <w:ind w:left="0" w:hanging="11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essere in </w:t>
      </w:r>
      <w:r w:rsidRPr="00AC77C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possesso di entrambi i requisiti di cui all’art. 2, comma 1, lett. a) e b)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indicando la tipologia e durata dei rapporti contrattuali </w:t>
      </w:r>
      <w:r w:rsidR="00EB31D7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che intende far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valere ai fini dell’ammissione. In particolare:</w:t>
      </w:r>
    </w:p>
    <w:p w14:paraId="5C00D9B5" w14:textId="77777777" w:rsidR="00AC0139" w:rsidRPr="00AC77CF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a) </w:t>
      </w:r>
    </w:p>
    <w:p w14:paraId="6B7E7E37" w14:textId="2C17CFB7" w:rsidR="00256A7B" w:rsidRPr="00AC77CF" w:rsidRDefault="00256A7B" w:rsidP="00AC0139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di essere attualmente titolare di un contratto di</w:t>
      </w:r>
      <w:r w:rsidR="00164203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lavoro flessibile</w:t>
      </w:r>
      <w:r w:rsidR="00AC0139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________________</w:t>
      </w:r>
      <w:r w:rsidR="00B14E47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(indicare la tipologia) </w:t>
      </w:r>
      <w:r w:rsidR="00C41892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iniziato a far data 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dal</w:t>
      </w:r>
      <w:r w:rsidR="00AC0139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___________</w:t>
      </w:r>
      <w:r w:rsidR="00EB31D7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</w:t>
      </w:r>
      <w:r w:rsidR="00AC0139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e </w:t>
      </w:r>
      <w:r w:rsidR="00C41892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con 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scadenza </w:t>
      </w:r>
      <w:r w:rsidR="00C41892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il</w:t>
      </w:r>
      <w:r w:rsidR="00AC0139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</w:t>
      </w:r>
      <w:r w:rsidR="00EB31D7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_____________________________________</w:t>
      </w:r>
    </w:p>
    <w:p w14:paraId="374EB062" w14:textId="2F3D5333" w:rsidR="00256A7B" w:rsidRPr="00AC77CF" w:rsidRDefault="00256A7B" w:rsidP="000F791E">
      <w:pPr>
        <w:spacing w:before="120"/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 xml:space="preserve">lett. </w:t>
      </w:r>
      <w:r w:rsidR="00C41892"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1.</w:t>
      </w:r>
      <w:r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b)</w:t>
      </w:r>
    </w:p>
    <w:p w14:paraId="5EADAA29" w14:textId="223A9A16" w:rsidR="00B90206" w:rsidRPr="00AC77CF" w:rsidRDefault="00B90206" w:rsidP="00B90206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di aver maturato almeno tre anni di contratto, anche non continuativi, negli ultimi otto anni, presso Area Science Park o presso diversi </w:t>
      </w:r>
      <w:r w:rsidR="00A56780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e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nti e istituzioni di ricerca, e precisamente: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256A7B" w:rsidRPr="00AC77CF" w14:paraId="6D7E4AF6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5407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8B0D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256A7B" w:rsidRPr="00AC77CF" w14:paraId="1200738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EA605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E1F6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AC77CF" w14:paraId="30F916D0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0817" w14:textId="74DC284E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C41892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es.: 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lavoro dipendente</w:t>
            </w:r>
            <w:r w:rsidR="00EB31D7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a tempo determinato, assegno di ricerca, ecc.)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3279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AC77CF" w14:paraId="1417B009" w14:textId="77777777" w:rsidTr="000F791E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CEEA5" w14:textId="7F21D985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</w:t>
            </w:r>
            <w:r w:rsidR="00C41892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Area </w:t>
            </w:r>
            <w:r w:rsidR="00FF085C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</w:t>
            </w:r>
            <w:r w:rsidR="00C41892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cience Park o altro </w:t>
            </w:r>
            <w:r w:rsidR="00A56780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e</w:t>
            </w:r>
            <w:r w:rsidR="00FF085C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nte o </w:t>
            </w:r>
            <w:r w:rsidR="00A56780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i</w:t>
            </w:r>
            <w:r w:rsidR="00FF085C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stituzione di ricerca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C1BEA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AC77CF" w14:paraId="6DA35A6C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FC71" w14:textId="55D73D12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C41892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7D94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256A7B" w:rsidRPr="00AC77CF" w14:paraId="6DE18A59" w14:textId="77777777" w:rsidTr="00256A7B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0E243" w14:textId="328A1C2D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="007F6875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F617" w14:textId="77777777" w:rsidR="00256A7B" w:rsidRPr="00AC77CF" w:rsidRDefault="00256A7B" w:rsidP="00EF5053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901E0B2" w14:textId="6D8058C6" w:rsidR="00256A7B" w:rsidRPr="00AC77CF" w:rsidRDefault="00256A7B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7D797D9A" w14:textId="4592FDDA" w:rsidR="00C111D0" w:rsidRPr="00AC77CF" w:rsidRDefault="00C41892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2</w:t>
      </w:r>
      <w:r w:rsidR="00C111D0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conseguito il seguente </w:t>
      </w:r>
      <w:r w:rsidR="00C111D0" w:rsidRPr="00AC77C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diploma </w:t>
      </w:r>
      <w:r w:rsidR="00164203" w:rsidRPr="00AC77C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di laurea</w:t>
      </w:r>
      <w:r w:rsidR="00C111D0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, specificando </w:t>
      </w:r>
      <w:r w:rsidR="00604221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tipologia e </w:t>
      </w:r>
      <w:r w:rsidR="00C111D0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punteggio:</w:t>
      </w:r>
    </w:p>
    <w:p w14:paraId="38D487DD" w14:textId="074D653A" w:rsidR="00C111D0" w:rsidRPr="00AC77CF" w:rsidRDefault="00FF085C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2</w:t>
      </w:r>
      <w:r w:rsidR="00C111D0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C111D0" w:rsidRPr="00AC77CF" w14:paraId="1698FE1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FA22" w14:textId="14D125B6" w:rsidR="00C111D0" w:rsidRPr="00AC77CF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tipologia del </w:t>
            </w:r>
            <w:r w:rsidR="00C111D0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diploma di</w:t>
            </w: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laurea (vecchio ordinamento, specialistica o magistrale)</w:t>
            </w:r>
            <w:r w:rsidR="00C111D0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C3D2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EB31D7" w:rsidRPr="00AC77CF" w14:paraId="1C26C093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E533" w14:textId="7561769C" w:rsidR="00EB31D7" w:rsidRPr="00AC77CF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descrizione del diploma del diploma e della classe di laurea: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E3BD" w14:textId="77777777" w:rsidR="00EB31D7" w:rsidRPr="00AC77CF" w:rsidRDefault="00EB31D7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7C63FCDA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B2E6" w14:textId="5D04D008" w:rsidR="00C111D0" w:rsidRPr="00AC77CF" w:rsidRDefault="00EB31D7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</w:t>
            </w:r>
            <w:r w:rsidR="00C111D0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C78B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03D3E3AF" w14:textId="77777777" w:rsidTr="00B90206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3D6" w14:textId="741BFC38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055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3D4A606C" w14:textId="77777777" w:rsidTr="00B90206">
        <w:trPr>
          <w:trHeight w:val="419"/>
        </w:trPr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6C24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il seguente punteggio: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8A6E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E0E7F1" w14:textId="5E699EEE" w:rsidR="00C111D0" w:rsidRPr="00AC77CF" w:rsidRDefault="00B90206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(</w:t>
      </w:r>
      <w:r w:rsidR="00C111D0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Aggiungere i campi ulteriormente necessar</w:t>
      </w:r>
      <w:r w:rsidR="00C41892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 n</w:t>
      </w:r>
      <w:r w:rsidR="00E1041C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el caso di possesso d</w:t>
      </w:r>
      <w:r w:rsidR="006E65AE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i</w:t>
      </w:r>
      <w:r w:rsidR="00E1041C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 ulteriori titoli di </w:t>
      </w:r>
      <w:r w:rsidR="00FF085C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>studio</w:t>
      </w:r>
      <w:r w:rsidR="00C111D0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) </w:t>
      </w:r>
    </w:p>
    <w:p w14:paraId="2C0E7BB5" w14:textId="6A0D441D" w:rsidR="00D6452C" w:rsidRPr="00AC77CF" w:rsidRDefault="00D6452C" w:rsidP="00D6452C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3) di aver conseguito i</w:t>
      </w:r>
      <w:r w:rsidR="007F6875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 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seguente </w:t>
      </w:r>
      <w:r w:rsidRPr="00AC77C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titolo di Dottore di Ricerca o PhD</w:t>
      </w:r>
      <w:r w:rsidR="0054631D" w:rsidRPr="00AC77C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 xml:space="preserve">, </w:t>
      </w:r>
      <w:r w:rsidR="0054631D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specificando la tipologia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:</w:t>
      </w:r>
    </w:p>
    <w:p w14:paraId="42AC90B1" w14:textId="72E786E4" w:rsidR="00D6452C" w:rsidRPr="00AC77CF" w:rsidRDefault="00D6452C" w:rsidP="00D6452C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3.a)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D6452C" w:rsidRPr="00AC77CF" w14:paraId="0073560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AA25" w14:textId="02DDFD26" w:rsidR="00D6452C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D6452C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Dottorato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3118" w14:textId="77777777" w:rsidR="00D6452C" w:rsidRPr="00AC77C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AC77CF" w14:paraId="5156CD7A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3A8F" w14:textId="77777777" w:rsidR="00D6452C" w:rsidRPr="00AC77C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F7" w14:textId="77777777" w:rsidR="00D6452C" w:rsidRPr="00AC77C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D6452C" w:rsidRPr="00AC77CF" w14:paraId="3EDDA18E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5A1AF" w14:textId="77777777" w:rsidR="00D6452C" w:rsidRPr="00AC77C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5A50" w14:textId="77777777" w:rsidR="00D6452C" w:rsidRPr="00AC77CF" w:rsidRDefault="00D6452C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525ACCB0" w14:textId="5324F636" w:rsidR="00D6452C" w:rsidRPr="00AC77CF" w:rsidRDefault="00D6452C" w:rsidP="00D6452C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3877AAA6" w14:textId="5B1BA43D" w:rsidR="007F6875" w:rsidRPr="00AC77CF" w:rsidRDefault="007F6875" w:rsidP="007F6875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4) di aver conseguito i seguenti ulteriori </w:t>
      </w:r>
      <w:r w:rsidRPr="00AC77CF">
        <w:rPr>
          <w:rFonts w:asciiTheme="minorHAnsi" w:eastAsia="Times New Roman" w:hAnsiTheme="minorHAnsi" w:cstheme="minorBidi"/>
          <w:b/>
          <w:sz w:val="20"/>
          <w:szCs w:val="20"/>
          <w:lang w:eastAsia="it-IT"/>
        </w:rPr>
        <w:t>titoli di studio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</w:t>
      </w:r>
      <w:r w:rsidR="0054631D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M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aster di I o II livello, Scuole di specializzazione, ecc.) specificando </w:t>
      </w:r>
      <w:r w:rsidR="0054631D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la 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>tipologia:</w:t>
      </w:r>
    </w:p>
    <w:p w14:paraId="61DA7ADE" w14:textId="53D028E6" w:rsidR="007F6875" w:rsidRPr="00AC77CF" w:rsidRDefault="0054631D" w:rsidP="007F6875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4</w:t>
      </w:r>
      <w:r w:rsidR="007F6875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7F6875" w:rsidRPr="00AC77CF" w14:paraId="46DC3CE0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8B51" w14:textId="4202E0C4" w:rsidR="007F6875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</w:t>
            </w:r>
            <w:r w:rsidR="007F6875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del </w:t>
            </w: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4EC8" w14:textId="77777777" w:rsidR="007F6875" w:rsidRPr="00AC77C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AC77CF" w14:paraId="7C25DF1F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83EB6" w14:textId="77777777" w:rsidR="007F6875" w:rsidRPr="00AC77C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conseguito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7DB8" w14:textId="77777777" w:rsidR="007F6875" w:rsidRPr="00AC77C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AC77CF" w14:paraId="44A79991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D9BF3" w14:textId="77777777" w:rsidR="007F6875" w:rsidRPr="00AC77C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480" w14:textId="77777777" w:rsidR="007F6875" w:rsidRPr="00AC77CF" w:rsidRDefault="007F6875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6CBB2C0F" w14:textId="77777777" w:rsidR="007F6875" w:rsidRPr="00AC77CF" w:rsidRDefault="007F6875" w:rsidP="007F6875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489F7494" w14:textId="4C104330" w:rsidR="0054631D" w:rsidRPr="00AC77CF" w:rsidRDefault="0054631D" w:rsidP="0054631D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5) di aver frequentato i seguenti </w:t>
      </w:r>
      <w:r w:rsidRPr="00AC77C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corsi di formazione</w:t>
      </w: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(attinenti alle specifiche attività descritte all’art. 1 del bando) specificando la tipologia:</w:t>
      </w:r>
    </w:p>
    <w:p w14:paraId="28483F63" w14:textId="0134A146" w:rsidR="0054631D" w:rsidRPr="00AC77CF" w:rsidRDefault="0054631D" w:rsidP="0054631D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5.a)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54631D" w:rsidRPr="00AC77CF" w14:paraId="1D1AE33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88D6" w14:textId="26EE63C7" w:rsidR="0054631D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Descrizione del corso: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6BB6" w14:textId="77777777" w:rsidR="0054631D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AC77CF" w14:paraId="5A86B35C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3E87" w14:textId="22951DBF" w:rsidR="0054631D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frequentato 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90B1" w14:textId="77777777" w:rsidR="0054631D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54631D" w:rsidRPr="00AC77CF" w14:paraId="3FE84506" w14:textId="77777777" w:rsidTr="000A70E9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C130" w14:textId="1C472C9A" w:rsidR="0054631D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nell’anno: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366F" w14:textId="77777777" w:rsidR="0054631D" w:rsidRPr="00AC77CF" w:rsidRDefault="0054631D" w:rsidP="000A70E9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CACC508" w14:textId="77777777" w:rsidR="0054631D" w:rsidRPr="00AC77CF" w:rsidRDefault="0054631D" w:rsidP="0054631D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 nel caso di possesso di ulteriori dottorati)  </w:t>
      </w:r>
    </w:p>
    <w:p w14:paraId="13EEBDE6" w14:textId="7127EB63" w:rsidR="00D6452C" w:rsidRPr="00AC77CF" w:rsidRDefault="00D6452C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237E1EFE" w14:textId="77777777" w:rsidR="007F6875" w:rsidRPr="00AC77CF" w:rsidRDefault="007F6875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</w:p>
    <w:p w14:paraId="67C264FA" w14:textId="77EC420C" w:rsidR="00C111D0" w:rsidRPr="00AC77CF" w:rsidRDefault="0054631D" w:rsidP="00C111D0">
      <w:pPr>
        <w:spacing w:before="120"/>
        <w:jc w:val="both"/>
        <w:rPr>
          <w:rFonts w:asciiTheme="minorHAnsi" w:eastAsia="Times New Roman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lastRenderedPageBreak/>
        <w:t>6</w:t>
      </w:r>
      <w:r w:rsidR="00C111D0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) di aver svolto le seguenti </w:t>
      </w:r>
      <w:r w:rsidR="00C111D0" w:rsidRPr="00AC77C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>esperienze lavorative</w:t>
      </w:r>
      <w:r w:rsidR="00604221" w:rsidRPr="00AC77C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e/o di ricerca</w:t>
      </w:r>
      <w:r w:rsidR="00D6452C" w:rsidRPr="00AC77C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 post-laurea magistrale</w:t>
      </w:r>
      <w:r w:rsidR="00C111D0" w:rsidRPr="00AC77CF">
        <w:rPr>
          <w:rFonts w:asciiTheme="minorHAnsi" w:eastAsia="Times New Roman" w:hAnsiTheme="minorHAnsi" w:cstheme="minorBidi"/>
          <w:b/>
          <w:bCs/>
          <w:sz w:val="20"/>
          <w:szCs w:val="20"/>
          <w:lang w:eastAsia="it-IT"/>
        </w:rPr>
        <w:t xml:space="preserve">, presso Area Scienze Park, presso </w:t>
      </w:r>
      <w:r w:rsidR="00D6452C" w:rsidRPr="00AC77CF">
        <w:rPr>
          <w:rFonts w:asciiTheme="minorHAnsi" w:hAnsiTheme="minorHAnsi"/>
        </w:rPr>
        <w:t>Università o qualificati Enti, organismi o centri di ricerca pubblici o privati, ovvero presso altri enti o aziende private,</w:t>
      </w:r>
      <w:r w:rsidR="00C111D0" w:rsidRPr="00AC77CF">
        <w:rPr>
          <w:rFonts w:asciiTheme="minorHAnsi" w:eastAsia="Times New Roman" w:hAnsiTheme="minorHAnsi" w:cstheme="minorBidi"/>
          <w:sz w:val="20"/>
          <w:szCs w:val="20"/>
          <w:lang w:eastAsia="it-IT"/>
        </w:rPr>
        <w:t xml:space="preserve"> (specificare decorrenza e scadenza di ciascun periodo riferito a ciascuna esperienza lavorativa):</w:t>
      </w:r>
    </w:p>
    <w:p w14:paraId="27A8C182" w14:textId="72020241" w:rsidR="00C111D0" w:rsidRPr="00AC77CF" w:rsidRDefault="0054631D" w:rsidP="000F791E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C111D0" w:rsidRPr="00AC77CF" w14:paraId="762C18F7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46747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ADA78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C111D0" w:rsidRPr="00AC77CF" w14:paraId="515FB1FA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A0D0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0064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1CD3B08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B9FC1" w14:textId="05967763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(specificare</w:t>
            </w:r>
            <w:r w:rsidR="00E1041C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tipologia contrattuale, es. lavoro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dipendente</w:t>
            </w:r>
            <w:r w:rsidR="00D6452C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, assegno di ricerca, ecc.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AA73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4C6257D8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1D95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300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4549110E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0D075" w14:textId="135A2B3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</w:t>
            </w:r>
            <w:r w:rsidR="00E1041C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profilo</w:t>
            </w: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di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1449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C111D0" w:rsidRPr="00AC77CF" w14:paraId="6061AAB2" w14:textId="77777777" w:rsidTr="00E57E1C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02C71" w14:textId="5B17BBB5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</w:t>
            </w:r>
            <w:proofErr w:type="gramStart"/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contenuti </w:t>
            </w:r>
            <w:r w:rsidR="007F6875"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 </w:t>
            </w:r>
            <w:r w:rsidR="007F6875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</w:t>
            </w:r>
            <w:proofErr w:type="gramEnd"/>
            <w:r w:rsidR="007F6875"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A32C" w14:textId="77777777" w:rsidR="00C111D0" w:rsidRPr="00AC77CF" w:rsidRDefault="00C111D0" w:rsidP="00C111D0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757338CE" w14:textId="102FE397" w:rsidR="00C111D0" w:rsidRPr="00AC77CF" w:rsidRDefault="0054631D" w:rsidP="00C111D0">
      <w:pPr>
        <w:spacing w:before="120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6</w:t>
      </w:r>
      <w:r w:rsidR="00C111D0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7"/>
        <w:gridCol w:w="4389"/>
      </w:tblGrid>
      <w:tr w:rsidR="000F791E" w:rsidRPr="00AC77CF" w14:paraId="0D1C0E0F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6CC1C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dal ____/_____/______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12743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al ____/_____/______</w:t>
            </w:r>
          </w:p>
        </w:tc>
      </w:tr>
      <w:tr w:rsidR="000F791E" w:rsidRPr="00AC77CF" w14:paraId="7D06C474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0B54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per un totale di anni, mesi, giorni: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339A2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AC77CF" w14:paraId="1494A16D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96B9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attività a titolo di 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(specificare tipologia contrattuale, es. lavoro dipendente):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DEFE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AC77CF" w14:paraId="6B6E1301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7C56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presso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(denominazione azienda, Ente ecc.): 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A963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0F791E" w:rsidRPr="00AC77CF" w14:paraId="6E3CCE92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F79C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con profilo di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 xml:space="preserve"> (specificare il ruolo o il profilo professionale):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70B64" w14:textId="77777777" w:rsidR="000F791E" w:rsidRPr="00AC77CF" w:rsidRDefault="000F791E" w:rsidP="00923E8D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7F6875" w:rsidRPr="00AC77CF" w14:paraId="18222B57" w14:textId="77777777" w:rsidTr="007F6875"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AFAD" w14:textId="29C9A708" w:rsidR="007F6875" w:rsidRPr="00AC77CF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con i seguenti contenuti </w:t>
            </w:r>
            <w:r w:rsidRPr="00AC77CF">
              <w:rPr>
                <w:rFonts w:asciiTheme="minorHAnsi" w:eastAsiaTheme="minorEastAsia" w:hAnsiTheme="minorHAnsi" w:cs="Arial"/>
                <w:sz w:val="20"/>
                <w:szCs w:val="20"/>
                <w:lang w:eastAsia="it-IT"/>
              </w:rPr>
              <w:t>(descrizione sintetica che metta in evidenza la coerenza dell’attività pregressa svolta con il profilo specifico ricercato, evidenziando le attività di studio e ricerca e i progetti in cui il candidato è stato coinvolto, evidenziando il ruolo e le attività svolte):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4468" w14:textId="77777777" w:rsidR="007F6875" w:rsidRPr="00AC77CF" w:rsidRDefault="007F6875" w:rsidP="007F6875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0CCD7A00" w14:textId="4548607C" w:rsidR="00C111D0" w:rsidRPr="00AC77CF" w:rsidRDefault="000F791E" w:rsidP="000F791E">
      <w:pPr>
        <w:spacing w:before="120"/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="Arial"/>
          <w:i/>
          <w:sz w:val="20"/>
          <w:szCs w:val="20"/>
          <w:lang w:eastAsia="it-IT"/>
        </w:rPr>
        <w:t xml:space="preserve"> </w:t>
      </w:r>
      <w:r w:rsidR="00C111D0" w:rsidRPr="00AC77CF">
        <w:rPr>
          <w:rFonts w:asciiTheme="minorHAnsi" w:eastAsiaTheme="minorEastAsia" w:hAnsiTheme="minorHAnsi" w:cstheme="minorBidi"/>
          <w:i/>
          <w:iCs/>
          <w:sz w:val="20"/>
          <w:szCs w:val="20"/>
          <w:lang w:eastAsia="it-IT"/>
        </w:rPr>
        <w:t xml:space="preserve">(Aggiungere i campi ulteriormente necessari)  </w:t>
      </w:r>
    </w:p>
    <w:p w14:paraId="417D8F1A" w14:textId="32BA3BFF" w:rsidR="000F791E" w:rsidRPr="00AC77CF" w:rsidRDefault="0054631D" w:rsidP="004473A1">
      <w:pPr>
        <w:spacing w:before="120"/>
        <w:jc w:val="both"/>
        <w:rPr>
          <w:rFonts w:asciiTheme="minorHAnsi" w:eastAsiaTheme="minorEastAsia" w:hAnsiTheme="minorHAnsi" w:cstheme="minorBidi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7)</w:t>
      </w:r>
      <w:r w:rsidR="00153400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di essere in possesso delle seguenti </w:t>
      </w:r>
      <w:r w:rsidR="00153400" w:rsidRPr="00AC77CF">
        <w:rPr>
          <w:rFonts w:asciiTheme="minorHAnsi" w:eastAsiaTheme="minorEastAsia" w:hAnsiTheme="minorHAnsi" w:cstheme="minorBidi"/>
          <w:b/>
          <w:bCs/>
          <w:sz w:val="20"/>
          <w:szCs w:val="20"/>
          <w:lang w:eastAsia="it-IT"/>
        </w:rPr>
        <w:t>abilitazioni alle attività professionali</w:t>
      </w:r>
      <w:r w:rsidR="00153400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>:</w:t>
      </w:r>
      <w:r w:rsidR="007F6875" w:rsidRPr="00AC77CF">
        <w:rPr>
          <w:rFonts w:asciiTheme="minorHAnsi" w:eastAsiaTheme="minorEastAsia" w:hAnsiTheme="minorHAnsi" w:cstheme="minorBidi"/>
          <w:sz w:val="20"/>
          <w:szCs w:val="20"/>
          <w:lang w:eastAsia="it-IT"/>
        </w:rPr>
        <w:t xml:space="preserve"> (solo dove richiesto)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2"/>
        <w:gridCol w:w="4564"/>
      </w:tblGrid>
      <w:tr w:rsidR="00153400" w:rsidRPr="00AC77CF" w14:paraId="62F43CCD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D711" w14:textId="14FF2375" w:rsidR="00153400" w:rsidRPr="00AC77C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>professione: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9A1D" w14:textId="77777777" w:rsidR="00153400" w:rsidRPr="00AC77C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153400" w:rsidRPr="00AC77CF" w14:paraId="2FAB1394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5E63" w14:textId="77777777" w:rsidR="00153400" w:rsidRPr="00AC77C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presso: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D49B" w14:textId="77777777" w:rsidR="00153400" w:rsidRPr="00AC77C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  <w:tr w:rsidR="00153400" w:rsidRPr="00AC77CF" w14:paraId="558547F9" w14:textId="77777777" w:rsidTr="00951112">
        <w:tc>
          <w:tcPr>
            <w:tcW w:w="5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E35D" w14:textId="42743509" w:rsidR="00153400" w:rsidRPr="00AC77C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  <w:r w:rsidRPr="00AC77CF"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  <w:t xml:space="preserve">in data: </w:t>
            </w:r>
          </w:p>
        </w:tc>
        <w:tc>
          <w:tcPr>
            <w:tcW w:w="4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562" w14:textId="77777777" w:rsidR="00153400" w:rsidRPr="00AC77CF" w:rsidRDefault="00153400" w:rsidP="00951112">
            <w:pPr>
              <w:spacing w:after="60"/>
              <w:jc w:val="both"/>
              <w:rPr>
                <w:rFonts w:asciiTheme="minorHAnsi" w:eastAsiaTheme="minorEastAsia" w:hAnsiTheme="minorHAnsi" w:cstheme="minorBidi"/>
                <w:sz w:val="20"/>
                <w:szCs w:val="20"/>
                <w:lang w:eastAsia="it-IT"/>
              </w:rPr>
            </w:pPr>
          </w:p>
        </w:tc>
      </w:tr>
    </w:tbl>
    <w:p w14:paraId="41CDFC90" w14:textId="77777777" w:rsidR="00C111D0" w:rsidRPr="00AC77CF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165EF161" w14:textId="77777777" w:rsidR="00C111D0" w:rsidRPr="00AC77CF" w:rsidRDefault="00C111D0" w:rsidP="00C111D0">
      <w:pPr>
        <w:ind w:left="454"/>
        <w:contextualSpacing/>
        <w:rPr>
          <w:rFonts w:asciiTheme="minorHAnsi" w:hAnsiTheme="minorHAnsi" w:cs="Arial"/>
          <w:i/>
        </w:rPr>
      </w:pPr>
    </w:p>
    <w:p w14:paraId="535ECEF5" w14:textId="2F5FD5F8" w:rsidR="00C111D0" w:rsidRPr="00C111D0" w:rsidRDefault="00C111D0" w:rsidP="00C111D0">
      <w:pPr>
        <w:spacing w:after="0" w:line="240" w:lineRule="auto"/>
        <w:rPr>
          <w:rFonts w:asciiTheme="minorHAnsi" w:eastAsiaTheme="minorEastAsia" w:hAnsiTheme="minorHAnsi" w:cs="Arial"/>
          <w:sz w:val="20"/>
          <w:szCs w:val="20"/>
          <w:lang w:eastAsia="it-IT"/>
        </w:rPr>
      </w:pPr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>____________________</w:t>
      </w:r>
      <w:proofErr w:type="gramStart"/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>_ ,</w:t>
      </w:r>
      <w:proofErr w:type="gramEnd"/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 xml:space="preserve"> li _______________</w:t>
      </w:r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="004473A1"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ab/>
      </w:r>
      <w:r w:rsidRPr="00AC77CF">
        <w:rPr>
          <w:rFonts w:asciiTheme="minorHAnsi" w:eastAsiaTheme="minorEastAsia" w:hAnsiTheme="minorHAnsi" w:cs="Arial"/>
          <w:sz w:val="20"/>
          <w:szCs w:val="20"/>
          <w:lang w:eastAsia="it-IT"/>
        </w:rPr>
        <w:t>FIRMA</w:t>
      </w:r>
    </w:p>
    <w:bookmarkEnd w:id="0"/>
    <w:p w14:paraId="1E3EF1B6" w14:textId="77777777" w:rsidR="00C21076" w:rsidRDefault="00C21076" w:rsidP="006862E3">
      <w:pPr>
        <w:spacing w:after="0" w:line="240" w:lineRule="auto"/>
        <w:ind w:left="5529" w:right="107"/>
        <w:jc w:val="center"/>
        <w:rPr>
          <w:rFonts w:asciiTheme="minorHAnsi" w:hAnsiTheme="minorHAnsi"/>
        </w:rPr>
      </w:pPr>
    </w:p>
    <w:sectPr w:rsidR="00C21076" w:rsidSect="00AE723D">
      <w:headerReference w:type="default" r:id="rId12"/>
      <w:footerReference w:type="default" r:id="rId13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9533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271DC6B3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4618BA8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7DD45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2AF71088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7674500A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3"/>
  </w:num>
  <w:num w:numId="3">
    <w:abstractNumId w:val="5"/>
  </w:num>
  <w:num w:numId="4">
    <w:abstractNumId w:val="22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1"/>
  </w:num>
  <w:num w:numId="8">
    <w:abstractNumId w:val="16"/>
  </w:num>
  <w:num w:numId="9">
    <w:abstractNumId w:val="31"/>
  </w:num>
  <w:num w:numId="10">
    <w:abstractNumId w:val="29"/>
  </w:num>
  <w:num w:numId="11">
    <w:abstractNumId w:val="7"/>
  </w:num>
  <w:num w:numId="12">
    <w:abstractNumId w:val="4"/>
  </w:num>
  <w:num w:numId="13">
    <w:abstractNumId w:val="3"/>
  </w:num>
  <w:num w:numId="14">
    <w:abstractNumId w:val="32"/>
  </w:num>
  <w:num w:numId="15">
    <w:abstractNumId w:val="10"/>
  </w:num>
  <w:num w:numId="16">
    <w:abstractNumId w:val="23"/>
  </w:num>
  <w:num w:numId="17">
    <w:abstractNumId w:val="6"/>
  </w:num>
  <w:num w:numId="18">
    <w:abstractNumId w:val="34"/>
  </w:num>
  <w:num w:numId="19">
    <w:abstractNumId w:val="25"/>
  </w:num>
  <w:num w:numId="20">
    <w:abstractNumId w:val="0"/>
  </w:num>
  <w:num w:numId="21">
    <w:abstractNumId w:val="2"/>
  </w:num>
  <w:num w:numId="22">
    <w:abstractNumId w:val="26"/>
  </w:num>
  <w:num w:numId="23">
    <w:abstractNumId w:val="27"/>
  </w:num>
  <w:num w:numId="24">
    <w:abstractNumId w:val="13"/>
  </w:num>
  <w:num w:numId="25">
    <w:abstractNumId w:val="24"/>
  </w:num>
  <w:num w:numId="26">
    <w:abstractNumId w:val="11"/>
  </w:num>
  <w:num w:numId="27">
    <w:abstractNumId w:val="8"/>
  </w:num>
  <w:num w:numId="28">
    <w:abstractNumId w:val="18"/>
  </w:num>
  <w:num w:numId="29">
    <w:abstractNumId w:val="19"/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4"/>
  </w:num>
  <w:num w:numId="34">
    <w:abstractNumId w:val="30"/>
  </w:num>
  <w:num w:numId="35">
    <w:abstractNumId w:val="21"/>
  </w:num>
  <w:num w:numId="36">
    <w:abstractNumId w:val="28"/>
  </w:num>
  <w:num w:numId="37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715"/>
    <w:rsid w:val="000A3E52"/>
    <w:rsid w:val="000A6C7C"/>
    <w:rsid w:val="000A739A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F42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60D5"/>
    <w:rsid w:val="00276B10"/>
    <w:rsid w:val="00280C75"/>
    <w:rsid w:val="00281485"/>
    <w:rsid w:val="0028256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3391"/>
    <w:rsid w:val="003C3888"/>
    <w:rsid w:val="003C4218"/>
    <w:rsid w:val="003C5921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B56"/>
    <w:rsid w:val="003F72FE"/>
    <w:rsid w:val="003F76B2"/>
    <w:rsid w:val="0040060B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5A75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A2B"/>
    <w:rsid w:val="004C3D95"/>
    <w:rsid w:val="004C47D1"/>
    <w:rsid w:val="004C5204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578"/>
    <w:rsid w:val="005165E4"/>
    <w:rsid w:val="00517602"/>
    <w:rsid w:val="00521FB0"/>
    <w:rsid w:val="0052349F"/>
    <w:rsid w:val="00523B7F"/>
    <w:rsid w:val="005244E5"/>
    <w:rsid w:val="00525937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E3"/>
    <w:rsid w:val="0058145E"/>
    <w:rsid w:val="005824AA"/>
    <w:rsid w:val="0058260E"/>
    <w:rsid w:val="00583DB9"/>
    <w:rsid w:val="00584075"/>
    <w:rsid w:val="00585BDA"/>
    <w:rsid w:val="00586239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440"/>
    <w:rsid w:val="005D4C38"/>
    <w:rsid w:val="005D4D62"/>
    <w:rsid w:val="005D55CA"/>
    <w:rsid w:val="005D57ED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50576"/>
    <w:rsid w:val="006510FC"/>
    <w:rsid w:val="00651594"/>
    <w:rsid w:val="00651A44"/>
    <w:rsid w:val="00651F59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684A"/>
    <w:rsid w:val="00676C8C"/>
    <w:rsid w:val="006778DC"/>
    <w:rsid w:val="00677F5B"/>
    <w:rsid w:val="00680892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D0163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1DDA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A18"/>
    <w:rsid w:val="00A75FC2"/>
    <w:rsid w:val="00A77FCB"/>
    <w:rsid w:val="00A80AB6"/>
    <w:rsid w:val="00A81B5A"/>
    <w:rsid w:val="00A83AFF"/>
    <w:rsid w:val="00A842FF"/>
    <w:rsid w:val="00A87502"/>
    <w:rsid w:val="00A87605"/>
    <w:rsid w:val="00A90B7F"/>
    <w:rsid w:val="00A9144E"/>
    <w:rsid w:val="00A94105"/>
    <w:rsid w:val="00A95222"/>
    <w:rsid w:val="00A95428"/>
    <w:rsid w:val="00A955BF"/>
    <w:rsid w:val="00A956A0"/>
    <w:rsid w:val="00A96771"/>
    <w:rsid w:val="00A96B36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7CF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58AB"/>
    <w:rsid w:val="00BB600B"/>
    <w:rsid w:val="00BB73F9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C5E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46D"/>
    <w:rsid w:val="00DC3FEE"/>
    <w:rsid w:val="00DC5E48"/>
    <w:rsid w:val="00DC6362"/>
    <w:rsid w:val="00DD0C13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1041C"/>
    <w:rsid w:val="00E10ED4"/>
    <w:rsid w:val="00E1177E"/>
    <w:rsid w:val="00E11EA6"/>
    <w:rsid w:val="00E130C2"/>
    <w:rsid w:val="00E13A80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628D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A1220"/>
    <w:rsid w:val="00FA14E6"/>
    <w:rsid w:val="00FA171C"/>
    <w:rsid w:val="00FA288B"/>
    <w:rsid w:val="00FA2899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3F7"/>
    <w:rsid w:val="00FF41D0"/>
    <w:rsid w:val="00FF478E"/>
    <w:rsid w:val="00FF60AF"/>
    <w:rsid w:val="00FF64BF"/>
    <w:rsid w:val="00FF6D7D"/>
    <w:rsid w:val="00FF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F79160A7-CEE4-482F-B31E-B6FC76F76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3A74DB2-3EB1-4FF8-9424-E72CDCA9D245"/>
    <ds:schemaRef ds:uri="3d4ffb0d-68bf-4b68-99f7-1eb25ffe2d97"/>
  </ds:schemaRefs>
</ds:datastoreItem>
</file>

<file path=customXml/itemProps2.xml><?xml version="1.0" encoding="utf-8"?>
<ds:datastoreItem xmlns:ds="http://schemas.openxmlformats.org/officeDocument/2006/customXml" ds:itemID="{F0DE4FDC-F682-4BDC-A72E-CBDCFEF23371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</TotalTime>
  <Pages>3</Pages>
  <Words>835</Words>
  <Characters>5106</Characters>
  <Application>Microsoft Office Word</Application>
  <DocSecurity>0</DocSecurity>
  <Lines>82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5899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Croppo Fides</dc:creator>
  <cp:lastModifiedBy>Vidmar Maela</cp:lastModifiedBy>
  <cp:revision>3</cp:revision>
  <cp:lastPrinted>2021-06-01T11:32:00Z</cp:lastPrinted>
  <dcterms:created xsi:type="dcterms:W3CDTF">2021-12-01T12:00:00Z</dcterms:created>
  <dcterms:modified xsi:type="dcterms:W3CDTF">2021-12-01T12:15:00Z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