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432F6FE3" w:rsidR="00C111D0" w:rsidRPr="00F02EF3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>ALLEGATO N. 2</w:t>
      </w:r>
      <w:r w:rsidRPr="00F02EF3">
        <w:rPr>
          <w:rFonts w:asciiTheme="minorHAnsi" w:eastAsiaTheme="minorEastAsia" w:hAnsiTheme="minorHAnsi" w:cstheme="minorBidi"/>
          <w:i/>
          <w:lang w:eastAsia="it-IT"/>
        </w:rPr>
        <w:t xml:space="preserve">   Facsimile di dichiarazione sostitutiva di atto di notorietà o di certificazione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535F2878" w14:textId="484678BC" w:rsidR="00182351" w:rsidRPr="0000360D" w:rsidRDefault="00C111D0" w:rsidP="00182351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00360D">
        <w:rPr>
          <w:rFonts w:asciiTheme="minorHAnsi" w:eastAsiaTheme="minorEastAsia" w:hAnsiTheme="minorHAnsi" w:cstheme="minorBidi"/>
          <w:lang w:eastAsia="it-IT"/>
        </w:rPr>
        <w:t xml:space="preserve">Oggetto: </w:t>
      </w:r>
      <w:r w:rsidR="0000360D">
        <w:rPr>
          <w:rFonts w:asciiTheme="minorHAnsi" w:eastAsiaTheme="minorEastAsia" w:hAnsiTheme="minorHAnsi" w:cstheme="minorBidi"/>
          <w:lang w:eastAsia="it-IT"/>
        </w:rPr>
        <w:t>Selezione</w:t>
      </w:r>
      <w:r w:rsidRPr="0000360D">
        <w:rPr>
          <w:rFonts w:asciiTheme="minorHAnsi" w:eastAsiaTheme="minorEastAsia" w:hAnsiTheme="minorHAnsi" w:cstheme="minorBidi"/>
          <w:lang w:eastAsia="it-IT"/>
        </w:rPr>
        <w:t xml:space="preserve"> pubblic</w:t>
      </w:r>
      <w:r w:rsidR="0000360D">
        <w:rPr>
          <w:rFonts w:asciiTheme="minorHAnsi" w:eastAsiaTheme="minorEastAsia" w:hAnsiTheme="minorHAnsi" w:cstheme="minorBidi"/>
          <w:lang w:eastAsia="it-IT"/>
        </w:rPr>
        <w:t>a</w:t>
      </w:r>
      <w:r w:rsidRPr="0000360D">
        <w:rPr>
          <w:rFonts w:asciiTheme="minorHAnsi" w:eastAsiaTheme="minorEastAsia" w:hAnsiTheme="minorHAnsi" w:cstheme="minorBidi"/>
          <w:lang w:eastAsia="it-IT"/>
        </w:rPr>
        <w:t>, per titoli ed esam</w:t>
      </w:r>
      <w:r w:rsidR="001526E9">
        <w:rPr>
          <w:rFonts w:asciiTheme="minorHAnsi" w:eastAsiaTheme="minorEastAsia" w:hAnsiTheme="minorHAnsi" w:cstheme="minorBidi"/>
          <w:lang w:eastAsia="it-IT"/>
        </w:rPr>
        <w:t>e-colloquio</w:t>
      </w:r>
      <w:r w:rsidRPr="0000360D">
        <w:rPr>
          <w:rFonts w:asciiTheme="minorHAnsi" w:eastAsiaTheme="minorEastAsia" w:hAnsiTheme="minorHAnsi" w:cstheme="minorBidi"/>
          <w:lang w:eastAsia="it-IT"/>
        </w:rPr>
        <w:t>,</w:t>
      </w:r>
      <w:r w:rsidR="00CD540C" w:rsidRPr="0000360D">
        <w:rPr>
          <w:rFonts w:asciiTheme="minorHAnsi" w:eastAsiaTheme="minorEastAsia" w:hAnsiTheme="minorHAnsi" w:cstheme="minorBidi"/>
          <w:lang w:eastAsia="it-IT"/>
        </w:rPr>
        <w:t xml:space="preserve"> per l’assunzione, </w:t>
      </w:r>
      <w:r w:rsidR="00182351" w:rsidRPr="0000360D">
        <w:rPr>
          <w:rFonts w:asciiTheme="minorHAnsi" w:eastAsiaTheme="minorEastAsia" w:hAnsiTheme="minorHAnsi" w:cstheme="minorBidi"/>
          <w:lang w:eastAsia="it-IT"/>
        </w:rPr>
        <w:t xml:space="preserve">con contratto di lavoro subordinato a tempo pieno e determinato, di n. 1 Dirigente Tecnologo di primo livello o professionale del C.C.N.L. Istruzione e Ricerca - </w:t>
      </w:r>
      <w:r w:rsidR="00182351" w:rsidRPr="0000360D">
        <w:rPr>
          <w:rFonts w:asciiTheme="minorHAnsi" w:eastAsiaTheme="minorEastAsia" w:hAnsiTheme="minorHAnsi" w:cstheme="minorBidi"/>
          <w:b/>
          <w:lang w:eastAsia="it-IT"/>
        </w:rPr>
        <w:t xml:space="preserve">Riferimento bando: </w:t>
      </w:r>
      <w:r w:rsidR="0000360D">
        <w:rPr>
          <w:rFonts w:asciiTheme="minorHAnsi" w:eastAsiaTheme="minorEastAsia" w:hAnsiTheme="minorHAnsi" w:cstheme="minorBidi"/>
          <w:b/>
          <w:lang w:eastAsia="it-IT"/>
        </w:rPr>
        <w:t>n.TD2</w:t>
      </w:r>
      <w:r w:rsidR="00182351" w:rsidRPr="0000360D">
        <w:rPr>
          <w:rFonts w:asciiTheme="minorHAnsi" w:eastAsiaTheme="minorEastAsia" w:hAnsiTheme="minorHAnsi" w:cstheme="minorBidi"/>
          <w:b/>
          <w:lang w:eastAsia="it-IT"/>
        </w:rPr>
        <w:t>/2022.</w:t>
      </w:r>
    </w:p>
    <w:p w14:paraId="379BC6E2" w14:textId="77777777" w:rsidR="00C111D0" w:rsidRPr="00F02EF3" w:rsidRDefault="00C111D0" w:rsidP="00C111D0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52D2136B" w:rsidR="00C111D0" w:rsidRPr="00F02EF3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Il /la sottoscritto/a __________________________________________________________________________ nato/a a _____________________________________________________________, il ______________________ e residente a ____________________________________________________________________________, prov. ________ indirizzo ________________________________________________________________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_____________, PEC ______________________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</w:p>
    <w:p w14:paraId="7EC2D804" w14:textId="77777777" w:rsidR="00C111D0" w:rsidRPr="00F02EF3" w:rsidRDefault="00C111D0" w:rsidP="004473A1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Pr="00F02EF3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7D797D9A" w14:textId="425B1B72" w:rsidR="00C111D0" w:rsidRPr="0000360D" w:rsidRDefault="00CD540C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1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diploma </w:t>
      </w:r>
      <w:r w:rsidR="00164203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 laurea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, specificando </w:t>
      </w:r>
      <w:r w:rsidR="00604221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tipologia e 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punteggio:</w:t>
      </w:r>
    </w:p>
    <w:p w14:paraId="38D487DD" w14:textId="69716391" w:rsidR="00C111D0" w:rsidRPr="0000360D" w:rsidRDefault="00CD540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1</w:t>
      </w:r>
      <w:r w:rsidR="00C111D0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C111D0" w:rsidRPr="00182351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14D125B6" w:rsidR="00C111D0" w:rsidRPr="0000360D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tipologia del </w:t>
            </w:r>
            <w:r w:rsidR="00C111D0"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</w:t>
            </w: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laurea (vecchio ordinamento, specialistica o magistrale)</w:t>
            </w:r>
            <w:r w:rsidR="00C111D0"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182351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EB31D7" w:rsidRPr="00182351" w14:paraId="1C26C093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E533" w14:textId="7561769C" w:rsidR="00EB31D7" w:rsidRPr="0000360D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descrizione del diploma del diploma e della classe di laurea: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3BD" w14:textId="77777777" w:rsidR="00EB31D7" w:rsidRPr="00182351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C111D0" w:rsidRPr="00182351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5D04D008" w:rsidR="00C111D0" w:rsidRPr="0000360D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</w:t>
            </w:r>
            <w:r w:rsidR="00C111D0"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182351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C111D0" w:rsidRPr="00182351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41BFC38" w:rsidR="00C111D0" w:rsidRPr="0000360D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182351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C111D0" w:rsidRPr="00182351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00360D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182351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</w:tbl>
    <w:p w14:paraId="6CE0E7F1" w14:textId="5E699EEE" w:rsidR="00C111D0" w:rsidRPr="0000360D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</w:t>
      </w:r>
    </w:p>
    <w:p w14:paraId="2C0E7BB5" w14:textId="7755A6A5" w:rsidR="00D6452C" w:rsidRPr="0000360D" w:rsidRDefault="00CD540C" w:rsidP="00D6452C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2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) di aver conseguito i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 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seguente </w:t>
      </w:r>
      <w:r w:rsidR="00D6452C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titolo di Dottore di Ricerca o PhD</w:t>
      </w:r>
      <w:r w:rsidR="0054631D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, 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specificando la tipologia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2AC90B1" w14:textId="5983A15D" w:rsidR="00D6452C" w:rsidRPr="0000360D" w:rsidRDefault="00CD540C" w:rsidP="00D6452C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D6452C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D6452C" w:rsidRPr="0000360D" w14:paraId="0073560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AA25" w14:textId="60834A8D" w:rsidR="00D6452C" w:rsidRPr="0000360D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D6452C"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Dottorato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3118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00360D" w14:paraId="5156CD7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3A8F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58F7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00360D" w14:paraId="3EDDA18E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A1AF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5A50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525ACCB0" w14:textId="5324F636" w:rsidR="00D6452C" w:rsidRPr="0000360D" w:rsidRDefault="00D6452C" w:rsidP="00D6452C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1544A9CD" w14:textId="77777777" w:rsidR="007F6875" w:rsidRPr="00182351" w:rsidRDefault="007F6875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highlight w:val="yellow"/>
          <w:lang w:eastAsia="it-IT"/>
        </w:rPr>
      </w:pPr>
    </w:p>
    <w:p w14:paraId="3877AAA6" w14:textId="44BDF26D" w:rsidR="007F6875" w:rsidRPr="0000360D" w:rsidRDefault="00CD540C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3)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di aver conseguito i seguenti ulteriori </w:t>
      </w:r>
      <w:r w:rsidR="007F6875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titoli di studio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M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aster di I o II livello, Scuole di specializzazione, ecc.) specificando 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la 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tipologia:</w:t>
      </w:r>
    </w:p>
    <w:p w14:paraId="61DA7ADE" w14:textId="4E352E75" w:rsidR="007F6875" w:rsidRPr="0000360D" w:rsidRDefault="00CD540C" w:rsidP="007F6875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3.</w:t>
      </w:r>
      <w:r w:rsidR="007F6875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7F6875" w:rsidRPr="0000360D" w14:paraId="46DC3CE0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8B51" w14:textId="4202E0C4" w:rsidR="007F6875" w:rsidRPr="0000360D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7F6875"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</w:t>
            </w: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4EC8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00360D" w14:paraId="7C25DF1F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3EB6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7DB8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00360D" w14:paraId="44A79991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9BF3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480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BB2C0F" w14:textId="77777777" w:rsidR="007F6875" w:rsidRPr="0000360D" w:rsidRDefault="007F6875" w:rsidP="007F6875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73F8F1F4" w14:textId="5916B0E0" w:rsidR="004C5347" w:rsidRPr="0000360D" w:rsidRDefault="004C5347" w:rsidP="004C5347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4) di aver svolto le seguenti </w:t>
      </w:r>
      <w:r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esperienze lavorative e/o di ricerca post-laurea magistrale,</w:t>
      </w:r>
      <w:r w:rsidR="00DC7CF1"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per almeno 12 anni,</w:t>
      </w:r>
      <w:r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</w:t>
      </w: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presso Università o qualificati Enti, organismi o centri di ricerca pubblici o privati, ovvero presso altri enti o aziende private, (specificare decorrenza e scadenza di ciascun periodo riferito a ciascuna esperienza lavorativa):</w:t>
      </w:r>
    </w:p>
    <w:p w14:paraId="30670891" w14:textId="122E9301" w:rsidR="004C5347" w:rsidRPr="0000360D" w:rsidRDefault="004C5347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4.a)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00360D" w14:paraId="56270146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5DF1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DA6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00360D" w14:paraId="135629CA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B731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A7B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1327B663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E0DA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dipendente, assegno di ricerca,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0D6C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1CBAFE6B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B8BF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6DD9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182351" w14:paraId="52EAA435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078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391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64F885F1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DD31" w14:textId="159B402D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</w:t>
            </w:r>
            <w:r w:rsidRPr="0000360D">
              <w:rPr>
                <w:rFonts w:asciiTheme="minorHAnsi" w:eastAsiaTheme="minorEastAsia" w:hAnsiTheme="minorHAnsi" w:cs="Arial"/>
                <w:i/>
                <w:iCs/>
                <w:sz w:val="20"/>
                <w:szCs w:val="20"/>
                <w:lang w:eastAsia="it-IT"/>
              </w:rPr>
              <w:t>descrizione sintetica che metta in evidenza la coerenza dell’attività pregressa svolta con il profilo specifico ricercato, evidenziando le attività di studio e ricerca e i progetti in cui il candidato è stato coinvolto, evidenziando il ruolo e le attività svolte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)</w:t>
            </w:r>
          </w:p>
          <w:p w14:paraId="0EAA6D55" w14:textId="6EED030F" w:rsidR="00DC7CF1" w:rsidRPr="0000360D" w:rsidRDefault="00DC7CF1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14D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2D375D99" w14:textId="2F84CE7E" w:rsidR="004C5347" w:rsidRPr="0000360D" w:rsidRDefault="004C5347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4.b)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182351" w14:paraId="68986EEF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7167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4673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182351" w14:paraId="5CEEC5B9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B9C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01A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645F180B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22D9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B41A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320DF59D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A4C97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1A98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288D3335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4AF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079F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669F1802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E736" w14:textId="7FF9BD35" w:rsidR="00DC7CF1" w:rsidRPr="0000360D" w:rsidRDefault="00DC7CF1" w:rsidP="00DC7CF1">
            <w:pPr>
              <w:spacing w:after="60"/>
              <w:jc w:val="both"/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00360D">
              <w:rPr>
                <w:rFonts w:asciiTheme="minorHAnsi" w:eastAsiaTheme="minorEastAsia" w:hAnsiTheme="minorHAnsi" w:cs="Arial"/>
                <w:i/>
                <w:iCs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</w:t>
            </w:r>
          </w:p>
          <w:p w14:paraId="4BF246EE" w14:textId="2ADCA9AB" w:rsidR="00DC7CF1" w:rsidRPr="0000360D" w:rsidRDefault="00DC7CF1" w:rsidP="00DC7CF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E7A9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</w:tbl>
    <w:p w14:paraId="0068E7DC" w14:textId="77777777" w:rsidR="004C5347" w:rsidRPr="0000360D" w:rsidRDefault="004C5347" w:rsidP="004C5347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t xml:space="preserve"> </w:t>
      </w: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195ADA59" w14:textId="77777777" w:rsidR="004C5347" w:rsidRPr="00182351" w:rsidRDefault="004C5347" w:rsidP="0054631D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highlight w:val="yellow"/>
          <w:lang w:eastAsia="it-IT"/>
        </w:rPr>
      </w:pPr>
    </w:p>
    <w:p w14:paraId="2F7FD162" w14:textId="39D1BD91" w:rsidR="00BB4140" w:rsidRPr="0000360D" w:rsidRDefault="004C5347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6</w:t>
      </w:r>
      <w:r w:rsidR="00BB414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</w:t>
      </w:r>
      <w:r w:rsidR="0000360D"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Altro</w:t>
      </w:r>
      <w:r w:rsidR="00BB414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6E2FA0E" w14:textId="22062DF8" w:rsidR="00BB4140" w:rsidRPr="0000360D" w:rsidRDefault="004C5347" w:rsidP="00BB4140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lastRenderedPageBreak/>
        <w:t>6</w:t>
      </w:r>
      <w:r w:rsidR="00BB4140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BB4140" w:rsidRPr="0000360D" w14:paraId="2B19609B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269E" w14:textId="586353B2" w:rsidR="00BB4140" w:rsidRPr="0000360D" w:rsidRDefault="0000360D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</w:t>
            </w: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escrizione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3D0A" w14:textId="77777777" w:rsidR="00BB4140" w:rsidRPr="0000360D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BB4140" w:rsidRPr="0000360D" w14:paraId="7E98B44F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E817" w14:textId="657AE548" w:rsidR="00BB4140" w:rsidRPr="0000360D" w:rsidRDefault="0000360D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Data di riferimento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5C4D" w14:textId="77777777" w:rsidR="00BB4140" w:rsidRPr="0000360D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34991D01" w14:textId="632F0B38" w:rsidR="00BB4140" w:rsidRPr="00F02EF3" w:rsidRDefault="00BB4140" w:rsidP="00BB4140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(Aggiungere i campi ulteriormente necessari)</w:t>
      </w: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 </w:t>
      </w:r>
    </w:p>
    <w:p w14:paraId="41CDFC90" w14:textId="77777777" w:rsidR="00C111D0" w:rsidRPr="00F02EF3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165EF161" w14:textId="77777777" w:rsidR="00C111D0" w:rsidRPr="00F02EF3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_____________________ , li _______________</w:t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2"/>
      <w:footerReference w:type="default" r:id="rId13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9533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271DC6B3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4618BA8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DD45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2AF71088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7674500A" w14:textId="77777777" w:rsidR="009F67C4" w:rsidRDefault="009F67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1194">
    <w:abstractNumId w:val="17"/>
  </w:num>
  <w:num w:numId="2" w16cid:durableId="1557860287">
    <w:abstractNumId w:val="33"/>
  </w:num>
  <w:num w:numId="3" w16cid:durableId="1962879380">
    <w:abstractNumId w:val="5"/>
  </w:num>
  <w:num w:numId="4" w16cid:durableId="1845123862">
    <w:abstractNumId w:val="22"/>
  </w:num>
  <w:num w:numId="5" w16cid:durableId="7827243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7816150">
    <w:abstractNumId w:val="20"/>
  </w:num>
  <w:num w:numId="7" w16cid:durableId="1426725827">
    <w:abstractNumId w:val="1"/>
  </w:num>
  <w:num w:numId="8" w16cid:durableId="1587420761">
    <w:abstractNumId w:val="16"/>
  </w:num>
  <w:num w:numId="9" w16cid:durableId="1449009627">
    <w:abstractNumId w:val="31"/>
  </w:num>
  <w:num w:numId="10" w16cid:durableId="685908258">
    <w:abstractNumId w:val="29"/>
  </w:num>
  <w:num w:numId="11" w16cid:durableId="1034117813">
    <w:abstractNumId w:val="7"/>
  </w:num>
  <w:num w:numId="12" w16cid:durableId="2099906137">
    <w:abstractNumId w:val="4"/>
  </w:num>
  <w:num w:numId="13" w16cid:durableId="1517039704">
    <w:abstractNumId w:val="3"/>
  </w:num>
  <w:num w:numId="14" w16cid:durableId="2129663648">
    <w:abstractNumId w:val="32"/>
  </w:num>
  <w:num w:numId="15" w16cid:durableId="1678266422">
    <w:abstractNumId w:val="10"/>
  </w:num>
  <w:num w:numId="16" w16cid:durableId="1622805893">
    <w:abstractNumId w:val="23"/>
  </w:num>
  <w:num w:numId="17" w16cid:durableId="46925802">
    <w:abstractNumId w:val="6"/>
  </w:num>
  <w:num w:numId="18" w16cid:durableId="292828309">
    <w:abstractNumId w:val="34"/>
  </w:num>
  <w:num w:numId="19" w16cid:durableId="811020625">
    <w:abstractNumId w:val="25"/>
  </w:num>
  <w:num w:numId="20" w16cid:durableId="2025666938">
    <w:abstractNumId w:val="0"/>
  </w:num>
  <w:num w:numId="21" w16cid:durableId="2129734630">
    <w:abstractNumId w:val="2"/>
  </w:num>
  <w:num w:numId="22" w16cid:durableId="687414437">
    <w:abstractNumId w:val="26"/>
  </w:num>
  <w:num w:numId="23" w16cid:durableId="2102791503">
    <w:abstractNumId w:val="27"/>
  </w:num>
  <w:num w:numId="24" w16cid:durableId="1253901703">
    <w:abstractNumId w:val="13"/>
  </w:num>
  <w:num w:numId="25" w16cid:durableId="257520389">
    <w:abstractNumId w:val="24"/>
  </w:num>
  <w:num w:numId="26" w16cid:durableId="1931809591">
    <w:abstractNumId w:val="11"/>
  </w:num>
  <w:num w:numId="27" w16cid:durableId="107939961">
    <w:abstractNumId w:val="8"/>
  </w:num>
  <w:num w:numId="28" w16cid:durableId="512499976">
    <w:abstractNumId w:val="18"/>
  </w:num>
  <w:num w:numId="29" w16cid:durableId="1302005158">
    <w:abstractNumId w:val="19"/>
  </w:num>
  <w:num w:numId="30" w16cid:durableId="18017274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42817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49947154">
    <w:abstractNumId w:val="15"/>
  </w:num>
  <w:num w:numId="33" w16cid:durableId="27537782">
    <w:abstractNumId w:val="14"/>
  </w:num>
  <w:num w:numId="34" w16cid:durableId="902523520">
    <w:abstractNumId w:val="30"/>
  </w:num>
  <w:num w:numId="35" w16cid:durableId="142278845">
    <w:abstractNumId w:val="21"/>
  </w:num>
  <w:num w:numId="36" w16cid:durableId="272320933">
    <w:abstractNumId w:val="28"/>
  </w:num>
  <w:num w:numId="37" w16cid:durableId="177932443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60D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26E9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C7CF1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87EDF8A3-4428-4518-A778-642DB1FF3531}"/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27</TotalTime>
  <Pages>3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4217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8</cp:revision>
  <cp:lastPrinted>2021-06-01T11:32:00Z</cp:lastPrinted>
  <dcterms:created xsi:type="dcterms:W3CDTF">2021-12-01T14:06:00Z</dcterms:created>
  <dcterms:modified xsi:type="dcterms:W3CDTF">2022-10-27T14:36:00Z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