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0B82F2BB" w:rsidR="00C111D0" w:rsidRPr="00F02EF3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</w:rPr>
        <w:bidi w:val="0"/>
      </w:pPr>
      <w:bookmarkStart w:id="0" w:name="_Hlk89266997"/>
      <w:r>
        <w:rPr>
          <w:rFonts w:asciiTheme="minorHAnsi" w:cstheme="minorBidi" w:eastAsiaTheme="minorEastAsia" w:hAnsiTheme="minorHAnsi"/>
          <w:lang w:val="en-gb"/>
          <w:b w:val="1"/>
          <w:bCs w:val="1"/>
          <w:i w:val="0"/>
          <w:iCs w:val="0"/>
          <w:u w:val="single"/>
          <w:vertAlign w:val="baseline"/>
          <w:rtl w:val="0"/>
        </w:rPr>
        <w:t xml:space="preserve">ATTACHMENT 2</w:t>
      </w:r>
      <w:r>
        <w:rPr>
          <w:rFonts w:asciiTheme="minorHAnsi" w:cstheme="minorBidi" w:eastAsiaTheme="minorEastAsia" w:hAnsiTheme="minorHAnsi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lang w:val="en-gb"/>
          <w:b w:val="0"/>
          <w:bCs w:val="0"/>
          <w:i w:val="1"/>
          <w:iCs w:val="1"/>
          <w:u w:val="none"/>
          <w:vertAlign w:val="baseline"/>
          <w:rtl w:val="0"/>
        </w:rPr>
        <w:t xml:space="preserve">full list for the evaluation of the publications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</w:rPr>
      </w:pPr>
    </w:p>
    <w:p w14:paraId="6341E5E3" w14:textId="77777777" w:rsidR="00275822" w:rsidRDefault="00275822" w:rsidP="00275822">
      <w:pPr>
        <w:spacing w:after="120" w:line="260" w:lineRule="exact"/>
        <w:ind w:right="-1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  <w:bidi w:val="0"/>
      </w:pPr>
      <w:bookmarkStart w:id="1" w:name="_Hlk132105213"/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SUBJECT: </w:t>
      </w:r>
      <w:bookmarkEnd w:id="1"/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OPEN COMPETITION, ON THE BASIS OF QUALIFICATIONS AND EXAMINATION/INTERVIEW, FOR THE RECRUITMENT, WITH A FULL-TIME, PERMANENT CONTRACT, OF ONE SENIOR RESEARCHER OF PROFESSIONAL LEVEL II OF THE C.C.N.L. (NATIONAL COLLECTIVE LABOUR AGREEMENT) FOR EDUCATION AND RESEARCH. </w:t>
      </w:r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PLACE OF WORK: </w:t>
      </w:r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AREA SCIENCE PARK OFFICE AT UNIVERSITY OF SALERNO, BARONISSI CAMPUS - VIA SALVATORE ALLENDE - BARONISSI (SA).</w:t>
      </w:r>
    </w:p>
    <w:p w14:paraId="6EF1ED2A" w14:textId="77777777" w:rsidR="00275822" w:rsidRPr="00DE23B8" w:rsidRDefault="00275822" w:rsidP="00275822">
      <w:pPr>
        <w:spacing w:after="120" w:line="260" w:lineRule="exact"/>
        <w:ind w:right="-1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721D15D2" w14:textId="77777777" w:rsidR="00275822" w:rsidRDefault="00275822" w:rsidP="00275822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  <w:bidi w:val="0"/>
      </w:pPr>
      <w:r>
        <w:rPr>
          <w:rFonts w:asciiTheme="minorHAnsi" w:cstheme="minorHAnsi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CALL NO. 3/2023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</w:rPr>
      </w:pPr>
    </w:p>
    <w:p w14:paraId="13E619D3" w14:textId="5010BFBA" w:rsidR="00C111D0" w:rsidRPr="00B46E3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</w:rPr>
        <w:bidi w:val="0"/>
      </w:pPr>
      <w:r>
        <w:rPr>
          <w:rFonts w:asciiTheme="minorHAnsi" w:cstheme="minorBidi" w:eastAsiaTheme="minorEastAsia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The undersigned ________________________</w:t>
      </w:r>
      <w:r>
        <w:rPr>
          <w:rFonts w:asciiTheme="minorHAnsi" w:cstheme="minorBidi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for the purposes of evaluation pursuant to art. 6, point B), of the call</w:t>
      </w:r>
    </w:p>
    <w:p w14:paraId="1D4175CA" w14:textId="56CBD15C" w:rsidR="005265DC" w:rsidRPr="00B46E3F" w:rsidRDefault="00B46E3F" w:rsidP="00C448FB">
      <w:pPr>
        <w:spacing w:before="120" w:after="120"/>
        <w:jc w:val="both"/>
        <w:rPr>
          <w:rFonts w:asciiTheme="minorHAnsi" w:eastAsiaTheme="minorEastAsia" w:hAnsiTheme="minorHAnsi" w:cstheme="minorBidi"/>
        </w:rPr>
        <w:bidi w:val="0"/>
      </w:pPr>
      <w:r>
        <w:rPr>
          <w:rFonts w:asciiTheme="minorHAnsi" w:cstheme="minorBidi" w:eastAsiaTheme="minorEastAsia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indicates the following publications and printed works identified by their DOI, </w:t>
      </w:r>
      <w:r>
        <w:rPr>
          <w:rFonts w:asciiTheme="minorHAnsi" w:cstheme="minorBidi" w:eastAsiaTheme="minorEastAsia" w:hAnsiTheme="minorHAnsi"/>
          <w:sz w:val="20"/>
          <w:szCs w:val="20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TO BE SUBMITTED FOR EVALUATION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B46E3F" w:rsidRDefault="00B46E3F" w:rsidP="00B46E3F">
      <w:pPr>
        <w:contextualSpacing/>
        <w:jc w:val="both"/>
        <w:rPr>
          <w:rFonts w:asciiTheme="minorHAnsi" w:hAnsiTheme="minorHAnsi"/>
        </w:rPr>
        <w:bidi w:val="0"/>
      </w:pPr>
      <w:r>
        <w:rPr>
          <w:rFonts w:asciiTheme="minorHAnsi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For the items submitted for evaluation, </w:t>
      </w:r>
      <w:r>
        <w:rPr>
          <w:rFonts w:asciiTheme="minorHAnsi" w:hAnsiTheme="minorHAnsi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please indicate a link where the item can be sourced</w:t>
      </w:r>
      <w:r>
        <w:rPr>
          <w:rFonts w:asciiTheme="minorHAnsi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. If payment is required for access, attach the item in digital format.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642B8E63" w:rsidR="005265DC" w:rsidRPr="00B46E3F" w:rsidRDefault="00FD0308" w:rsidP="00C448FB">
      <w:p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FULL LIST OF OWN PUBLICATIONS AND PRINTED WORKS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</w:rPr>
        <w:bidi w:val="0"/>
      </w:pP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_____________________, date _______________</w:t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SIGNATURE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  <w:bidi w:val="0"/>
        </w:pP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fldChar w:fldCharType="begin"/>
        </w: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instrText>PAGE   \* MERGEFORMAT</w:instrText>
        </w: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fldChar w:fldCharType="separate"/>
        </w:r>
        <w:r>
          <w:rPr>
            <w:noProof/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1</w:t>
        </w: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5822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0C5E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6C0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1314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8FB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058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40D755-9F19-4944-8D42-52A29D4E3137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22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19</cp:revision>
  <cp:lastPrinted>2021-06-01T20:32:00Z</cp:lastPrinted>
  <dcterms:created xsi:type="dcterms:W3CDTF">2022-06-21T15:46:00Z</dcterms:created>
  <dcterms:modified xsi:type="dcterms:W3CDTF">2023-09-29T11:06:00Z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