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B0C78" w14:textId="77777777" w:rsidR="00143A58" w:rsidRPr="00A94086" w:rsidRDefault="007C677F" w:rsidP="00A2314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1ED5A08F" w14:textId="53117674" w:rsidR="001C3FD9" w:rsidRPr="00D66DE4" w:rsidRDefault="007C677F" w:rsidP="5F55B8EF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highlight w:val="yellow"/>
        </w:rPr>
      </w:pPr>
      <w:r w:rsidRPr="5F55B8EF">
        <w:rPr>
          <w:rFonts w:asciiTheme="minorHAnsi" w:hAnsiTheme="minorHAnsi"/>
          <w:sz w:val="20"/>
          <w:szCs w:val="20"/>
        </w:rPr>
        <w:t xml:space="preserve">Oggetto: </w:t>
      </w:r>
      <w:r w:rsidR="005A23AE" w:rsidRPr="5F55B8EF">
        <w:rPr>
          <w:rFonts w:asciiTheme="minorHAnsi" w:hAnsiTheme="minorHAnsi"/>
          <w:sz w:val="20"/>
          <w:szCs w:val="20"/>
        </w:rPr>
        <w:t xml:space="preserve">avviso di selezione pubblica, per titoli e colloquio, per il conferimento di </w:t>
      </w:r>
      <w:r w:rsidR="005A23AE" w:rsidRPr="0058053B">
        <w:rPr>
          <w:rFonts w:asciiTheme="minorHAnsi" w:hAnsiTheme="minorHAnsi"/>
          <w:sz w:val="20"/>
          <w:szCs w:val="20"/>
        </w:rPr>
        <w:t xml:space="preserve">n. </w:t>
      </w:r>
      <w:r w:rsidR="46DB8F0A" w:rsidRPr="0058053B">
        <w:rPr>
          <w:rFonts w:asciiTheme="minorHAnsi" w:hAnsiTheme="minorHAnsi"/>
          <w:sz w:val="20"/>
          <w:szCs w:val="20"/>
        </w:rPr>
        <w:t>1</w:t>
      </w:r>
      <w:r w:rsidR="00BA19C8" w:rsidRPr="0058053B">
        <w:rPr>
          <w:rFonts w:asciiTheme="minorHAnsi" w:hAnsiTheme="minorHAnsi"/>
          <w:sz w:val="20"/>
          <w:szCs w:val="20"/>
        </w:rPr>
        <w:t xml:space="preserve"> </w:t>
      </w:r>
      <w:r w:rsidR="00435F69" w:rsidRPr="0058053B">
        <w:rPr>
          <w:rFonts w:asciiTheme="minorHAnsi" w:hAnsiTheme="minorHAnsi"/>
          <w:sz w:val="20"/>
          <w:szCs w:val="20"/>
        </w:rPr>
        <w:t xml:space="preserve">assegno </w:t>
      </w:r>
      <w:r w:rsidR="005A23AE" w:rsidRPr="0058053B">
        <w:rPr>
          <w:rFonts w:asciiTheme="minorHAnsi" w:hAnsiTheme="minorHAnsi"/>
          <w:sz w:val="20"/>
          <w:szCs w:val="20"/>
        </w:rPr>
        <w:t>di ricerca</w:t>
      </w:r>
      <w:r w:rsidR="00435F69" w:rsidRPr="0058053B">
        <w:rPr>
          <w:rFonts w:asciiTheme="minorHAnsi" w:hAnsiTheme="minorHAnsi"/>
          <w:sz w:val="20"/>
          <w:szCs w:val="20"/>
        </w:rPr>
        <w:t xml:space="preserve"> </w:t>
      </w:r>
      <w:r w:rsidR="004960E8" w:rsidRPr="00811BB4">
        <w:rPr>
          <w:bCs/>
          <w:sz w:val="20"/>
          <w:szCs w:val="20"/>
        </w:rPr>
        <w:t>post dottorale</w:t>
      </w:r>
      <w:r w:rsidR="004960E8" w:rsidRPr="00811BB4">
        <w:rPr>
          <w:sz w:val="20"/>
          <w:szCs w:val="20"/>
        </w:rPr>
        <w:t xml:space="preserve">, ai sensi dell’art. 22 della legge 30 dicembre 2010 n. 240, per lo svolgimento di attività di ricerca nell’ambito del progetto </w:t>
      </w:r>
      <w:r w:rsidR="0092265A" w:rsidRPr="0092265A">
        <w:rPr>
          <w:sz w:val="20"/>
          <w:szCs w:val="20"/>
        </w:rPr>
        <w:t>“RIANA - Research Infrastructure Access in Nanoscience &amp; Nanotechnology”</w:t>
      </w:r>
      <w:r w:rsidR="0092265A">
        <w:rPr>
          <w:sz w:val="20"/>
          <w:szCs w:val="20"/>
        </w:rPr>
        <w:t xml:space="preserve">, </w:t>
      </w:r>
      <w:r w:rsidR="004960E8" w:rsidRPr="00811BB4">
        <w:rPr>
          <w:sz w:val="20"/>
          <w:szCs w:val="20"/>
        </w:rPr>
        <w:t>da svolgersi presso le strutture dell’Istituto Ricerca per l’Innovazione Tecnologica di Area Science Park. Bando A</w:t>
      </w:r>
      <w:r w:rsidR="0092265A">
        <w:rPr>
          <w:sz w:val="20"/>
          <w:szCs w:val="20"/>
        </w:rPr>
        <w:t>3</w:t>
      </w:r>
      <w:r w:rsidR="004960E8" w:rsidRPr="00811BB4">
        <w:rPr>
          <w:sz w:val="20"/>
          <w:szCs w:val="20"/>
        </w:rPr>
        <w:t>/2024.</w:t>
      </w:r>
    </w:p>
    <w:p w14:paraId="047D4ADF" w14:textId="77777777" w:rsidR="001C3FD9" w:rsidRPr="00A94086" w:rsidRDefault="001C3FD9" w:rsidP="00AD03F7">
      <w:pPr>
        <w:autoSpaceDE w:val="0"/>
        <w:autoSpaceDN w:val="0"/>
        <w:adjustRightInd w:val="0"/>
        <w:spacing w:before="240" w:after="0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77777777" w:rsidR="007C677F" w:rsidRPr="00A94086" w:rsidRDefault="007C677F" w:rsidP="00A2314F">
      <w:pPr>
        <w:tabs>
          <w:tab w:val="left" w:pos="709"/>
        </w:tabs>
        <w:spacing w:before="120" w:after="0" w:line="240" w:lineRule="auto"/>
        <w:ind w:left="-85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____ </w:t>
      </w:r>
      <w:r w:rsidRPr="00A94086">
        <w:rPr>
          <w:rFonts w:asciiTheme="minorHAnsi" w:hAnsiTheme="minorHAnsi"/>
          <w:sz w:val="20"/>
          <w:szCs w:val="20"/>
        </w:rPr>
        <w:t>nato/a a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 xml:space="preserve">, prov. </w:t>
      </w:r>
      <w:r w:rsidR="00A2314F" w:rsidRPr="00A94086">
        <w:rPr>
          <w:rFonts w:asciiTheme="minorHAnsi" w:hAnsiTheme="minorHAnsi"/>
          <w:sz w:val="20"/>
          <w:szCs w:val="20"/>
        </w:rPr>
        <w:t>__</w:t>
      </w:r>
      <w:r w:rsidR="00922FB1" w:rsidRPr="00A94086">
        <w:rPr>
          <w:rFonts w:asciiTheme="minorHAnsi" w:hAnsiTheme="minorHAnsi"/>
          <w:sz w:val="20"/>
          <w:szCs w:val="20"/>
        </w:rPr>
        <w:t xml:space="preserve">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____________________</w:t>
      </w:r>
      <w:r w:rsidR="00A2314F" w:rsidRPr="00A94086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1A74C6E9" w14:textId="25A6F06C" w:rsidR="00254835" w:rsidRPr="00A60F14" w:rsidRDefault="00A60F14" w:rsidP="00982332">
      <w:pPr>
        <w:pStyle w:val="Paragrafoelenco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  <w:r w:rsidRPr="00A60F14">
        <w:rPr>
          <w:rFonts w:asciiTheme="minorHAnsi" w:hAnsiTheme="minorHAnsi"/>
          <w:bCs/>
          <w:sz w:val="20"/>
          <w:szCs w:val="20"/>
        </w:rPr>
        <w:t>di aver conseguito il seguente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A60F14">
        <w:rPr>
          <w:rFonts w:asciiTheme="minorHAnsi" w:hAnsiTheme="minorHAnsi"/>
          <w:b/>
          <w:sz w:val="20"/>
          <w:szCs w:val="20"/>
        </w:rPr>
        <w:t>dottor</w:t>
      </w:r>
      <w:r>
        <w:rPr>
          <w:rFonts w:asciiTheme="minorHAnsi" w:hAnsiTheme="minorHAnsi"/>
          <w:b/>
          <w:sz w:val="20"/>
          <w:szCs w:val="20"/>
        </w:rPr>
        <w:t>ato</w:t>
      </w:r>
      <w:r w:rsidRPr="00A60F14">
        <w:rPr>
          <w:rFonts w:asciiTheme="minorHAnsi" w:hAnsiTheme="minorHAnsi"/>
          <w:b/>
          <w:sz w:val="20"/>
          <w:szCs w:val="20"/>
        </w:rPr>
        <w:t xml:space="preserve"> di ricerca o PhD</w:t>
      </w:r>
      <w:r w:rsidRPr="00A60F14">
        <w:rPr>
          <w:rFonts w:asciiTheme="minorHAnsi" w:hAnsiTheme="minorHAnsi"/>
          <w:bCs/>
          <w:sz w:val="20"/>
          <w:szCs w:val="20"/>
        </w:rPr>
        <w:t>, specificando il punteggio</w:t>
      </w:r>
      <w:r>
        <w:rPr>
          <w:rFonts w:asciiTheme="minorHAnsi" w:hAnsiTheme="minorHAnsi"/>
          <w:bCs/>
          <w:sz w:val="20"/>
          <w:szCs w:val="20"/>
        </w:rPr>
        <w:t>:</w:t>
      </w:r>
    </w:p>
    <w:p w14:paraId="54AB88A1" w14:textId="77777777" w:rsidR="00A60F14" w:rsidRPr="00A60F14" w:rsidRDefault="00A60F14" w:rsidP="00A60F14">
      <w:p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6"/>
        <w:gridCol w:w="6713"/>
      </w:tblGrid>
      <w:tr w:rsidR="00A60F14" w:rsidRPr="00A94086" w14:paraId="716F3DC8" w14:textId="77777777" w:rsidTr="00C22F1C">
        <w:tc>
          <w:tcPr>
            <w:tcW w:w="2943" w:type="dxa"/>
            <w:shd w:val="clear" w:color="auto" w:fill="auto"/>
          </w:tcPr>
          <w:p w14:paraId="0FA0C039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dottorato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24FB0C92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sz w:val="20"/>
                <w:szCs w:val="20"/>
              </w:rPr>
              <w:t>in funzione della pertinenza alle tematiche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804" w:type="dxa"/>
            <w:shd w:val="clear" w:color="auto" w:fill="auto"/>
          </w:tcPr>
          <w:p w14:paraId="4E1E09EA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A60F14" w:rsidRPr="00A94086" w14:paraId="6C07F88D" w14:textId="77777777" w:rsidTr="00C22F1C">
        <w:tc>
          <w:tcPr>
            <w:tcW w:w="2943" w:type="dxa"/>
            <w:shd w:val="clear" w:color="auto" w:fill="auto"/>
          </w:tcPr>
          <w:p w14:paraId="53A21173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shd w:val="clear" w:color="auto" w:fill="auto"/>
          </w:tcPr>
          <w:p w14:paraId="0B8442EB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60F14" w:rsidRPr="00A94086" w14:paraId="4B628109" w14:textId="77777777" w:rsidTr="00C22F1C">
        <w:tc>
          <w:tcPr>
            <w:tcW w:w="2943" w:type="dxa"/>
            <w:shd w:val="clear" w:color="auto" w:fill="auto"/>
          </w:tcPr>
          <w:p w14:paraId="08D7287F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41393993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60F14" w:rsidRPr="00A94086" w14:paraId="6C37F16D" w14:textId="77777777" w:rsidTr="00C22F1C">
        <w:tc>
          <w:tcPr>
            <w:tcW w:w="2943" w:type="dxa"/>
            <w:shd w:val="clear" w:color="auto" w:fill="auto"/>
          </w:tcPr>
          <w:p w14:paraId="1CFD1ECC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35933A7F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60F14" w:rsidRPr="00A94086" w14:paraId="08CBA898" w14:textId="77777777" w:rsidTr="00C22F1C">
        <w:trPr>
          <w:trHeight w:val="331"/>
        </w:trPr>
        <w:tc>
          <w:tcPr>
            <w:tcW w:w="2943" w:type="dxa"/>
            <w:shd w:val="clear" w:color="auto" w:fill="auto"/>
          </w:tcPr>
          <w:p w14:paraId="3935D3E4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shd w:val="clear" w:color="auto" w:fill="auto"/>
          </w:tcPr>
          <w:p w14:paraId="610E9DE1" w14:textId="77777777" w:rsidR="00A60F14" w:rsidRPr="00A94086" w:rsidRDefault="00A60F14" w:rsidP="00C22F1C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3AF807C" w14:textId="77777777" w:rsidR="00254835" w:rsidRPr="00A60F14" w:rsidRDefault="00254835" w:rsidP="00A60F14">
      <w:pPr>
        <w:pStyle w:val="Paragrafoelenco"/>
        <w:spacing w:before="120" w:after="0" w:line="240" w:lineRule="auto"/>
        <w:ind w:left="360"/>
        <w:rPr>
          <w:rFonts w:asciiTheme="minorHAnsi" w:hAnsiTheme="minorHAnsi"/>
          <w:b/>
          <w:sz w:val="20"/>
          <w:szCs w:val="20"/>
        </w:rPr>
      </w:pPr>
    </w:p>
    <w:p w14:paraId="4F116F39" w14:textId="683E938D" w:rsidR="00A2314F" w:rsidRPr="00982332" w:rsidRDefault="00982332" w:rsidP="00982332">
      <w:pPr>
        <w:pStyle w:val="Paragrafoelenco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Pr="00A94086">
        <w:rPr>
          <w:rFonts w:asciiTheme="minorHAnsi" w:hAnsiTheme="minorHAnsi"/>
          <w:b/>
          <w:sz w:val="20"/>
          <w:szCs w:val="20"/>
        </w:rPr>
        <w:t>diploma di laurea</w:t>
      </w:r>
      <w:r w:rsidRPr="00A94086">
        <w:rPr>
          <w:rFonts w:asciiTheme="minorHAnsi" w:hAnsiTheme="minorHAnsi"/>
          <w:sz w:val="20"/>
          <w:szCs w:val="20"/>
        </w:rPr>
        <w:t>, specificando il punteggio:</w:t>
      </w:r>
    </w:p>
    <w:p w14:paraId="6AE4B48C" w14:textId="6FCCC533" w:rsidR="007C677F" w:rsidRPr="00A94086" w:rsidRDefault="005917BA" w:rsidP="00A2314F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2</w:t>
      </w:r>
      <w:r w:rsidR="007C677F" w:rsidRPr="00A94086">
        <w:rPr>
          <w:rFonts w:asciiTheme="minorHAnsi" w:hAnsiTheme="minorHAnsi"/>
          <w:b/>
          <w:sz w:val="20"/>
          <w:szCs w:val="20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6876"/>
      </w:tblGrid>
      <w:tr w:rsidR="005A23AE" w:rsidRPr="00A94086" w14:paraId="15D2A905" w14:textId="77777777" w:rsidTr="005A23AE">
        <w:tc>
          <w:tcPr>
            <w:tcW w:w="2871" w:type="dxa"/>
            <w:shd w:val="clear" w:color="auto" w:fill="auto"/>
          </w:tcPr>
          <w:p w14:paraId="62EF4CB4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laurea del vecchio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14:paraId="115E7A52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5A23AE">
        <w:tc>
          <w:tcPr>
            <w:tcW w:w="2871" w:type="dxa"/>
            <w:shd w:val="clear" w:color="auto" w:fill="auto"/>
          </w:tcPr>
          <w:p w14:paraId="4DAADDD6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F0D3D59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5A23AE">
        <w:tc>
          <w:tcPr>
            <w:tcW w:w="2871" w:type="dxa"/>
            <w:shd w:val="clear" w:color="auto" w:fill="auto"/>
          </w:tcPr>
          <w:p w14:paraId="115E3C13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733523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5A23AE">
        <w:trPr>
          <w:trHeight w:val="419"/>
        </w:trPr>
        <w:tc>
          <w:tcPr>
            <w:tcW w:w="2871" w:type="dxa"/>
            <w:shd w:val="clear" w:color="auto" w:fill="auto"/>
          </w:tcPr>
          <w:p w14:paraId="4835A300" w14:textId="77777777" w:rsidR="00A51C26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4CBB0CD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5A23AE">
        <w:trPr>
          <w:trHeight w:val="419"/>
        </w:trPr>
        <w:tc>
          <w:tcPr>
            <w:tcW w:w="2871" w:type="dxa"/>
            <w:shd w:val="clear" w:color="auto" w:fill="auto"/>
          </w:tcPr>
          <w:p w14:paraId="1EF894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4164ED0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3547362" w14:textId="77777777" w:rsidR="008044A8" w:rsidRDefault="008044A8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31D75255" w14:textId="77777777" w:rsidR="005917BA" w:rsidRDefault="005917BA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0388901A" w14:textId="77777777" w:rsidR="005917BA" w:rsidRDefault="005917BA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70674ADC" w14:textId="77777777" w:rsidR="005917BA" w:rsidRDefault="005917BA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03D48C08" w14:textId="77777777" w:rsidR="005917BA" w:rsidRDefault="005917BA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14:paraId="65E4AEEB" w14:textId="45AFC991" w:rsidR="008044A8" w:rsidRPr="00A94086" w:rsidRDefault="005917BA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lastRenderedPageBreak/>
        <w:t>2</w:t>
      </w:r>
      <w:r w:rsidR="008044A8">
        <w:rPr>
          <w:rFonts w:asciiTheme="minorHAnsi" w:hAnsiTheme="minorHAnsi"/>
          <w:b/>
          <w:sz w:val="20"/>
          <w:szCs w:val="20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729"/>
      </w:tblGrid>
      <w:tr w:rsidR="005A23AE" w:rsidRPr="00A94086" w14:paraId="0470E077" w14:textId="77777777" w:rsidTr="005A23AE">
        <w:tc>
          <w:tcPr>
            <w:tcW w:w="2923" w:type="dxa"/>
            <w:shd w:val="clear" w:color="auto" w:fill="auto"/>
          </w:tcPr>
          <w:p w14:paraId="2FBC1B1F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del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nuovo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24" w:type="dxa"/>
            <w:shd w:val="clear" w:color="auto" w:fill="auto"/>
          </w:tcPr>
          <w:p w14:paraId="5E69305A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B8B8A83" w14:textId="77777777" w:rsidTr="005A23AE">
        <w:tc>
          <w:tcPr>
            <w:tcW w:w="2923" w:type="dxa"/>
            <w:shd w:val="clear" w:color="auto" w:fill="auto"/>
          </w:tcPr>
          <w:p w14:paraId="795FDAB1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24" w:type="dxa"/>
            <w:shd w:val="clear" w:color="auto" w:fill="auto"/>
          </w:tcPr>
          <w:p w14:paraId="6D55B19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8F12B29" w14:textId="77777777" w:rsidTr="005A23AE">
        <w:tc>
          <w:tcPr>
            <w:tcW w:w="2923" w:type="dxa"/>
            <w:shd w:val="clear" w:color="auto" w:fill="auto"/>
          </w:tcPr>
          <w:p w14:paraId="034D792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24" w:type="dxa"/>
            <w:shd w:val="clear" w:color="auto" w:fill="auto"/>
          </w:tcPr>
          <w:p w14:paraId="4E2E153A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7B1F98F" w14:textId="77777777" w:rsidTr="005A23AE">
        <w:trPr>
          <w:trHeight w:val="419"/>
        </w:trPr>
        <w:tc>
          <w:tcPr>
            <w:tcW w:w="2923" w:type="dxa"/>
            <w:shd w:val="clear" w:color="auto" w:fill="auto"/>
          </w:tcPr>
          <w:p w14:paraId="3711B39D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24" w:type="dxa"/>
            <w:shd w:val="clear" w:color="auto" w:fill="auto"/>
          </w:tcPr>
          <w:p w14:paraId="3D246135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4EED5CBB" w14:textId="77777777" w:rsidTr="005A23AE">
        <w:trPr>
          <w:trHeight w:val="419"/>
        </w:trPr>
        <w:tc>
          <w:tcPr>
            <w:tcW w:w="2923" w:type="dxa"/>
            <w:shd w:val="clear" w:color="auto" w:fill="auto"/>
          </w:tcPr>
          <w:p w14:paraId="41BFAB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24" w:type="dxa"/>
            <w:shd w:val="clear" w:color="auto" w:fill="auto"/>
          </w:tcPr>
          <w:p w14:paraId="712260ED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30B5CDC" w14:textId="77777777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29F72D1D" w14:textId="0A8A8D7A" w:rsidR="00982332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00622FEE" w14:textId="77777777" w:rsidR="00982332" w:rsidRPr="00A94086" w:rsidRDefault="00982332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5705B93A" w14:textId="40F145B5" w:rsidR="00982332" w:rsidRPr="005917BA" w:rsidRDefault="008044A8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48DB4A6B" w14:textId="7F4372B9" w:rsidR="008044A8" w:rsidRPr="008044A8" w:rsidRDefault="008044A8" w:rsidP="008044A8">
      <w:pPr>
        <w:spacing w:before="120" w:after="0" w:line="24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8044A8">
        <w:rPr>
          <w:rFonts w:asciiTheme="minorHAnsi" w:hAnsiTheme="minorHAnsi"/>
          <w:b/>
          <w:bCs/>
          <w:sz w:val="20"/>
          <w:szCs w:val="20"/>
        </w:rPr>
        <w:t>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6708"/>
      </w:tblGrid>
      <w:tr w:rsidR="005A23AE" w:rsidRPr="00A94086" w14:paraId="448A5788" w14:textId="77777777" w:rsidTr="00E67488">
        <w:tc>
          <w:tcPr>
            <w:tcW w:w="2943" w:type="dxa"/>
            <w:shd w:val="clear" w:color="auto" w:fill="auto"/>
          </w:tcPr>
          <w:p w14:paraId="11EC076B" w14:textId="77777777" w:rsidR="00113D24" w:rsidRPr="00A94086" w:rsidRDefault="005A23AE" w:rsidP="008B689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specializzazione postuniversitaria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e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master universitari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di cui all’art. 3, commi 6 e 8 del DM. 3 novembre 1999, n. 509 </w:t>
            </w:r>
            <w:r w:rsidR="005E3E06" w:rsidRPr="00A94086">
              <w:rPr>
                <w:rFonts w:asciiTheme="minorHAnsi" w:hAnsiTheme="minorHAnsi"/>
                <w:sz w:val="20"/>
                <w:szCs w:val="20"/>
              </w:rPr>
              <w:t>pertinenti alle tematiche indicate all’art. 1 del Bando.</w:t>
            </w:r>
          </w:p>
        </w:tc>
        <w:tc>
          <w:tcPr>
            <w:tcW w:w="6804" w:type="dxa"/>
            <w:shd w:val="clear" w:color="auto" w:fill="auto"/>
          </w:tcPr>
          <w:p w14:paraId="26E544BA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A23AE" w:rsidRPr="00A94086" w14:paraId="28DAEB72" w14:textId="77777777" w:rsidTr="00E67488">
        <w:tc>
          <w:tcPr>
            <w:tcW w:w="2943" w:type="dxa"/>
            <w:shd w:val="clear" w:color="auto" w:fill="auto"/>
          </w:tcPr>
          <w:p w14:paraId="0A4CCC95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primo /di secondo livello: 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14:paraId="3F51313E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1EDA8B" w14:textId="77777777" w:rsidTr="00E67488">
        <w:tc>
          <w:tcPr>
            <w:tcW w:w="2943" w:type="dxa"/>
            <w:shd w:val="clear" w:color="auto" w:fill="auto"/>
          </w:tcPr>
          <w:p w14:paraId="718738AC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6B960A87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81BC84C" w14:textId="77777777" w:rsidTr="00E67488">
        <w:tc>
          <w:tcPr>
            <w:tcW w:w="2943" w:type="dxa"/>
            <w:shd w:val="clear" w:color="auto" w:fill="auto"/>
          </w:tcPr>
          <w:p w14:paraId="18B3104B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2884C239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CDFB8F1" w14:textId="77777777" w:rsidR="009835B2" w:rsidRPr="00A94086" w:rsidRDefault="009835B2" w:rsidP="00A2314F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77777777" w:rsidR="00BE7A19" w:rsidRPr="00A94086" w:rsidRDefault="00BE7A19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6681"/>
      </w:tblGrid>
      <w:tr w:rsidR="005A23AE" w:rsidRPr="00A94086" w14:paraId="271C2D8E" w14:textId="77777777" w:rsidTr="00E67488">
        <w:tc>
          <w:tcPr>
            <w:tcW w:w="2959" w:type="dxa"/>
            <w:shd w:val="clear" w:color="auto" w:fill="auto"/>
            <w:vAlign w:val="center"/>
          </w:tcPr>
          <w:p w14:paraId="6E70E81C" w14:textId="07E1EEF8" w:rsidR="005A23AE" w:rsidRPr="00A94086" w:rsidRDefault="00430BBC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essere stato titolare di </w:t>
            </w:r>
            <w:r w:rsidRPr="007D02CF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assegni di ricerca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previsti dall’art. 22 della L. 240/2010 presso Università o Enti di ricerca, di aver svolto o </w:t>
            </w:r>
            <w:r w:rsidRPr="007D02CF">
              <w:rPr>
                <w:rFonts w:asciiTheme="minorHAnsi" w:hAnsiTheme="minorHAnsi"/>
                <w:b/>
                <w:sz w:val="20"/>
                <w:szCs w:val="20"/>
              </w:rPr>
              <w:t xml:space="preserve">svolgere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  <w:u w:val="single"/>
              </w:rPr>
              <w:t>attività di ricerca e/o lavorativa post lauream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(esclusivamente con contratti o incarichi di collaborazione) presso soggetti pubblici e/o privati,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e/o di essere stato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  <w:u w:val="single"/>
              </w:rPr>
              <w:t>titolare di contratti di ricercatore a tempo determinato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previsti dall’art. 24 della L. 240/2010 presso Università o Enti di ricerca. Tutte le attività devono essere 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>pertinenti con le tematiche indicate all’art. 1</w:t>
            </w:r>
            <w:r w:rsidR="00A82EA0">
              <w:rPr>
                <w:rFonts w:asciiTheme="minorHAnsi" w:hAnsiTheme="minorHAnsi" w:cs="Arial"/>
                <w:sz w:val="20"/>
                <w:szCs w:val="20"/>
              </w:rPr>
              <w:t xml:space="preserve"> del Bando.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F1C4AF7" w14:textId="77777777" w:rsidTr="00E67488">
        <w:tc>
          <w:tcPr>
            <w:tcW w:w="2959" w:type="dxa"/>
            <w:shd w:val="clear" w:color="auto" w:fill="auto"/>
            <w:vAlign w:val="center"/>
          </w:tcPr>
          <w:p w14:paraId="7F0C55DB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746B862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5A23AE" w:rsidRPr="00A94086" w14:paraId="0C906DFB" w14:textId="77777777" w:rsidTr="00E67488">
        <w:tc>
          <w:tcPr>
            <w:tcW w:w="2959" w:type="dxa"/>
            <w:shd w:val="clear" w:color="auto" w:fill="auto"/>
            <w:vAlign w:val="center"/>
          </w:tcPr>
          <w:p w14:paraId="4B74A485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4D864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4282DF2" w14:textId="77777777" w:rsidTr="00E67488">
        <w:tc>
          <w:tcPr>
            <w:tcW w:w="2959" w:type="dxa"/>
            <w:shd w:val="clear" w:color="auto" w:fill="auto"/>
            <w:vAlign w:val="center"/>
          </w:tcPr>
          <w:p w14:paraId="1BD7F041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="00430BBC" w:rsidRPr="00A94086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628BEB0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A4F080" w14:textId="77777777" w:rsidTr="00E67488">
        <w:tc>
          <w:tcPr>
            <w:tcW w:w="2959" w:type="dxa"/>
            <w:shd w:val="clear" w:color="auto" w:fill="auto"/>
            <w:vAlign w:val="center"/>
          </w:tcPr>
          <w:p w14:paraId="347765BF" w14:textId="77777777" w:rsidR="005A23AE" w:rsidRPr="00A94086" w:rsidRDefault="005A23AE" w:rsidP="00C50FD1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3871924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14:paraId="50DC623A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31B13758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6D90E1B" w14:textId="77777777" w:rsidR="00B57733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5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29"/>
        <w:gridCol w:w="6683"/>
      </w:tblGrid>
      <w:tr w:rsidR="005A23AE" w:rsidRPr="00A94086" w14:paraId="1666E934" w14:textId="77777777" w:rsidTr="00E67488">
        <w:tc>
          <w:tcPr>
            <w:tcW w:w="2943" w:type="dxa"/>
            <w:shd w:val="clear" w:color="auto" w:fill="auto"/>
          </w:tcPr>
          <w:p w14:paraId="3FFF0490" w14:textId="77777777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1, </w:t>
            </w:r>
            <w:r w:rsidR="008B6892" w:rsidRPr="00A94086">
              <w:rPr>
                <w:rFonts w:asciiTheme="minorHAnsi" w:hAnsiTheme="minorHAnsi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; 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E67488">
        <w:tc>
          <w:tcPr>
            <w:tcW w:w="2972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E67488">
        <w:tc>
          <w:tcPr>
            <w:tcW w:w="2972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E67488">
        <w:tc>
          <w:tcPr>
            <w:tcW w:w="2972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E67488">
        <w:tc>
          <w:tcPr>
            <w:tcW w:w="2972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8339A36" w14:textId="77777777" w:rsidR="00440391" w:rsidRPr="00A94086" w:rsidRDefault="0044039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7EAFD72A" w14:textId="77777777" w:rsidR="00440391" w:rsidRPr="00A94086" w:rsidRDefault="00430BBC" w:rsidP="00440391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6</w:t>
      </w:r>
      <w:r w:rsidR="009835B2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5"/>
        <w:gridCol w:w="11"/>
        <w:gridCol w:w="6673"/>
      </w:tblGrid>
      <w:tr w:rsidR="005A23AE" w:rsidRPr="00A94086" w14:paraId="11E17360" w14:textId="77777777" w:rsidTr="00E67488">
        <w:tc>
          <w:tcPr>
            <w:tcW w:w="2972" w:type="dxa"/>
            <w:shd w:val="clear" w:color="auto" w:fill="auto"/>
          </w:tcPr>
          <w:p w14:paraId="3ADE6663" w14:textId="77777777" w:rsidR="005A23AE" w:rsidRPr="00A94086" w:rsidRDefault="00193275" w:rsidP="00193275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Attività</w:t>
            </w:r>
            <w:r w:rsidR="008B6892" w:rsidRPr="00A94086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 xml:space="preserve"> di docenza e/o</w:t>
            </w:r>
            <w:r w:rsidRPr="00A94086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 xml:space="preserve"> didattiche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(seminari, insegnamenti a contratto, interventi formativi nell’ambito di progetti, ecc.) pertinenti all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e tematiche indicate all’art. 1 del Bando.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010AAED3" w14:textId="77777777" w:rsidR="005A23AE" w:rsidRPr="00A94086" w:rsidRDefault="005A23AE" w:rsidP="00757032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C933C1" w:rsidRPr="00A94086" w14:paraId="17092DAF" w14:textId="77777777" w:rsidTr="00E67488">
        <w:tc>
          <w:tcPr>
            <w:tcW w:w="2972" w:type="dxa"/>
            <w:shd w:val="clear" w:color="auto" w:fill="auto"/>
          </w:tcPr>
          <w:p w14:paraId="1113EF7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44D74392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1148203B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36F3B1A7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562A5988" w14:textId="352DC90A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 accademico/ anno scolastico: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1B990C5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1FA24EB7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DF33693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per un totale di ore: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6817640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759A2E08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0B297AD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attività a titolo di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 xml:space="preserve">: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4E718F7B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(specificare: docenza o didattica)</w:t>
            </w:r>
          </w:p>
        </w:tc>
      </w:tr>
      <w:tr w:rsidR="00C933C1" w:rsidRPr="00A94086" w14:paraId="26807076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6E4ECA2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(eventuale) Dipartimento e/o Facoltà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756C2EB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2F884B45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28673676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 del corso tenuto: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1AA10D4F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="00C933C1" w:rsidRPr="00A94086" w14:paraId="10916B90" w14:textId="77777777" w:rsidTr="00E67488">
        <w:trPr>
          <w:trHeight w:val="1252"/>
        </w:trPr>
        <w:tc>
          <w:tcPr>
            <w:tcW w:w="2983" w:type="dxa"/>
            <w:gridSpan w:val="2"/>
            <w:shd w:val="clear" w:color="auto" w:fill="auto"/>
            <w:vAlign w:val="center"/>
          </w:tcPr>
          <w:p w14:paraId="1ABC590E" w14:textId="77777777" w:rsidR="00C933C1" w:rsidRPr="00A94086" w:rsidRDefault="00C933C1" w:rsidP="006D1B9A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con i seguenti contenuti</w:t>
            </w:r>
            <w:r w:rsidRPr="00A94086"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46B13066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14:paraId="169A8961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41951D4A" w14:textId="77777777" w:rsidR="00C933C1" w:rsidRPr="00A94086" w:rsidRDefault="00C933C1" w:rsidP="006D1B9A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5D83853" w14:textId="77777777" w:rsidR="0072397D" w:rsidRPr="00A94086" w:rsidRDefault="00C933C1" w:rsidP="0072397D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285EF1CE" w14:textId="77777777" w:rsidR="008044A8" w:rsidRDefault="008044A8" w:rsidP="0072397D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42F586CB" w14:textId="5D6F2A79" w:rsidR="00BE7A19" w:rsidRPr="00A94086" w:rsidRDefault="00430BBC" w:rsidP="0072397D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7</w:t>
      </w:r>
      <w:r w:rsidR="00BE7A19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6"/>
        <w:gridCol w:w="11"/>
        <w:gridCol w:w="6672"/>
      </w:tblGrid>
      <w:tr w:rsidR="005E3E06" w:rsidRPr="00A94086" w14:paraId="4AAC1BF5" w14:textId="77777777" w:rsidTr="00E67488">
        <w:tc>
          <w:tcPr>
            <w:tcW w:w="2972" w:type="dxa"/>
            <w:shd w:val="clear" w:color="auto" w:fill="auto"/>
          </w:tcPr>
          <w:p w14:paraId="6040EDE4" w14:textId="77777777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all’art. 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del Bando</w:t>
            </w:r>
            <w:r w:rsidR="00AC2CB4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E3E06" w:rsidRPr="00A94086" w14:paraId="62D9A627" w14:textId="77777777" w:rsidTr="00E67488">
        <w:tc>
          <w:tcPr>
            <w:tcW w:w="2972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E67488">
        <w:tc>
          <w:tcPr>
            <w:tcW w:w="2983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6A59841" w14:textId="77777777" w:rsidR="00E66C2D" w:rsidRPr="00A94086" w:rsidRDefault="00430BBC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8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718"/>
      </w:tblGrid>
      <w:tr w:rsidR="005E3E06" w:rsidRPr="00A94086" w14:paraId="03707E66" w14:textId="77777777" w:rsidTr="00E67488">
        <w:tc>
          <w:tcPr>
            <w:tcW w:w="2933" w:type="dxa"/>
            <w:shd w:val="clear" w:color="auto" w:fill="auto"/>
            <w:vAlign w:val="center"/>
          </w:tcPr>
          <w:p w14:paraId="49CEE2EF" w14:textId="7CB48A62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del Bando.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157FFE71" w14:textId="77777777" w:rsidTr="00E67488">
        <w:tc>
          <w:tcPr>
            <w:tcW w:w="2933" w:type="dxa"/>
            <w:shd w:val="clear" w:color="auto" w:fill="auto"/>
            <w:vAlign w:val="center"/>
          </w:tcPr>
          <w:p w14:paraId="0DADC77B" w14:textId="77777777" w:rsidR="005E3E06" w:rsidRPr="00A94086" w:rsidRDefault="00AC2CB4" w:rsidP="00AC2CB4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Elenco autori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5ECA648B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E67488">
        <w:tc>
          <w:tcPr>
            <w:tcW w:w="2933" w:type="dxa"/>
            <w:shd w:val="clear" w:color="auto" w:fill="auto"/>
            <w:vAlign w:val="center"/>
          </w:tcPr>
          <w:p w14:paraId="6A50F5A3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E67488">
        <w:tc>
          <w:tcPr>
            <w:tcW w:w="2933" w:type="dxa"/>
            <w:shd w:val="clear" w:color="auto" w:fill="auto"/>
            <w:vAlign w:val="center"/>
          </w:tcPr>
          <w:p w14:paraId="5BDB11B8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Rivista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E67488">
        <w:tc>
          <w:tcPr>
            <w:tcW w:w="2933" w:type="dxa"/>
            <w:shd w:val="clear" w:color="auto" w:fill="auto"/>
            <w:vAlign w:val="center"/>
          </w:tcPr>
          <w:p w14:paraId="4FF9C889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Anno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E67488">
        <w:tc>
          <w:tcPr>
            <w:tcW w:w="2933" w:type="dxa"/>
            <w:shd w:val="clear" w:color="auto" w:fill="auto"/>
            <w:vAlign w:val="center"/>
          </w:tcPr>
          <w:p w14:paraId="1A4A1DFF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Link alla pubblicazione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1E18333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53731271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00976DDE" w14:textId="77777777" w:rsidR="00242F10" w:rsidRPr="00A94086" w:rsidRDefault="00242F10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4C5E97F1" w14:textId="77777777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t>__________________ ,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131A456D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71E615E0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1"/>
      <w:headerReference w:type="default" r:id="rId12"/>
      <w:footerReference w:type="default" r:id="rId13"/>
      <w:footerReference w:type="first" r:id="rId14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0CEBD" w14:textId="77777777" w:rsidR="000531F2" w:rsidRDefault="000531F2" w:rsidP="00EA00D8">
      <w:pPr>
        <w:spacing w:after="0" w:line="240" w:lineRule="auto"/>
      </w:pPr>
      <w:r>
        <w:separator/>
      </w:r>
    </w:p>
  </w:endnote>
  <w:endnote w:type="continuationSeparator" w:id="0">
    <w:p w14:paraId="54CC6FC1" w14:textId="77777777" w:rsidR="000531F2" w:rsidRDefault="000531F2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616C6" w14:textId="77777777" w:rsidR="000531F2" w:rsidRDefault="000531F2" w:rsidP="00EA00D8">
      <w:pPr>
        <w:spacing w:after="0" w:line="240" w:lineRule="auto"/>
      </w:pPr>
      <w:r>
        <w:separator/>
      </w:r>
    </w:p>
  </w:footnote>
  <w:footnote w:type="continuationSeparator" w:id="0">
    <w:p w14:paraId="3892B327" w14:textId="77777777" w:rsidR="000531F2" w:rsidRDefault="000531F2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8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9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7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4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1047340465">
    <w:abstractNumId w:val="36"/>
  </w:num>
  <w:num w:numId="2" w16cid:durableId="1400322552">
    <w:abstractNumId w:val="9"/>
  </w:num>
  <w:num w:numId="3" w16cid:durableId="1701317210">
    <w:abstractNumId w:val="1"/>
  </w:num>
  <w:num w:numId="4" w16cid:durableId="1601988341">
    <w:abstractNumId w:val="21"/>
  </w:num>
  <w:num w:numId="5" w16cid:durableId="1502893188">
    <w:abstractNumId w:val="15"/>
  </w:num>
  <w:num w:numId="6" w16cid:durableId="1789935812">
    <w:abstractNumId w:val="26"/>
  </w:num>
  <w:num w:numId="7" w16cid:durableId="1741252414">
    <w:abstractNumId w:val="31"/>
  </w:num>
  <w:num w:numId="8" w16cid:durableId="1526168762">
    <w:abstractNumId w:val="25"/>
  </w:num>
  <w:num w:numId="9" w16cid:durableId="60714120">
    <w:abstractNumId w:val="8"/>
  </w:num>
  <w:num w:numId="10" w16cid:durableId="121805689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 w16cid:durableId="309092550">
    <w:abstractNumId w:val="12"/>
  </w:num>
  <w:num w:numId="12" w16cid:durableId="741685726">
    <w:abstractNumId w:val="43"/>
  </w:num>
  <w:num w:numId="13" w16cid:durableId="348525529">
    <w:abstractNumId w:val="28"/>
  </w:num>
  <w:num w:numId="14" w16cid:durableId="660503052">
    <w:abstractNumId w:val="23"/>
  </w:num>
  <w:num w:numId="15" w16cid:durableId="990792346">
    <w:abstractNumId w:val="24"/>
  </w:num>
  <w:num w:numId="16" w16cid:durableId="1448045527">
    <w:abstractNumId w:val="27"/>
  </w:num>
  <w:num w:numId="17" w16cid:durableId="1521046813">
    <w:abstractNumId w:val="46"/>
  </w:num>
  <w:num w:numId="18" w16cid:durableId="1633897427">
    <w:abstractNumId w:val="45"/>
  </w:num>
  <w:num w:numId="19" w16cid:durableId="369109493">
    <w:abstractNumId w:val="37"/>
  </w:num>
  <w:num w:numId="20" w16cid:durableId="621037077">
    <w:abstractNumId w:val="38"/>
  </w:num>
  <w:num w:numId="21" w16cid:durableId="232282359">
    <w:abstractNumId w:val="14"/>
  </w:num>
  <w:num w:numId="22" w16cid:durableId="1234699113">
    <w:abstractNumId w:val="40"/>
  </w:num>
  <w:num w:numId="23" w16cid:durableId="203715926">
    <w:abstractNumId w:val="47"/>
  </w:num>
  <w:num w:numId="24" w16cid:durableId="1759213915">
    <w:abstractNumId w:val="30"/>
  </w:num>
  <w:num w:numId="25" w16cid:durableId="839351400">
    <w:abstractNumId w:val="33"/>
  </w:num>
  <w:num w:numId="26" w16cid:durableId="541943044">
    <w:abstractNumId w:val="4"/>
  </w:num>
  <w:num w:numId="27" w16cid:durableId="1190025303">
    <w:abstractNumId w:val="5"/>
  </w:num>
  <w:num w:numId="28" w16cid:durableId="1817261160">
    <w:abstractNumId w:val="42"/>
  </w:num>
  <w:num w:numId="29" w16cid:durableId="979530348">
    <w:abstractNumId w:val="3"/>
  </w:num>
  <w:num w:numId="30" w16cid:durableId="1171942538">
    <w:abstractNumId w:val="41"/>
  </w:num>
  <w:num w:numId="31" w16cid:durableId="986200222">
    <w:abstractNumId w:val="29"/>
  </w:num>
  <w:num w:numId="32" w16cid:durableId="1474448329">
    <w:abstractNumId w:val="2"/>
  </w:num>
  <w:num w:numId="33" w16cid:durableId="1655984085">
    <w:abstractNumId w:val="16"/>
  </w:num>
  <w:num w:numId="34" w16cid:durableId="825129617">
    <w:abstractNumId w:val="34"/>
  </w:num>
  <w:num w:numId="35" w16cid:durableId="528181718">
    <w:abstractNumId w:val="13"/>
  </w:num>
  <w:num w:numId="36" w16cid:durableId="1501776486">
    <w:abstractNumId w:val="18"/>
  </w:num>
  <w:num w:numId="37" w16cid:durableId="1917322791">
    <w:abstractNumId w:val="22"/>
  </w:num>
  <w:num w:numId="38" w16cid:durableId="1722047865">
    <w:abstractNumId w:val="17"/>
  </w:num>
  <w:num w:numId="39" w16cid:durableId="225074197">
    <w:abstractNumId w:val="44"/>
  </w:num>
  <w:num w:numId="40" w16cid:durableId="188106373">
    <w:abstractNumId w:val="11"/>
  </w:num>
  <w:num w:numId="41" w16cid:durableId="137497999">
    <w:abstractNumId w:val="35"/>
  </w:num>
  <w:num w:numId="42" w16cid:durableId="805396383">
    <w:abstractNumId w:val="10"/>
  </w:num>
  <w:num w:numId="43" w16cid:durableId="144705980">
    <w:abstractNumId w:val="7"/>
  </w:num>
  <w:num w:numId="44" w16cid:durableId="447353896">
    <w:abstractNumId w:val="32"/>
  </w:num>
  <w:num w:numId="45" w16cid:durableId="455563109">
    <w:abstractNumId w:val="19"/>
  </w:num>
  <w:num w:numId="46" w16cid:durableId="569578660">
    <w:abstractNumId w:val="6"/>
  </w:num>
  <w:num w:numId="47" w16cid:durableId="422997917">
    <w:abstractNumId w:val="20"/>
  </w:num>
  <w:num w:numId="48" w16cid:durableId="1083188577">
    <w:abstractNumId w:val="3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4B1B"/>
    <w:rsid w:val="000058EC"/>
    <w:rsid w:val="00010FF4"/>
    <w:rsid w:val="00014A85"/>
    <w:rsid w:val="00024286"/>
    <w:rsid w:val="000250C9"/>
    <w:rsid w:val="000436FC"/>
    <w:rsid w:val="00047FC8"/>
    <w:rsid w:val="000531F2"/>
    <w:rsid w:val="000612ED"/>
    <w:rsid w:val="000632BD"/>
    <w:rsid w:val="00067764"/>
    <w:rsid w:val="000818ED"/>
    <w:rsid w:val="000835D3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5B98"/>
    <w:rsid w:val="000F60B5"/>
    <w:rsid w:val="00111D54"/>
    <w:rsid w:val="001137ED"/>
    <w:rsid w:val="00113D24"/>
    <w:rsid w:val="0012167F"/>
    <w:rsid w:val="00122F22"/>
    <w:rsid w:val="00126058"/>
    <w:rsid w:val="001278A8"/>
    <w:rsid w:val="001312FF"/>
    <w:rsid w:val="00131F62"/>
    <w:rsid w:val="001347D3"/>
    <w:rsid w:val="00137CC8"/>
    <w:rsid w:val="001402CD"/>
    <w:rsid w:val="00143A58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4835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A7831"/>
    <w:rsid w:val="002C442A"/>
    <w:rsid w:val="002D0A9D"/>
    <w:rsid w:val="002D18BB"/>
    <w:rsid w:val="002D21C2"/>
    <w:rsid w:val="002D5686"/>
    <w:rsid w:val="002E5CD7"/>
    <w:rsid w:val="002F2ACB"/>
    <w:rsid w:val="003005A6"/>
    <w:rsid w:val="003008C3"/>
    <w:rsid w:val="0031153C"/>
    <w:rsid w:val="00320772"/>
    <w:rsid w:val="00323EDD"/>
    <w:rsid w:val="00325381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6030C"/>
    <w:rsid w:val="00463470"/>
    <w:rsid w:val="00471F09"/>
    <w:rsid w:val="004744E9"/>
    <w:rsid w:val="004772AB"/>
    <w:rsid w:val="00485095"/>
    <w:rsid w:val="004960E8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D0F50"/>
    <w:rsid w:val="004D3559"/>
    <w:rsid w:val="004D5B97"/>
    <w:rsid w:val="004E13FB"/>
    <w:rsid w:val="004E5E0E"/>
    <w:rsid w:val="004F0823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053B"/>
    <w:rsid w:val="00581F14"/>
    <w:rsid w:val="00583DB9"/>
    <w:rsid w:val="00584075"/>
    <w:rsid w:val="00584BC3"/>
    <w:rsid w:val="005917BA"/>
    <w:rsid w:val="005A23AE"/>
    <w:rsid w:val="005A3A33"/>
    <w:rsid w:val="005A54F5"/>
    <w:rsid w:val="005B6A7D"/>
    <w:rsid w:val="005C3FD7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A5B94"/>
    <w:rsid w:val="006B5781"/>
    <w:rsid w:val="006B61F9"/>
    <w:rsid w:val="006C2EB9"/>
    <w:rsid w:val="006D03F5"/>
    <w:rsid w:val="006E799E"/>
    <w:rsid w:val="006F0AEB"/>
    <w:rsid w:val="007006BC"/>
    <w:rsid w:val="00700AE8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7793"/>
    <w:rsid w:val="00877E0A"/>
    <w:rsid w:val="00882465"/>
    <w:rsid w:val="008838E2"/>
    <w:rsid w:val="008845F4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904533"/>
    <w:rsid w:val="00906C3B"/>
    <w:rsid w:val="00913D6A"/>
    <w:rsid w:val="00915EEA"/>
    <w:rsid w:val="00916ECC"/>
    <w:rsid w:val="0092148E"/>
    <w:rsid w:val="00921A3E"/>
    <w:rsid w:val="0092265A"/>
    <w:rsid w:val="00922FB1"/>
    <w:rsid w:val="00925B97"/>
    <w:rsid w:val="00942295"/>
    <w:rsid w:val="00943196"/>
    <w:rsid w:val="00950C4D"/>
    <w:rsid w:val="00950ED9"/>
    <w:rsid w:val="00951A23"/>
    <w:rsid w:val="00961685"/>
    <w:rsid w:val="00961DDD"/>
    <w:rsid w:val="00973805"/>
    <w:rsid w:val="009743C9"/>
    <w:rsid w:val="00975317"/>
    <w:rsid w:val="00975C6A"/>
    <w:rsid w:val="00977338"/>
    <w:rsid w:val="00982332"/>
    <w:rsid w:val="00982D0A"/>
    <w:rsid w:val="009835B2"/>
    <w:rsid w:val="00984477"/>
    <w:rsid w:val="009857B1"/>
    <w:rsid w:val="00991863"/>
    <w:rsid w:val="009A4488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5F30"/>
    <w:rsid w:val="009F00D1"/>
    <w:rsid w:val="009F3232"/>
    <w:rsid w:val="009F4109"/>
    <w:rsid w:val="00A039B0"/>
    <w:rsid w:val="00A05D53"/>
    <w:rsid w:val="00A127AA"/>
    <w:rsid w:val="00A2314F"/>
    <w:rsid w:val="00A262AF"/>
    <w:rsid w:val="00A470CC"/>
    <w:rsid w:val="00A51C26"/>
    <w:rsid w:val="00A534DD"/>
    <w:rsid w:val="00A54999"/>
    <w:rsid w:val="00A60F14"/>
    <w:rsid w:val="00A75FC2"/>
    <w:rsid w:val="00A82EA0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57571"/>
    <w:rsid w:val="00B57733"/>
    <w:rsid w:val="00B604BD"/>
    <w:rsid w:val="00B6664E"/>
    <w:rsid w:val="00B719C3"/>
    <w:rsid w:val="00B720CD"/>
    <w:rsid w:val="00B86D70"/>
    <w:rsid w:val="00B92475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9174C"/>
    <w:rsid w:val="00C91830"/>
    <w:rsid w:val="00C933C1"/>
    <w:rsid w:val="00C94F04"/>
    <w:rsid w:val="00C96926"/>
    <w:rsid w:val="00CA2F20"/>
    <w:rsid w:val="00CA6EA0"/>
    <w:rsid w:val="00CB0154"/>
    <w:rsid w:val="00CB0C33"/>
    <w:rsid w:val="00CC7D59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51800"/>
    <w:rsid w:val="00D66DE4"/>
    <w:rsid w:val="00D74CCE"/>
    <w:rsid w:val="00D75EAB"/>
    <w:rsid w:val="00D7682B"/>
    <w:rsid w:val="00D82568"/>
    <w:rsid w:val="00D8389F"/>
    <w:rsid w:val="00D83DF2"/>
    <w:rsid w:val="00D87780"/>
    <w:rsid w:val="00DA0A5F"/>
    <w:rsid w:val="00DA685F"/>
    <w:rsid w:val="00DB0B26"/>
    <w:rsid w:val="00DB156C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562E3"/>
    <w:rsid w:val="00F56B6C"/>
    <w:rsid w:val="00F8101F"/>
    <w:rsid w:val="00F81333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C71DA"/>
    <w:rsid w:val="00FD13A1"/>
    <w:rsid w:val="00FD3A54"/>
    <w:rsid w:val="00FD4516"/>
    <w:rsid w:val="00FD4BD0"/>
    <w:rsid w:val="00FE2FDB"/>
    <w:rsid w:val="00FF3C1D"/>
    <w:rsid w:val="46DB8F0A"/>
    <w:rsid w:val="4AF1EC3E"/>
    <w:rsid w:val="53AFAF1E"/>
    <w:rsid w:val="5F55B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B21418-2B27-4B85-A5F1-E841FFB34447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b8bd9977-d3ed-4a68-bec6-242216036276"/>
    <ds:schemaRef ds:uri="46f65bd5-b2c7-4605-9120-bd51645e97ce"/>
    <ds:schemaRef ds:uri="d6685314-f78b-49fd-bd30-36c71fb70b90"/>
    <ds:schemaRef ds:uri="d9294c27-22d3-4f34-9348-b3d5da236d39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7</TotalTime>
  <Pages>4</Pages>
  <Words>861</Words>
  <Characters>4909</Characters>
  <Application>Microsoft Office Word</Application>
  <DocSecurity>0</DocSecurity>
  <Lines>40</Lines>
  <Paragraphs>11</Paragraphs>
  <ScaleCrop>false</ScaleCrop>
  <Company>AREA Science Park</Company>
  <LinksUpToDate>false</LinksUpToDate>
  <CharactersWithSpaces>5759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Durì Olga</cp:lastModifiedBy>
  <cp:revision>14</cp:revision>
  <cp:lastPrinted>2018-05-08T13:06:00Z</cp:lastPrinted>
  <dcterms:created xsi:type="dcterms:W3CDTF">2024-05-03T10:55:00Z</dcterms:created>
  <dcterms:modified xsi:type="dcterms:W3CDTF">2024-07-12T08:38:00Z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  <property fmtid="{D5CDD505-2E9C-101B-9397-08002B2CF9AE}" pid="4" name="Order">
    <vt:r8>52500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