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CB131" w14:textId="59E3F365" w:rsidR="007C677F" w:rsidRDefault="007C677F" w:rsidP="00680DDB">
      <w:pPr>
        <w:spacing w:after="0" w:line="260" w:lineRule="exact"/>
        <w:ind w:left="5528"/>
        <w:jc w:val="center"/>
        <w:rPr>
          <w:sz w:val="24"/>
        </w:rPr>
      </w:pPr>
    </w:p>
    <w:p w14:paraId="15A67AE5" w14:textId="77777777" w:rsidR="007C677F" w:rsidRPr="009E5641" w:rsidRDefault="007C677F" w:rsidP="007C677F">
      <w:pPr>
        <w:pStyle w:val="Corpotesto"/>
        <w:tabs>
          <w:tab w:val="left" w:pos="709"/>
          <w:tab w:val="left" w:pos="5103"/>
        </w:tabs>
        <w:spacing w:after="60"/>
        <w:jc w:val="right"/>
      </w:pPr>
    </w:p>
    <w:p w14:paraId="0A5C129C" w14:textId="77777777" w:rsidR="007C677F" w:rsidRPr="00620872" w:rsidRDefault="007C677F" w:rsidP="007C677F">
      <w:pPr>
        <w:tabs>
          <w:tab w:val="left" w:pos="709"/>
        </w:tabs>
        <w:spacing w:after="60"/>
        <w:jc w:val="both"/>
        <w:rPr>
          <w:rFonts w:asciiTheme="minorHAnsi" w:hAnsiTheme="minorHAnsi"/>
          <w:b/>
          <w:i/>
          <w:sz w:val="20"/>
          <w:szCs w:val="20"/>
        </w:rPr>
      </w:pPr>
      <w:bookmarkStart w:id="0" w:name="_GoBack"/>
      <w:bookmarkEnd w:id="0"/>
      <w:r w:rsidRPr="00620872">
        <w:rPr>
          <w:rFonts w:asciiTheme="minorHAnsi" w:hAnsiTheme="minorHAnsi"/>
          <w:b/>
          <w:i/>
          <w:sz w:val="20"/>
          <w:szCs w:val="20"/>
        </w:rPr>
        <w:t>ALLEGATO n. 2 - Facsimile di dichiarazione sostitutiva di atto di notorietà o di certificazione</w:t>
      </w:r>
    </w:p>
    <w:p w14:paraId="09429409" w14:textId="77777777" w:rsidR="007C677F" w:rsidRPr="00620872" w:rsidRDefault="007C677F" w:rsidP="007C677F">
      <w:pPr>
        <w:pStyle w:val="Titolo"/>
        <w:spacing w:after="60"/>
        <w:rPr>
          <w:rFonts w:asciiTheme="minorHAnsi" w:hAnsiTheme="minorHAnsi"/>
          <w:b w:val="0"/>
        </w:rPr>
      </w:pPr>
    </w:p>
    <w:p w14:paraId="5A35DAEF" w14:textId="77777777"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DICHIARAZIONE SOSTITUTIVA DI ATTO DI NOTORIETA’</w:t>
      </w:r>
    </w:p>
    <w:p w14:paraId="5F1CEF78" w14:textId="77777777" w:rsidR="007C677F" w:rsidRPr="00620872" w:rsidRDefault="007C677F" w:rsidP="00C37258">
      <w:pPr>
        <w:pStyle w:val="Titolo"/>
        <w:rPr>
          <w:rFonts w:asciiTheme="minorHAnsi" w:hAnsiTheme="minorHAnsi"/>
          <w:b w:val="0"/>
          <w:lang w:val="de-DE"/>
        </w:rPr>
      </w:pPr>
      <w:r w:rsidRPr="00620872">
        <w:rPr>
          <w:rFonts w:asciiTheme="minorHAnsi" w:hAnsiTheme="minorHAnsi"/>
          <w:b w:val="0"/>
          <w:lang w:val="de-DE"/>
        </w:rPr>
        <w:t>(art. 47 del D.P.R. n. 445/2000)</w:t>
      </w:r>
    </w:p>
    <w:p w14:paraId="741BB6F7" w14:textId="77777777"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o</w:t>
      </w:r>
    </w:p>
    <w:p w14:paraId="664722E8" w14:textId="77777777"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DICHIARAZIONE SOSTITUTIVA DI CERTIFICAZIONE</w:t>
      </w:r>
    </w:p>
    <w:p w14:paraId="5212FDD0" w14:textId="77777777" w:rsidR="007C677F" w:rsidRPr="00620872" w:rsidRDefault="007C677F" w:rsidP="00C37258">
      <w:pPr>
        <w:pStyle w:val="Titolo"/>
        <w:rPr>
          <w:rFonts w:asciiTheme="minorHAnsi" w:hAnsiTheme="minorHAnsi"/>
          <w:b w:val="0"/>
          <w:lang w:val="de-DE"/>
        </w:rPr>
      </w:pPr>
      <w:r w:rsidRPr="00620872">
        <w:rPr>
          <w:rFonts w:asciiTheme="minorHAnsi" w:hAnsiTheme="minorHAnsi"/>
          <w:b w:val="0"/>
          <w:lang w:val="de-DE"/>
        </w:rPr>
        <w:t>(art. 46 del D.P.R. n. 445/2000)</w:t>
      </w:r>
    </w:p>
    <w:p w14:paraId="00FF89E3" w14:textId="487F4184" w:rsidR="000E70C6" w:rsidRPr="000436FC" w:rsidRDefault="007C677F" w:rsidP="000E70C6">
      <w:pPr>
        <w:spacing w:after="0" w:line="260" w:lineRule="exact"/>
        <w:jc w:val="both"/>
        <w:rPr>
          <w:rFonts w:asciiTheme="minorHAnsi" w:hAnsiTheme="minorHAnsi" w:cs="Arial"/>
          <w:sz w:val="20"/>
          <w:szCs w:val="20"/>
        </w:rPr>
      </w:pPr>
      <w:r w:rsidRPr="000436FC">
        <w:rPr>
          <w:rFonts w:asciiTheme="minorHAnsi" w:hAnsiTheme="minorHAnsi"/>
          <w:sz w:val="20"/>
          <w:szCs w:val="20"/>
        </w:rPr>
        <w:t xml:space="preserve">Oggetto: </w:t>
      </w:r>
      <w:r w:rsidRPr="00087ACD">
        <w:rPr>
          <w:rFonts w:asciiTheme="minorHAnsi" w:hAnsiTheme="minorHAnsi"/>
          <w:sz w:val="20"/>
          <w:szCs w:val="20"/>
        </w:rPr>
        <w:t xml:space="preserve">selezione pubblica per titoli e colloquio per l’assunzione con contratto </w:t>
      </w:r>
      <w:r w:rsidR="00D83DF2" w:rsidRPr="00087ACD">
        <w:rPr>
          <w:rFonts w:asciiTheme="minorHAnsi" w:hAnsiTheme="minorHAnsi"/>
          <w:sz w:val="20"/>
          <w:szCs w:val="20"/>
        </w:rPr>
        <w:t xml:space="preserve">a tempo determinato annuale di </w:t>
      </w:r>
      <w:r w:rsidR="001D2BF5" w:rsidRPr="00087ACD">
        <w:rPr>
          <w:rFonts w:asciiTheme="minorHAnsi" w:hAnsiTheme="minorHAnsi" w:cs="Arial"/>
          <w:sz w:val="20"/>
          <w:szCs w:val="20"/>
        </w:rPr>
        <w:t xml:space="preserve">n. </w:t>
      </w:r>
      <w:r w:rsidR="001D2BF5" w:rsidRPr="00087ACD">
        <w:rPr>
          <w:rFonts w:asciiTheme="minorHAnsi" w:hAnsiTheme="minorHAnsi" w:cs="Arial"/>
          <w:b/>
          <w:sz w:val="20"/>
          <w:szCs w:val="20"/>
        </w:rPr>
        <w:t xml:space="preserve">1 </w:t>
      </w:r>
      <w:r w:rsidR="008451E2">
        <w:rPr>
          <w:rFonts w:asciiTheme="minorHAnsi" w:hAnsiTheme="minorHAnsi" w:cs="Arial"/>
          <w:b/>
          <w:sz w:val="20"/>
          <w:szCs w:val="20"/>
        </w:rPr>
        <w:t xml:space="preserve">Collaboratore </w:t>
      </w:r>
      <w:r w:rsidR="000E70C6">
        <w:rPr>
          <w:rFonts w:asciiTheme="minorHAnsi" w:hAnsiTheme="minorHAnsi" w:cs="Arial"/>
          <w:b/>
          <w:sz w:val="20"/>
          <w:szCs w:val="20"/>
        </w:rPr>
        <w:t>d</w:t>
      </w:r>
      <w:r w:rsidR="001D2BF5" w:rsidRPr="00087ACD">
        <w:rPr>
          <w:rFonts w:asciiTheme="minorHAnsi" w:hAnsiTheme="minorHAnsi" w:cs="Arial"/>
          <w:b/>
          <w:sz w:val="20"/>
          <w:szCs w:val="20"/>
        </w:rPr>
        <w:t xml:space="preserve">i Amministrazione di </w:t>
      </w:r>
      <w:r w:rsidR="008451E2">
        <w:rPr>
          <w:rFonts w:asciiTheme="minorHAnsi" w:hAnsiTheme="minorHAnsi" w:cs="Arial"/>
          <w:b/>
          <w:sz w:val="20"/>
          <w:szCs w:val="20"/>
        </w:rPr>
        <w:t xml:space="preserve">VII </w:t>
      </w:r>
      <w:r w:rsidR="001D2BF5" w:rsidRPr="00087ACD">
        <w:rPr>
          <w:rFonts w:asciiTheme="minorHAnsi" w:hAnsiTheme="minorHAnsi" w:cs="Arial"/>
          <w:b/>
          <w:sz w:val="20"/>
          <w:szCs w:val="20"/>
        </w:rPr>
        <w:t>livello</w:t>
      </w:r>
      <w:r w:rsidR="001D2BF5" w:rsidRPr="00087ACD">
        <w:rPr>
          <w:rFonts w:asciiTheme="minorHAnsi" w:hAnsiTheme="minorHAnsi" w:cs="Arial"/>
          <w:sz w:val="20"/>
          <w:szCs w:val="20"/>
        </w:rPr>
        <w:t xml:space="preserve"> del </w:t>
      </w:r>
      <w:r w:rsidR="001D2BF5" w:rsidRPr="00722BC1">
        <w:rPr>
          <w:rFonts w:asciiTheme="minorHAnsi" w:hAnsiTheme="minorHAnsi" w:cs="Arial"/>
          <w:sz w:val="20"/>
          <w:szCs w:val="20"/>
        </w:rPr>
        <w:t xml:space="preserve">CCNL degli Enti pubblici di Ricerca e Sperimentazione, </w:t>
      </w:r>
      <w:r w:rsidR="000E70C6" w:rsidRPr="00722BC1">
        <w:rPr>
          <w:rFonts w:asciiTheme="minorHAnsi" w:hAnsiTheme="minorHAnsi" w:cs="Arial"/>
          <w:b/>
          <w:sz w:val="20"/>
          <w:szCs w:val="20"/>
        </w:rPr>
        <w:t xml:space="preserve">Profilo: </w:t>
      </w:r>
      <w:r w:rsidR="000E70C6" w:rsidRPr="00722BC1">
        <w:rPr>
          <w:rFonts w:asciiTheme="minorHAnsi" w:hAnsiTheme="minorHAnsi" w:cs="Arial"/>
          <w:sz w:val="20"/>
          <w:szCs w:val="20"/>
        </w:rPr>
        <w:t>specialista grafico da assegnare all'Unità Operativa Comunicazione costituita nell’ambito della Direzione Generale dell’Ente. Riferimento bando n</w:t>
      </w:r>
      <w:r w:rsidR="000E70C6" w:rsidRPr="00722BC1">
        <w:rPr>
          <w:rFonts w:asciiTheme="minorHAnsi" w:hAnsiTheme="minorHAnsi" w:cs="Arial"/>
          <w:b/>
          <w:sz w:val="20"/>
          <w:szCs w:val="20"/>
        </w:rPr>
        <w:t>. 1/2018</w:t>
      </w:r>
      <w:r w:rsidR="000E70C6" w:rsidRPr="00722BC1">
        <w:rPr>
          <w:rFonts w:asciiTheme="minorHAnsi" w:hAnsiTheme="minorHAnsi" w:cs="Arial"/>
          <w:sz w:val="20"/>
          <w:szCs w:val="20"/>
        </w:rPr>
        <w:t>.</w:t>
      </w:r>
    </w:p>
    <w:p w14:paraId="3EF0AFE8" w14:textId="77777777" w:rsidR="001D2BF5" w:rsidRPr="00E13F68" w:rsidRDefault="001D2BF5" w:rsidP="001D2BF5">
      <w:pPr>
        <w:tabs>
          <w:tab w:val="left" w:pos="709"/>
        </w:tabs>
        <w:spacing w:before="60" w:after="60" w:line="240" w:lineRule="auto"/>
        <w:ind w:left="709" w:hanging="794"/>
        <w:rPr>
          <w:rFonts w:asciiTheme="minorHAnsi" w:hAnsiTheme="minorHAnsi" w:cs="Arial"/>
          <w:sz w:val="20"/>
          <w:szCs w:val="20"/>
        </w:rPr>
      </w:pPr>
    </w:p>
    <w:p w14:paraId="32991B9E" w14:textId="77777777" w:rsidR="007C677F" w:rsidRPr="00620872" w:rsidRDefault="007C677F" w:rsidP="001D2BF5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hAnsiTheme="minorHAnsi"/>
          <w:sz w:val="20"/>
        </w:rPr>
      </w:pPr>
      <w:r w:rsidRPr="00620872">
        <w:rPr>
          <w:rFonts w:asciiTheme="minorHAnsi" w:hAnsiTheme="minorHAnsi"/>
          <w:sz w:val="20"/>
        </w:rPr>
        <w:t>Il /la sottoscritto/a ___</w:t>
      </w:r>
      <w:r w:rsidR="00A262AF">
        <w:rPr>
          <w:rFonts w:asciiTheme="minorHAnsi" w:hAnsiTheme="minorHAnsi"/>
          <w:sz w:val="20"/>
        </w:rPr>
        <w:t>___</w:t>
      </w:r>
      <w:r w:rsidRPr="00620872">
        <w:rPr>
          <w:rFonts w:asciiTheme="minorHAnsi" w:hAnsiTheme="minorHAnsi"/>
          <w:sz w:val="20"/>
        </w:rPr>
        <w:t>______</w:t>
      </w:r>
      <w:r w:rsidR="009C44E6">
        <w:rPr>
          <w:rFonts w:asciiTheme="minorHAnsi" w:hAnsiTheme="minorHAnsi"/>
          <w:sz w:val="20"/>
        </w:rPr>
        <w:t>______</w:t>
      </w:r>
      <w:r w:rsidRPr="00620872">
        <w:rPr>
          <w:rFonts w:asciiTheme="minorHAnsi" w:hAnsiTheme="minorHAnsi"/>
          <w:sz w:val="20"/>
        </w:rPr>
        <w:t xml:space="preserve">________________________________________________________ nato/a </w:t>
      </w:r>
      <w:proofErr w:type="spellStart"/>
      <w:r w:rsidRPr="00620872">
        <w:rPr>
          <w:rFonts w:asciiTheme="minorHAnsi" w:hAnsiTheme="minorHAnsi"/>
          <w:sz w:val="20"/>
        </w:rPr>
        <w:t>a</w:t>
      </w:r>
      <w:proofErr w:type="spellEnd"/>
      <w:r w:rsidRPr="00620872">
        <w:rPr>
          <w:rFonts w:asciiTheme="minorHAnsi" w:hAnsiTheme="minorHAnsi"/>
          <w:sz w:val="20"/>
        </w:rPr>
        <w:t xml:space="preserve"> ___________________________________________</w:t>
      </w:r>
      <w:r w:rsidR="00D83DF2">
        <w:rPr>
          <w:rFonts w:asciiTheme="minorHAnsi" w:hAnsiTheme="minorHAnsi"/>
          <w:sz w:val="20"/>
        </w:rPr>
        <w:t>________</w:t>
      </w:r>
      <w:r w:rsidRPr="00620872">
        <w:rPr>
          <w:rFonts w:asciiTheme="minorHAnsi" w:hAnsiTheme="minorHAnsi"/>
          <w:sz w:val="20"/>
        </w:rPr>
        <w:t>__</w:t>
      </w:r>
      <w:r w:rsidR="00A262AF">
        <w:rPr>
          <w:rFonts w:asciiTheme="minorHAnsi" w:hAnsiTheme="minorHAnsi"/>
          <w:sz w:val="20"/>
        </w:rPr>
        <w:t>______</w:t>
      </w:r>
      <w:r w:rsidRPr="00620872">
        <w:rPr>
          <w:rFonts w:asciiTheme="minorHAnsi" w:hAnsiTheme="minorHAnsi"/>
          <w:sz w:val="20"/>
        </w:rPr>
        <w:t>__</w:t>
      </w:r>
      <w:r w:rsidR="009C44E6" w:rsidRPr="00620872">
        <w:rPr>
          <w:rFonts w:asciiTheme="minorHAnsi" w:hAnsiTheme="minorHAnsi"/>
          <w:sz w:val="20"/>
        </w:rPr>
        <w:t xml:space="preserve">, il </w:t>
      </w:r>
      <w:r w:rsidRPr="00620872">
        <w:rPr>
          <w:rFonts w:asciiTheme="minorHAnsi" w:hAnsiTheme="minorHAnsi"/>
          <w:sz w:val="20"/>
        </w:rPr>
        <w:t xml:space="preserve">______________________ e residente a </w:t>
      </w:r>
      <w:r w:rsidR="001D2BF5">
        <w:rPr>
          <w:rFonts w:asciiTheme="minorHAnsi" w:hAnsiTheme="minorHAnsi"/>
          <w:sz w:val="20"/>
        </w:rPr>
        <w:t>____________________________________________________</w:t>
      </w:r>
      <w:r w:rsidRPr="00620872">
        <w:rPr>
          <w:rFonts w:asciiTheme="minorHAnsi" w:hAnsiTheme="minorHAnsi"/>
          <w:sz w:val="20"/>
        </w:rPr>
        <w:t>_______</w:t>
      </w:r>
      <w:r w:rsidR="00A262AF">
        <w:rPr>
          <w:rFonts w:asciiTheme="minorHAnsi" w:hAnsiTheme="minorHAnsi"/>
          <w:sz w:val="20"/>
        </w:rPr>
        <w:t>_______</w:t>
      </w:r>
      <w:r w:rsidRPr="00620872">
        <w:rPr>
          <w:rFonts w:asciiTheme="minorHAnsi" w:hAnsiTheme="minorHAnsi"/>
          <w:sz w:val="20"/>
        </w:rPr>
        <w:t>__</w:t>
      </w:r>
      <w:r w:rsidR="00922FB1" w:rsidRPr="00620872">
        <w:rPr>
          <w:rFonts w:asciiTheme="minorHAnsi" w:hAnsiTheme="minorHAnsi"/>
          <w:sz w:val="20"/>
        </w:rPr>
        <w:t xml:space="preserve">________, </w:t>
      </w:r>
      <w:proofErr w:type="spellStart"/>
      <w:r w:rsidR="00922FB1" w:rsidRPr="00620872">
        <w:rPr>
          <w:rFonts w:asciiTheme="minorHAnsi" w:hAnsiTheme="minorHAnsi"/>
          <w:sz w:val="20"/>
        </w:rPr>
        <w:t>prov</w:t>
      </w:r>
      <w:proofErr w:type="spellEnd"/>
      <w:r w:rsidR="00922FB1" w:rsidRPr="00620872">
        <w:rPr>
          <w:rFonts w:asciiTheme="minorHAnsi" w:hAnsiTheme="minorHAnsi"/>
          <w:sz w:val="20"/>
        </w:rPr>
        <w:t>.</w:t>
      </w:r>
      <w:r w:rsidR="00922FB1">
        <w:rPr>
          <w:rFonts w:asciiTheme="minorHAnsi" w:hAnsiTheme="minorHAnsi"/>
          <w:sz w:val="20"/>
        </w:rPr>
        <w:t xml:space="preserve"> </w:t>
      </w:r>
      <w:r w:rsidR="00922FB1" w:rsidRPr="00620872">
        <w:rPr>
          <w:rFonts w:asciiTheme="minorHAnsi" w:hAnsiTheme="minorHAnsi"/>
          <w:sz w:val="20"/>
        </w:rPr>
        <w:t>________</w:t>
      </w:r>
      <w:r w:rsidR="00922FB1">
        <w:rPr>
          <w:rFonts w:asciiTheme="minorHAnsi" w:hAnsiTheme="minorHAnsi"/>
          <w:sz w:val="20"/>
        </w:rPr>
        <w:t xml:space="preserve"> </w:t>
      </w:r>
      <w:r w:rsidRPr="00620872">
        <w:rPr>
          <w:rFonts w:asciiTheme="minorHAnsi" w:hAnsiTheme="minorHAnsi"/>
          <w:sz w:val="20"/>
        </w:rPr>
        <w:t xml:space="preserve"> indirizzo _________________</w:t>
      </w:r>
      <w:r w:rsidR="002D21C2">
        <w:rPr>
          <w:rFonts w:asciiTheme="minorHAnsi" w:hAnsiTheme="minorHAnsi"/>
          <w:sz w:val="20"/>
        </w:rPr>
        <w:t>_______________</w:t>
      </w:r>
      <w:r w:rsidRPr="00620872">
        <w:rPr>
          <w:rFonts w:asciiTheme="minorHAnsi" w:hAnsiTheme="minorHAnsi"/>
          <w:sz w:val="20"/>
        </w:rPr>
        <w:t>___</w:t>
      </w:r>
      <w:r w:rsidR="006C2EB9">
        <w:rPr>
          <w:rFonts w:asciiTheme="minorHAnsi" w:hAnsiTheme="minorHAnsi"/>
          <w:sz w:val="20"/>
        </w:rPr>
        <w:t>_</w:t>
      </w:r>
      <w:r w:rsidR="001D2BF5">
        <w:rPr>
          <w:rFonts w:asciiTheme="minorHAnsi" w:hAnsiTheme="minorHAnsi"/>
          <w:sz w:val="20"/>
        </w:rPr>
        <w:t>______________________________</w:t>
      </w:r>
      <w:r w:rsidR="00A262AF">
        <w:rPr>
          <w:rFonts w:asciiTheme="minorHAnsi" w:hAnsiTheme="minorHAnsi"/>
          <w:sz w:val="20"/>
        </w:rPr>
        <w:t>____</w:t>
      </w:r>
      <w:r w:rsidR="001D2BF5">
        <w:rPr>
          <w:rFonts w:asciiTheme="minorHAnsi" w:hAnsiTheme="minorHAnsi"/>
          <w:sz w:val="20"/>
        </w:rPr>
        <w:t>____________________</w:t>
      </w:r>
      <w:r w:rsidR="006C2EB9">
        <w:rPr>
          <w:rFonts w:asciiTheme="minorHAnsi" w:hAnsiTheme="minorHAnsi"/>
          <w:sz w:val="20"/>
        </w:rPr>
        <w:t>______</w:t>
      </w:r>
      <w:r w:rsidRPr="00620872">
        <w:rPr>
          <w:rFonts w:asciiTheme="minorHAnsi" w:hAnsiTheme="minorHAnsi"/>
          <w:sz w:val="20"/>
        </w:rPr>
        <w:t>,</w:t>
      </w:r>
    </w:p>
    <w:p w14:paraId="36C5490D" w14:textId="77777777" w:rsidR="007C677F" w:rsidRPr="00620872" w:rsidRDefault="007C677F" w:rsidP="007C677F">
      <w:pPr>
        <w:pStyle w:val="TESTOsenzaRIENTRO"/>
        <w:spacing w:after="60"/>
        <w:rPr>
          <w:rFonts w:asciiTheme="minorHAnsi" w:hAnsiTheme="minorHAnsi"/>
          <w:sz w:val="20"/>
        </w:rPr>
      </w:pPr>
    </w:p>
    <w:p w14:paraId="49904A98" w14:textId="77777777" w:rsidR="007C677F" w:rsidRPr="00620872" w:rsidRDefault="007C677F" w:rsidP="007C677F">
      <w:pPr>
        <w:pStyle w:val="Titolo"/>
        <w:spacing w:after="60"/>
        <w:jc w:val="both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3F376F1B" w14:textId="77777777" w:rsidR="008451E2" w:rsidRPr="00620872" w:rsidRDefault="008451E2" w:rsidP="008451E2">
      <w:pPr>
        <w:spacing w:before="120" w:after="120"/>
        <w:jc w:val="center"/>
        <w:rPr>
          <w:rFonts w:asciiTheme="minorHAnsi" w:hAnsiTheme="minorHAnsi"/>
          <w:sz w:val="20"/>
          <w:szCs w:val="20"/>
        </w:rPr>
      </w:pPr>
      <w:r w:rsidRPr="00620872">
        <w:rPr>
          <w:rFonts w:asciiTheme="minorHAnsi" w:hAnsiTheme="minorHAnsi"/>
          <w:sz w:val="20"/>
          <w:szCs w:val="20"/>
        </w:rPr>
        <w:t>DICHIARA</w:t>
      </w:r>
    </w:p>
    <w:p w14:paraId="4CAE308E" w14:textId="77777777" w:rsidR="008451E2" w:rsidRPr="002A084F" w:rsidRDefault="008451E2" w:rsidP="008451E2">
      <w:pPr>
        <w:spacing w:before="12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2A084F">
        <w:rPr>
          <w:rFonts w:asciiTheme="minorHAnsi" w:eastAsia="Times New Roman" w:hAnsiTheme="minorHAnsi"/>
          <w:sz w:val="20"/>
          <w:szCs w:val="20"/>
          <w:lang w:eastAsia="it-IT"/>
        </w:rPr>
        <w:t xml:space="preserve">1) di aver conseguito il seguente </w:t>
      </w:r>
      <w:r w:rsidRPr="002A084F">
        <w:rPr>
          <w:rFonts w:asciiTheme="minorHAnsi" w:eastAsia="Times New Roman" w:hAnsiTheme="minorHAnsi"/>
          <w:b/>
          <w:sz w:val="20"/>
          <w:szCs w:val="20"/>
          <w:lang w:eastAsia="it-IT"/>
        </w:rPr>
        <w:t>diploma di scuola secondaria superiore</w:t>
      </w:r>
      <w:r w:rsidRPr="002A084F">
        <w:rPr>
          <w:rFonts w:asciiTheme="minorHAnsi" w:eastAsia="Times New Roman" w:hAnsiTheme="minorHAnsi"/>
          <w:sz w:val="20"/>
          <w:szCs w:val="20"/>
          <w:lang w:eastAsia="it-IT"/>
        </w:rPr>
        <w:t xml:space="preserve"> di durata quinquennale, specificando il punteggio:</w:t>
      </w:r>
    </w:p>
    <w:p w14:paraId="518997F1" w14:textId="77777777" w:rsidR="008451E2" w:rsidRPr="00620872" w:rsidRDefault="008451E2" w:rsidP="008451E2">
      <w:pPr>
        <w:spacing w:before="120"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9"/>
        <w:gridCol w:w="4626"/>
      </w:tblGrid>
      <w:tr w:rsidR="008451E2" w:rsidRPr="00620872" w14:paraId="7F407C5E" w14:textId="77777777" w:rsidTr="00DF540D">
        <w:tc>
          <w:tcPr>
            <w:tcW w:w="5353" w:type="dxa"/>
            <w:shd w:val="clear" w:color="auto" w:fill="auto"/>
          </w:tcPr>
          <w:p w14:paraId="2696E905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 di</w:t>
            </w:r>
            <w:r w:rsidRPr="00620872">
              <w:rPr>
                <w:sz w:val="20"/>
                <w:szCs w:val="20"/>
              </w:rPr>
              <w:t>:</w:t>
            </w:r>
          </w:p>
        </w:tc>
        <w:tc>
          <w:tcPr>
            <w:tcW w:w="4759" w:type="dxa"/>
            <w:shd w:val="clear" w:color="auto" w:fill="auto"/>
          </w:tcPr>
          <w:p w14:paraId="067630F3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261ED912" w14:textId="77777777" w:rsidTr="00DF540D">
        <w:tc>
          <w:tcPr>
            <w:tcW w:w="5353" w:type="dxa"/>
            <w:shd w:val="clear" w:color="auto" w:fill="auto"/>
          </w:tcPr>
          <w:p w14:paraId="67F014C9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presso: </w:t>
            </w:r>
          </w:p>
        </w:tc>
        <w:tc>
          <w:tcPr>
            <w:tcW w:w="4759" w:type="dxa"/>
            <w:shd w:val="clear" w:color="auto" w:fill="auto"/>
          </w:tcPr>
          <w:p w14:paraId="005A5FEE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022E222C" w14:textId="77777777" w:rsidTr="00DF540D">
        <w:tc>
          <w:tcPr>
            <w:tcW w:w="5353" w:type="dxa"/>
            <w:shd w:val="clear" w:color="auto" w:fill="auto"/>
          </w:tcPr>
          <w:p w14:paraId="087A5672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in data/anno</w:t>
            </w:r>
            <w:r>
              <w:rPr>
                <w:sz w:val="20"/>
                <w:szCs w:val="20"/>
              </w:rPr>
              <w:t>:</w:t>
            </w:r>
            <w:r w:rsidRPr="006208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59" w:type="dxa"/>
            <w:shd w:val="clear" w:color="auto" w:fill="auto"/>
          </w:tcPr>
          <w:p w14:paraId="5852F92D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1568CD51" w14:textId="77777777" w:rsidTr="00DF540D">
        <w:trPr>
          <w:trHeight w:val="419"/>
        </w:trPr>
        <w:tc>
          <w:tcPr>
            <w:tcW w:w="5353" w:type="dxa"/>
            <w:shd w:val="clear" w:color="auto" w:fill="auto"/>
          </w:tcPr>
          <w:p w14:paraId="3EE197E6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14:paraId="6F8D28F2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70996A93" w14:textId="77777777" w:rsidR="008451E2" w:rsidRPr="00620872" w:rsidRDefault="008451E2" w:rsidP="008451E2">
      <w:pPr>
        <w:spacing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9"/>
        <w:gridCol w:w="4626"/>
      </w:tblGrid>
      <w:tr w:rsidR="008451E2" w:rsidRPr="00620872" w14:paraId="15228B0A" w14:textId="77777777" w:rsidTr="00DF540D">
        <w:tc>
          <w:tcPr>
            <w:tcW w:w="5353" w:type="dxa"/>
            <w:shd w:val="clear" w:color="auto" w:fill="auto"/>
          </w:tcPr>
          <w:p w14:paraId="489A748D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</w:t>
            </w:r>
            <w:r>
              <w:rPr>
                <w:sz w:val="20"/>
                <w:szCs w:val="20"/>
              </w:rPr>
              <w:t>di</w:t>
            </w:r>
            <w:r w:rsidRPr="0062087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759" w:type="dxa"/>
            <w:shd w:val="clear" w:color="auto" w:fill="auto"/>
          </w:tcPr>
          <w:p w14:paraId="68761578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08D76B88" w14:textId="77777777" w:rsidTr="00DF540D">
        <w:tc>
          <w:tcPr>
            <w:tcW w:w="5353" w:type="dxa"/>
            <w:shd w:val="clear" w:color="auto" w:fill="auto"/>
          </w:tcPr>
          <w:p w14:paraId="693CCE6E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presso:</w:t>
            </w:r>
          </w:p>
        </w:tc>
        <w:tc>
          <w:tcPr>
            <w:tcW w:w="4759" w:type="dxa"/>
            <w:shd w:val="clear" w:color="auto" w:fill="auto"/>
          </w:tcPr>
          <w:p w14:paraId="5CC83CF5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6F60338F" w14:textId="77777777" w:rsidTr="00DF540D">
        <w:tc>
          <w:tcPr>
            <w:tcW w:w="5353" w:type="dxa"/>
            <w:shd w:val="clear" w:color="auto" w:fill="auto"/>
          </w:tcPr>
          <w:p w14:paraId="4B4502CB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data/anno: </w:t>
            </w:r>
          </w:p>
        </w:tc>
        <w:tc>
          <w:tcPr>
            <w:tcW w:w="4759" w:type="dxa"/>
            <w:shd w:val="clear" w:color="auto" w:fill="auto"/>
          </w:tcPr>
          <w:p w14:paraId="3188FD0A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1C68977C" w14:textId="77777777" w:rsidTr="00DF540D">
        <w:tc>
          <w:tcPr>
            <w:tcW w:w="5353" w:type="dxa"/>
            <w:shd w:val="clear" w:color="auto" w:fill="auto"/>
          </w:tcPr>
          <w:p w14:paraId="58A6E75D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14:paraId="1606C2B7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738841F1" w14:textId="77777777"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4D56A8D8" w14:textId="77777777" w:rsidR="008451E2" w:rsidRDefault="008451E2" w:rsidP="008451E2">
      <w:pPr>
        <w:spacing w:before="120" w:after="60"/>
        <w:jc w:val="both"/>
      </w:pPr>
    </w:p>
    <w:p w14:paraId="10984EB2" w14:textId="77777777" w:rsidR="008451E2" w:rsidRDefault="008451E2" w:rsidP="008451E2">
      <w:pPr>
        <w:spacing w:after="0" w:line="240" w:lineRule="auto"/>
      </w:pPr>
      <w:r>
        <w:br w:type="page"/>
      </w:r>
    </w:p>
    <w:p w14:paraId="7F99C8E8" w14:textId="77777777" w:rsidR="008451E2" w:rsidRPr="00620872" w:rsidRDefault="008451E2" w:rsidP="008451E2">
      <w:pPr>
        <w:spacing w:before="120"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lastRenderedPageBreak/>
        <w:t xml:space="preserve">2) di aver svolto le seguenti </w:t>
      </w:r>
      <w:r w:rsidRPr="00620872">
        <w:rPr>
          <w:b/>
          <w:sz w:val="20"/>
          <w:szCs w:val="20"/>
        </w:rPr>
        <w:t>attività lavorative</w:t>
      </w:r>
      <w:r w:rsidRPr="00620872">
        <w:rPr>
          <w:sz w:val="20"/>
          <w:szCs w:val="20"/>
        </w:rPr>
        <w:t>, post-diploma, coerenti con il profilo specifico (specificare decorrenza e scadenza di ciascun periodo riferito a ciascuna esperienza lavorativa</w:t>
      </w:r>
      <w:r>
        <w:rPr>
          <w:sz w:val="20"/>
          <w:szCs w:val="20"/>
        </w:rPr>
        <w:t>)</w:t>
      </w:r>
      <w:r w:rsidRPr="00620872">
        <w:rPr>
          <w:sz w:val="20"/>
          <w:szCs w:val="20"/>
        </w:rPr>
        <w:t>:</w:t>
      </w:r>
    </w:p>
    <w:p w14:paraId="49BD5C13" w14:textId="77777777" w:rsidR="008451E2" w:rsidRPr="00620872" w:rsidRDefault="008451E2" w:rsidP="008451E2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2.a)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8451E2" w:rsidRPr="008C658F" w14:paraId="2B8C9D9E" w14:textId="77777777" w:rsidTr="00DF540D">
        <w:tc>
          <w:tcPr>
            <w:tcW w:w="5353" w:type="dxa"/>
            <w:shd w:val="clear" w:color="auto" w:fill="auto"/>
            <w:vAlign w:val="center"/>
          </w:tcPr>
          <w:p w14:paraId="00821F0C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AEDB02E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8451E2" w:rsidRPr="008C658F" w14:paraId="485B7CC8" w14:textId="77777777" w:rsidTr="00DF540D">
        <w:tc>
          <w:tcPr>
            <w:tcW w:w="5353" w:type="dxa"/>
            <w:shd w:val="clear" w:color="auto" w:fill="auto"/>
            <w:vAlign w:val="center"/>
          </w:tcPr>
          <w:p w14:paraId="4C8791A0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EA7371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8C658F" w14:paraId="4849477F" w14:textId="77777777" w:rsidTr="00DF540D">
        <w:tc>
          <w:tcPr>
            <w:tcW w:w="5353" w:type="dxa"/>
            <w:shd w:val="clear" w:color="auto" w:fill="auto"/>
            <w:vAlign w:val="center"/>
          </w:tcPr>
          <w:p w14:paraId="78CEF07A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5EC60C5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000E8E89" w14:textId="77777777" w:rsidTr="00DF540D">
        <w:tc>
          <w:tcPr>
            <w:tcW w:w="5353" w:type="dxa"/>
            <w:shd w:val="clear" w:color="auto" w:fill="auto"/>
            <w:vAlign w:val="center"/>
          </w:tcPr>
          <w:p w14:paraId="3E48BC7C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73C9BA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7C47D7B7" w14:textId="77777777" w:rsidTr="00DF540D">
        <w:tc>
          <w:tcPr>
            <w:tcW w:w="5353" w:type="dxa"/>
            <w:shd w:val="clear" w:color="auto" w:fill="auto"/>
            <w:vAlign w:val="center"/>
          </w:tcPr>
          <w:p w14:paraId="497EC675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F90422F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60011285" w14:textId="77777777" w:rsidTr="00DF540D">
        <w:tc>
          <w:tcPr>
            <w:tcW w:w="5353" w:type="dxa"/>
            <w:shd w:val="clear" w:color="auto" w:fill="auto"/>
            <w:vAlign w:val="center"/>
          </w:tcPr>
          <w:p w14:paraId="6B2B9518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2039F40" w14:textId="77777777" w:rsidR="008451E2" w:rsidRPr="009101FC" w:rsidRDefault="008451E2" w:rsidP="00DF540D">
            <w:pPr>
              <w:spacing w:after="60"/>
            </w:pPr>
          </w:p>
        </w:tc>
      </w:tr>
    </w:tbl>
    <w:p w14:paraId="243061F8" w14:textId="77777777" w:rsidR="008451E2" w:rsidRDefault="008451E2" w:rsidP="008451E2">
      <w:pPr>
        <w:spacing w:before="120"/>
        <w:rPr>
          <w:sz w:val="20"/>
          <w:szCs w:val="20"/>
        </w:rPr>
      </w:pPr>
      <w:r w:rsidRPr="00620872">
        <w:rPr>
          <w:sz w:val="20"/>
          <w:szCs w:val="20"/>
        </w:rPr>
        <w:t>2.b</w:t>
      </w:r>
      <w:r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8451E2" w:rsidRPr="008C658F" w14:paraId="589D2DAC" w14:textId="77777777" w:rsidTr="00DF540D">
        <w:tc>
          <w:tcPr>
            <w:tcW w:w="5353" w:type="dxa"/>
            <w:shd w:val="clear" w:color="auto" w:fill="auto"/>
            <w:vAlign w:val="center"/>
          </w:tcPr>
          <w:p w14:paraId="6F2B35EA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7C05581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8451E2" w:rsidRPr="008C658F" w14:paraId="4E1C7B39" w14:textId="77777777" w:rsidTr="00DF540D">
        <w:tc>
          <w:tcPr>
            <w:tcW w:w="5353" w:type="dxa"/>
            <w:shd w:val="clear" w:color="auto" w:fill="auto"/>
            <w:vAlign w:val="center"/>
          </w:tcPr>
          <w:p w14:paraId="20EE0A56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70F3977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8C658F" w14:paraId="58DC0E9B" w14:textId="77777777" w:rsidTr="00DF540D">
        <w:tc>
          <w:tcPr>
            <w:tcW w:w="5353" w:type="dxa"/>
            <w:shd w:val="clear" w:color="auto" w:fill="auto"/>
            <w:vAlign w:val="center"/>
          </w:tcPr>
          <w:p w14:paraId="35B01040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E6C3939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434D5DBB" w14:textId="77777777" w:rsidTr="00DF540D">
        <w:tc>
          <w:tcPr>
            <w:tcW w:w="5353" w:type="dxa"/>
            <w:shd w:val="clear" w:color="auto" w:fill="auto"/>
            <w:vAlign w:val="center"/>
          </w:tcPr>
          <w:p w14:paraId="0D29346B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0CC93C3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53B17C94" w14:textId="77777777" w:rsidTr="00DF540D">
        <w:tc>
          <w:tcPr>
            <w:tcW w:w="5353" w:type="dxa"/>
            <w:shd w:val="clear" w:color="auto" w:fill="auto"/>
            <w:vAlign w:val="center"/>
          </w:tcPr>
          <w:p w14:paraId="0A11AA20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2B84EBC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318C0815" w14:textId="77777777" w:rsidTr="00DF540D">
        <w:tc>
          <w:tcPr>
            <w:tcW w:w="5353" w:type="dxa"/>
            <w:shd w:val="clear" w:color="auto" w:fill="auto"/>
            <w:vAlign w:val="center"/>
          </w:tcPr>
          <w:p w14:paraId="5B052463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F51D602" w14:textId="77777777" w:rsidR="008451E2" w:rsidRPr="009101FC" w:rsidRDefault="008451E2" w:rsidP="00DF540D">
            <w:pPr>
              <w:spacing w:after="60"/>
            </w:pPr>
          </w:p>
        </w:tc>
      </w:tr>
    </w:tbl>
    <w:p w14:paraId="641EE31F" w14:textId="77777777" w:rsidR="008451E2" w:rsidRDefault="008451E2" w:rsidP="008451E2">
      <w:pPr>
        <w:spacing w:before="120"/>
      </w:pPr>
      <w:r>
        <w:t>2</w:t>
      </w:r>
      <w:r w:rsidRPr="008C658F">
        <w:t>.</w:t>
      </w:r>
      <w:r>
        <w:t>c)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8451E2" w:rsidRPr="008C658F" w14:paraId="183B5530" w14:textId="77777777" w:rsidTr="00DF540D">
        <w:tc>
          <w:tcPr>
            <w:tcW w:w="5353" w:type="dxa"/>
            <w:shd w:val="clear" w:color="auto" w:fill="auto"/>
            <w:vAlign w:val="center"/>
          </w:tcPr>
          <w:p w14:paraId="0FFBFFC5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18FE46F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8451E2" w:rsidRPr="008C658F" w14:paraId="0D8D9A02" w14:textId="77777777" w:rsidTr="00DF540D">
        <w:tc>
          <w:tcPr>
            <w:tcW w:w="5353" w:type="dxa"/>
            <w:shd w:val="clear" w:color="auto" w:fill="auto"/>
            <w:vAlign w:val="center"/>
          </w:tcPr>
          <w:p w14:paraId="373FC444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4593687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8C658F" w14:paraId="0F0046B3" w14:textId="77777777" w:rsidTr="00DF540D">
        <w:tc>
          <w:tcPr>
            <w:tcW w:w="5353" w:type="dxa"/>
            <w:shd w:val="clear" w:color="auto" w:fill="auto"/>
            <w:vAlign w:val="center"/>
          </w:tcPr>
          <w:p w14:paraId="0C5A04B7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473869E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0881ED0A" w14:textId="77777777" w:rsidTr="00DF540D">
        <w:tc>
          <w:tcPr>
            <w:tcW w:w="5353" w:type="dxa"/>
            <w:shd w:val="clear" w:color="auto" w:fill="auto"/>
            <w:vAlign w:val="center"/>
          </w:tcPr>
          <w:p w14:paraId="18A4F8B4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BE5C34C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18ADAF45" w14:textId="77777777" w:rsidTr="00DF540D">
        <w:tc>
          <w:tcPr>
            <w:tcW w:w="5353" w:type="dxa"/>
            <w:shd w:val="clear" w:color="auto" w:fill="auto"/>
            <w:vAlign w:val="center"/>
          </w:tcPr>
          <w:p w14:paraId="7B6F5579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92EEFAD" w14:textId="77777777" w:rsidR="008451E2" w:rsidRPr="009101FC" w:rsidRDefault="008451E2" w:rsidP="00DF540D">
            <w:pPr>
              <w:spacing w:after="60"/>
            </w:pPr>
          </w:p>
        </w:tc>
      </w:tr>
      <w:tr w:rsidR="008451E2" w:rsidRPr="008C658F" w14:paraId="01D36054" w14:textId="77777777" w:rsidTr="00DF540D">
        <w:tc>
          <w:tcPr>
            <w:tcW w:w="5353" w:type="dxa"/>
            <w:shd w:val="clear" w:color="auto" w:fill="auto"/>
            <w:vAlign w:val="center"/>
          </w:tcPr>
          <w:p w14:paraId="5A29A170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A232872" w14:textId="77777777" w:rsidR="008451E2" w:rsidRPr="009101FC" w:rsidRDefault="008451E2" w:rsidP="00DF540D">
            <w:pPr>
              <w:spacing w:after="60"/>
            </w:pPr>
          </w:p>
        </w:tc>
      </w:tr>
    </w:tbl>
    <w:p w14:paraId="252331DC" w14:textId="77777777"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23C995E" w14:textId="1B1C1D73" w:rsidR="008451E2" w:rsidRDefault="008451E2" w:rsidP="008451E2">
      <w:pPr>
        <w:spacing w:after="0" w:line="240" w:lineRule="auto"/>
      </w:pPr>
    </w:p>
    <w:p w14:paraId="6AC4DB25" w14:textId="77777777" w:rsidR="008451E2" w:rsidRPr="00620872" w:rsidRDefault="008451E2" w:rsidP="008451E2">
      <w:pPr>
        <w:spacing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>3) di aver conseguito i seguenti corsi</w:t>
      </w:r>
      <w:r w:rsidRPr="00620872">
        <w:rPr>
          <w:b/>
          <w:sz w:val="20"/>
          <w:szCs w:val="20"/>
        </w:rPr>
        <w:t xml:space="preserve"> formazione:</w:t>
      </w:r>
      <w:r w:rsidRPr="00620872">
        <w:rPr>
          <w:sz w:val="20"/>
          <w:szCs w:val="20"/>
        </w:rPr>
        <w:t xml:space="preserve"> </w:t>
      </w:r>
    </w:p>
    <w:p w14:paraId="1D181B3F" w14:textId="77777777" w:rsidR="008451E2" w:rsidRPr="00620872" w:rsidRDefault="008451E2" w:rsidP="008451E2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3.a)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451E2" w:rsidRPr="00620872" w14:paraId="771E9455" w14:textId="77777777" w:rsidTr="00DF540D">
        <w:tc>
          <w:tcPr>
            <w:tcW w:w="5353" w:type="dxa"/>
            <w:shd w:val="clear" w:color="auto" w:fill="auto"/>
          </w:tcPr>
          <w:p w14:paraId="40D9FCA7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corsi di perfezionamento, formazione su tematiche attinenti l’attività oggetto del bando</w:t>
            </w:r>
          </w:p>
        </w:tc>
        <w:tc>
          <w:tcPr>
            <w:tcW w:w="4501" w:type="dxa"/>
            <w:shd w:val="clear" w:color="auto" w:fill="auto"/>
          </w:tcPr>
          <w:p w14:paraId="05BE786D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0D98F694" w14:textId="77777777" w:rsidTr="00DF540D">
        <w:tc>
          <w:tcPr>
            <w:tcW w:w="5353" w:type="dxa"/>
            <w:shd w:val="clear" w:color="auto" w:fill="auto"/>
          </w:tcPr>
          <w:p w14:paraId="6B2D7D8F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14:paraId="4B36BA61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4B13E90C" w14:textId="77777777" w:rsidTr="00DF540D">
        <w:tc>
          <w:tcPr>
            <w:tcW w:w="5353" w:type="dxa"/>
            <w:shd w:val="clear" w:color="auto" w:fill="auto"/>
          </w:tcPr>
          <w:p w14:paraId="40384F5A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4B490364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27E63A4A" w14:textId="77777777" w:rsidTr="00DF540D">
        <w:tc>
          <w:tcPr>
            <w:tcW w:w="5353" w:type="dxa"/>
            <w:shd w:val="clear" w:color="auto" w:fill="auto"/>
          </w:tcPr>
          <w:p w14:paraId="55E04368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 durata </w:t>
            </w:r>
            <w:r w:rsidRPr="00620872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1786C2A7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14:paraId="3B59D8F3" w14:textId="77777777" w:rsidTr="00DF540D">
        <w:tc>
          <w:tcPr>
            <w:tcW w:w="5353" w:type="dxa"/>
            <w:shd w:val="clear" w:color="auto" w:fill="auto"/>
          </w:tcPr>
          <w:p w14:paraId="4656F682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i/>
                <w:sz w:val="16"/>
                <w:szCs w:val="16"/>
              </w:rPr>
              <w:t>(nel caso, specificare)</w:t>
            </w:r>
            <w:r w:rsidRPr="00620872">
              <w:rPr>
                <w:sz w:val="16"/>
                <w:szCs w:val="16"/>
              </w:rPr>
              <w:t xml:space="preserve"> </w:t>
            </w:r>
            <w:r w:rsidRPr="00620872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113BB9F6" w14:textId="77777777"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00E4C02B" w14:textId="77777777"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62ACD596" w14:textId="77777777" w:rsidR="008451E2" w:rsidRPr="00746620" w:rsidRDefault="008451E2" w:rsidP="008451E2">
      <w:pPr>
        <w:pStyle w:val="Paragrafoelenco"/>
        <w:ind w:left="454"/>
        <w:rPr>
          <w:rFonts w:asciiTheme="minorHAnsi" w:hAnsiTheme="minorHAnsi" w:cs="Arial"/>
          <w:i/>
        </w:rPr>
      </w:pPr>
    </w:p>
    <w:p w14:paraId="027F32AE" w14:textId="21EC050C" w:rsidR="000E70C6" w:rsidRPr="00CA4555" w:rsidRDefault="000E70C6" w:rsidP="000E70C6">
      <w:pPr>
        <w:spacing w:after="60"/>
        <w:jc w:val="both"/>
        <w:rPr>
          <w:strike/>
          <w:sz w:val="20"/>
          <w:szCs w:val="20"/>
        </w:rPr>
      </w:pPr>
      <w:r w:rsidRPr="00CA4555">
        <w:rPr>
          <w:sz w:val="20"/>
          <w:szCs w:val="20"/>
        </w:rPr>
        <w:lastRenderedPageBreak/>
        <w:t xml:space="preserve">4) di </w:t>
      </w:r>
      <w:r w:rsidR="00FD19C0" w:rsidRPr="00CA4555">
        <w:rPr>
          <w:sz w:val="20"/>
          <w:szCs w:val="20"/>
        </w:rPr>
        <w:t>presentare</w:t>
      </w:r>
      <w:r w:rsidR="0023753D" w:rsidRPr="00CA4555">
        <w:rPr>
          <w:sz w:val="20"/>
          <w:szCs w:val="20"/>
        </w:rPr>
        <w:t xml:space="preserve"> i </w:t>
      </w:r>
      <w:r w:rsidR="00FD19C0" w:rsidRPr="00CA4555">
        <w:rPr>
          <w:sz w:val="20"/>
          <w:szCs w:val="20"/>
        </w:rPr>
        <w:t xml:space="preserve">seguenti </w:t>
      </w:r>
      <w:r w:rsidR="002E0B54" w:rsidRPr="00CA4555">
        <w:rPr>
          <w:sz w:val="20"/>
          <w:szCs w:val="20"/>
        </w:rPr>
        <w:t xml:space="preserve">n. 3 progetti </w:t>
      </w:r>
      <w:r w:rsidR="00FD19C0" w:rsidRPr="00CA4555">
        <w:rPr>
          <w:b/>
          <w:sz w:val="20"/>
          <w:szCs w:val="20"/>
        </w:rPr>
        <w:t xml:space="preserve"> ideati e/o realizzati</w:t>
      </w:r>
      <w:r w:rsidR="00FD19C0" w:rsidRPr="00CA4555">
        <w:rPr>
          <w:sz w:val="20"/>
          <w:szCs w:val="20"/>
        </w:rPr>
        <w:t xml:space="preserve"> </w:t>
      </w:r>
      <w:r w:rsidR="007B4C1E" w:rsidRPr="00CA4555">
        <w:rPr>
          <w:sz w:val="20"/>
          <w:szCs w:val="20"/>
        </w:rPr>
        <w:t xml:space="preserve">dal candidato </w:t>
      </w:r>
      <w:r w:rsidR="00FD19C0" w:rsidRPr="00CA4555">
        <w:rPr>
          <w:sz w:val="20"/>
          <w:szCs w:val="20"/>
        </w:rPr>
        <w:t xml:space="preserve">nell’ambito del </w:t>
      </w:r>
      <w:r w:rsidR="00FD19C0" w:rsidRPr="00CA4555">
        <w:rPr>
          <w:b/>
          <w:sz w:val="20"/>
          <w:szCs w:val="20"/>
        </w:rPr>
        <w:t xml:space="preserve">proprio </w:t>
      </w:r>
      <w:r w:rsidR="00927C4F" w:rsidRPr="00CA4555">
        <w:rPr>
          <w:b/>
          <w:sz w:val="20"/>
          <w:szCs w:val="20"/>
        </w:rPr>
        <w:t>P</w:t>
      </w:r>
      <w:r w:rsidR="00FD19C0" w:rsidRPr="00CA4555">
        <w:rPr>
          <w:b/>
          <w:sz w:val="20"/>
          <w:szCs w:val="20"/>
        </w:rPr>
        <w:t>ortfolio</w:t>
      </w:r>
      <w:r w:rsidR="00AA3ED7" w:rsidRPr="00CA4555">
        <w:rPr>
          <w:b/>
          <w:sz w:val="20"/>
          <w:szCs w:val="20"/>
        </w:rPr>
        <w:t>:</w:t>
      </w:r>
      <w:r w:rsidRPr="00CA4555">
        <w:rPr>
          <w:sz w:val="20"/>
          <w:szCs w:val="20"/>
        </w:rPr>
        <w:t xml:space="preserve"> </w:t>
      </w:r>
      <w:r w:rsidR="0023753D" w:rsidRPr="00CA4555">
        <w:rPr>
          <w:sz w:val="20"/>
          <w:szCs w:val="20"/>
        </w:rPr>
        <w:t xml:space="preserve">(i tre progetti devono riguardare tre diverse tipologie </w:t>
      </w:r>
      <w:r w:rsidR="00CA4555" w:rsidRPr="00CA4555">
        <w:rPr>
          <w:sz w:val="20"/>
          <w:szCs w:val="20"/>
        </w:rPr>
        <w:t xml:space="preserve">grafiche </w:t>
      </w:r>
      <w:r w:rsidR="0023753D" w:rsidRPr="00CA4555">
        <w:rPr>
          <w:sz w:val="20"/>
          <w:szCs w:val="20"/>
        </w:rPr>
        <w:t xml:space="preserve">tra quelle indicate all’art. </w:t>
      </w:r>
      <w:r w:rsidR="004113A6" w:rsidRPr="00CA4555">
        <w:rPr>
          <w:sz w:val="20"/>
          <w:szCs w:val="20"/>
        </w:rPr>
        <w:t xml:space="preserve">6: </w:t>
      </w:r>
    </w:p>
    <w:p w14:paraId="64C7E00D" w14:textId="75A93E07" w:rsidR="000E70C6" w:rsidRPr="00CA4555" w:rsidRDefault="000E70C6" w:rsidP="000E70C6">
      <w:pPr>
        <w:spacing w:before="120" w:after="60"/>
        <w:rPr>
          <w:sz w:val="20"/>
          <w:szCs w:val="20"/>
        </w:rPr>
      </w:pPr>
      <w:r w:rsidRPr="00CA4555">
        <w:rPr>
          <w:sz w:val="20"/>
          <w:szCs w:val="20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478"/>
      </w:tblGrid>
      <w:tr w:rsidR="004113A6" w:rsidRPr="00CA4555" w14:paraId="03E8BC70" w14:textId="77777777" w:rsidTr="004113A6">
        <w:tc>
          <w:tcPr>
            <w:tcW w:w="2376" w:type="dxa"/>
            <w:shd w:val="clear" w:color="auto" w:fill="auto"/>
          </w:tcPr>
          <w:p w14:paraId="0812009F" w14:textId="414AD75F" w:rsidR="004113A6" w:rsidRPr="00CA4555" w:rsidRDefault="004113A6" w:rsidP="00DF540D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Tipologia lavoro</w:t>
            </w:r>
          </w:p>
        </w:tc>
        <w:tc>
          <w:tcPr>
            <w:tcW w:w="7478" w:type="dxa"/>
            <w:shd w:val="clear" w:color="auto" w:fill="auto"/>
          </w:tcPr>
          <w:p w14:paraId="35AE89C9" w14:textId="12FCE9CA" w:rsidR="004113A6" w:rsidRPr="00CA4555" w:rsidRDefault="00A160DA" w:rsidP="00A160DA">
            <w:pPr>
              <w:spacing w:after="60"/>
              <w:rPr>
                <w:i/>
                <w:sz w:val="16"/>
                <w:szCs w:val="20"/>
              </w:rPr>
            </w:pPr>
            <w:r w:rsidRPr="00CA4555">
              <w:rPr>
                <w:i/>
                <w:sz w:val="16"/>
                <w:szCs w:val="20"/>
              </w:rPr>
              <w:t>(scegliere tra: logo, brochure ovvero una locandina ovvero un poster, un layout social (</w:t>
            </w:r>
            <w:proofErr w:type="spellStart"/>
            <w:r w:rsidRPr="00CA4555">
              <w:rPr>
                <w:i/>
                <w:sz w:val="16"/>
                <w:szCs w:val="20"/>
              </w:rPr>
              <w:t>facebook</w:t>
            </w:r>
            <w:proofErr w:type="spellEnd"/>
            <w:r w:rsidRPr="00CA4555">
              <w:rPr>
                <w:i/>
                <w:sz w:val="16"/>
                <w:szCs w:val="20"/>
              </w:rPr>
              <w:t xml:space="preserve">, </w:t>
            </w:r>
            <w:proofErr w:type="spellStart"/>
            <w:r w:rsidRPr="00CA4555">
              <w:rPr>
                <w:i/>
                <w:sz w:val="16"/>
                <w:szCs w:val="20"/>
              </w:rPr>
              <w:t>twitter</w:t>
            </w:r>
            <w:proofErr w:type="spellEnd"/>
            <w:r w:rsidRPr="00CA4555">
              <w:rPr>
                <w:i/>
                <w:sz w:val="16"/>
                <w:szCs w:val="20"/>
              </w:rPr>
              <w:t xml:space="preserve"> o </w:t>
            </w:r>
            <w:proofErr w:type="spellStart"/>
            <w:r w:rsidR="009266F1" w:rsidRPr="00CA4555">
              <w:rPr>
                <w:i/>
                <w:sz w:val="16"/>
                <w:szCs w:val="20"/>
              </w:rPr>
              <w:t>linkedI</w:t>
            </w:r>
            <w:r w:rsidRPr="00CA4555">
              <w:rPr>
                <w:i/>
                <w:sz w:val="16"/>
                <w:szCs w:val="20"/>
              </w:rPr>
              <w:t>n</w:t>
            </w:r>
            <w:proofErr w:type="spellEnd"/>
            <w:r w:rsidRPr="00CA4555">
              <w:rPr>
                <w:i/>
                <w:sz w:val="16"/>
                <w:szCs w:val="20"/>
              </w:rPr>
              <w:t>), un video, un sito web (limitatamente agli aspetti grafici).</w:t>
            </w:r>
          </w:p>
        </w:tc>
      </w:tr>
      <w:tr w:rsidR="000E70C6" w:rsidRPr="00CA4555" w14:paraId="4A735A52" w14:textId="77777777" w:rsidTr="004113A6">
        <w:tc>
          <w:tcPr>
            <w:tcW w:w="2376" w:type="dxa"/>
            <w:shd w:val="clear" w:color="auto" w:fill="auto"/>
          </w:tcPr>
          <w:p w14:paraId="62EB3E52" w14:textId="19C70EB0" w:rsidR="000E70C6" w:rsidRPr="00CA4555" w:rsidRDefault="004113A6" w:rsidP="00DF540D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Titolo descrittivo</w:t>
            </w:r>
          </w:p>
        </w:tc>
        <w:tc>
          <w:tcPr>
            <w:tcW w:w="7478" w:type="dxa"/>
            <w:shd w:val="clear" w:color="auto" w:fill="auto"/>
          </w:tcPr>
          <w:p w14:paraId="75C2BA56" w14:textId="77777777" w:rsidR="000E70C6" w:rsidRPr="00CA4555" w:rsidRDefault="000E70C6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940150" w:rsidRPr="00CA4555" w14:paraId="5C75615F" w14:textId="77777777" w:rsidTr="004113A6">
        <w:tc>
          <w:tcPr>
            <w:tcW w:w="2376" w:type="dxa"/>
            <w:shd w:val="clear" w:color="auto" w:fill="auto"/>
          </w:tcPr>
          <w:p w14:paraId="4FDC5CDE" w14:textId="6740A9AC" w:rsidR="00940150" w:rsidRPr="00CA4555" w:rsidRDefault="004113A6" w:rsidP="00DF540D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Descrizione lavoro</w:t>
            </w:r>
          </w:p>
        </w:tc>
        <w:tc>
          <w:tcPr>
            <w:tcW w:w="7478" w:type="dxa"/>
            <w:shd w:val="clear" w:color="auto" w:fill="auto"/>
          </w:tcPr>
          <w:p w14:paraId="53E3926E" w14:textId="77777777" w:rsidR="00940150" w:rsidRPr="00CA4555" w:rsidRDefault="00940150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0E70C6" w:rsidRPr="00CA4555" w14:paraId="67829750" w14:textId="77777777" w:rsidTr="004113A6">
        <w:tc>
          <w:tcPr>
            <w:tcW w:w="2376" w:type="dxa"/>
            <w:shd w:val="clear" w:color="auto" w:fill="auto"/>
          </w:tcPr>
          <w:p w14:paraId="465CD6FA" w14:textId="065E9934" w:rsidR="000E70C6" w:rsidRPr="00CA4555" w:rsidRDefault="004113A6" w:rsidP="00DF540D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committente</w:t>
            </w:r>
          </w:p>
        </w:tc>
        <w:tc>
          <w:tcPr>
            <w:tcW w:w="7478" w:type="dxa"/>
            <w:shd w:val="clear" w:color="auto" w:fill="auto"/>
          </w:tcPr>
          <w:p w14:paraId="72B010D4" w14:textId="77777777" w:rsidR="000E70C6" w:rsidRPr="00CA4555" w:rsidRDefault="000E70C6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0E70C6" w:rsidRPr="00CA4555" w14:paraId="48151543" w14:textId="77777777" w:rsidTr="004113A6">
        <w:tc>
          <w:tcPr>
            <w:tcW w:w="2376" w:type="dxa"/>
            <w:shd w:val="clear" w:color="auto" w:fill="auto"/>
          </w:tcPr>
          <w:p w14:paraId="17F3D379" w14:textId="6B786F9C" w:rsidR="000E70C6" w:rsidRPr="00CA4555" w:rsidRDefault="004113A6" w:rsidP="00DF540D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anno</w:t>
            </w:r>
          </w:p>
        </w:tc>
        <w:tc>
          <w:tcPr>
            <w:tcW w:w="7478" w:type="dxa"/>
            <w:shd w:val="clear" w:color="auto" w:fill="auto"/>
          </w:tcPr>
          <w:p w14:paraId="000482A8" w14:textId="77777777" w:rsidR="000E70C6" w:rsidRPr="00CA4555" w:rsidRDefault="000E70C6" w:rsidP="00DF540D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5B133638" w14:textId="0FFE5B48" w:rsidR="00FD19C0" w:rsidRPr="00CA4555" w:rsidRDefault="00FD19C0" w:rsidP="00FD19C0">
      <w:pPr>
        <w:spacing w:before="120" w:after="60"/>
        <w:rPr>
          <w:sz w:val="20"/>
          <w:szCs w:val="20"/>
        </w:rPr>
      </w:pPr>
      <w:r w:rsidRPr="00CA4555">
        <w:rPr>
          <w:sz w:val="20"/>
          <w:szCs w:val="20"/>
        </w:rPr>
        <w:t xml:space="preserve">4.b)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478"/>
      </w:tblGrid>
      <w:tr w:rsidR="00CA4555" w:rsidRPr="00CA4555" w14:paraId="71358731" w14:textId="77777777" w:rsidTr="005365E5">
        <w:tc>
          <w:tcPr>
            <w:tcW w:w="2376" w:type="dxa"/>
            <w:shd w:val="clear" w:color="auto" w:fill="auto"/>
          </w:tcPr>
          <w:p w14:paraId="62FC4E81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Tipologia lavoro</w:t>
            </w:r>
          </w:p>
        </w:tc>
        <w:tc>
          <w:tcPr>
            <w:tcW w:w="7478" w:type="dxa"/>
            <w:shd w:val="clear" w:color="auto" w:fill="auto"/>
          </w:tcPr>
          <w:p w14:paraId="045CA513" w14:textId="680DEB8B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i/>
                <w:sz w:val="16"/>
                <w:szCs w:val="20"/>
              </w:rPr>
              <w:t>(scegliere tra: logo, brochure ovvero una locandina ovvero un poster, un layout social (</w:t>
            </w:r>
            <w:proofErr w:type="spellStart"/>
            <w:r w:rsidRPr="00CA4555">
              <w:rPr>
                <w:i/>
                <w:sz w:val="16"/>
                <w:szCs w:val="20"/>
              </w:rPr>
              <w:t>facebook</w:t>
            </w:r>
            <w:proofErr w:type="spellEnd"/>
            <w:r w:rsidRPr="00CA4555">
              <w:rPr>
                <w:i/>
                <w:sz w:val="16"/>
                <w:szCs w:val="20"/>
              </w:rPr>
              <w:t xml:space="preserve">, </w:t>
            </w:r>
            <w:proofErr w:type="spellStart"/>
            <w:r w:rsidRPr="00CA4555">
              <w:rPr>
                <w:i/>
                <w:sz w:val="16"/>
                <w:szCs w:val="20"/>
              </w:rPr>
              <w:t>twitter</w:t>
            </w:r>
            <w:proofErr w:type="spellEnd"/>
            <w:r w:rsidRPr="00CA4555">
              <w:rPr>
                <w:i/>
                <w:sz w:val="16"/>
                <w:szCs w:val="20"/>
              </w:rPr>
              <w:t xml:space="preserve"> o </w:t>
            </w:r>
            <w:proofErr w:type="spellStart"/>
            <w:r w:rsidRPr="00CA4555">
              <w:rPr>
                <w:i/>
                <w:sz w:val="16"/>
                <w:szCs w:val="20"/>
              </w:rPr>
              <w:t>linkedIn</w:t>
            </w:r>
            <w:proofErr w:type="spellEnd"/>
            <w:r w:rsidRPr="00CA4555">
              <w:rPr>
                <w:i/>
                <w:sz w:val="16"/>
                <w:szCs w:val="20"/>
              </w:rPr>
              <w:t>), un video, un sito web (limitatamente agli aspetti grafici).</w:t>
            </w:r>
          </w:p>
        </w:tc>
      </w:tr>
      <w:tr w:rsidR="00CA4555" w:rsidRPr="00CA4555" w14:paraId="692F60ED" w14:textId="77777777" w:rsidTr="005365E5">
        <w:tc>
          <w:tcPr>
            <w:tcW w:w="2376" w:type="dxa"/>
            <w:shd w:val="clear" w:color="auto" w:fill="auto"/>
          </w:tcPr>
          <w:p w14:paraId="2D9052F8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Titolo descrittivo</w:t>
            </w:r>
          </w:p>
        </w:tc>
        <w:tc>
          <w:tcPr>
            <w:tcW w:w="7478" w:type="dxa"/>
            <w:shd w:val="clear" w:color="auto" w:fill="auto"/>
          </w:tcPr>
          <w:p w14:paraId="14CBCACA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  <w:tr w:rsidR="00CA4555" w:rsidRPr="00CA4555" w14:paraId="218F4253" w14:textId="77777777" w:rsidTr="005365E5">
        <w:tc>
          <w:tcPr>
            <w:tcW w:w="2376" w:type="dxa"/>
            <w:shd w:val="clear" w:color="auto" w:fill="auto"/>
          </w:tcPr>
          <w:p w14:paraId="59A6511E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Descrizione lavoro</w:t>
            </w:r>
          </w:p>
        </w:tc>
        <w:tc>
          <w:tcPr>
            <w:tcW w:w="7478" w:type="dxa"/>
            <w:shd w:val="clear" w:color="auto" w:fill="auto"/>
          </w:tcPr>
          <w:p w14:paraId="5C82D0C0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  <w:tr w:rsidR="00CA4555" w:rsidRPr="00CA4555" w14:paraId="6122743D" w14:textId="77777777" w:rsidTr="005365E5">
        <w:tc>
          <w:tcPr>
            <w:tcW w:w="2376" w:type="dxa"/>
            <w:shd w:val="clear" w:color="auto" w:fill="auto"/>
          </w:tcPr>
          <w:p w14:paraId="0FF02533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committente</w:t>
            </w:r>
          </w:p>
        </w:tc>
        <w:tc>
          <w:tcPr>
            <w:tcW w:w="7478" w:type="dxa"/>
            <w:shd w:val="clear" w:color="auto" w:fill="auto"/>
          </w:tcPr>
          <w:p w14:paraId="0ACFCE1A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  <w:tr w:rsidR="00CA4555" w:rsidRPr="00CA4555" w14:paraId="0930049D" w14:textId="77777777" w:rsidTr="005365E5">
        <w:tc>
          <w:tcPr>
            <w:tcW w:w="2376" w:type="dxa"/>
            <w:shd w:val="clear" w:color="auto" w:fill="auto"/>
          </w:tcPr>
          <w:p w14:paraId="01D23C3A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anno</w:t>
            </w:r>
          </w:p>
        </w:tc>
        <w:tc>
          <w:tcPr>
            <w:tcW w:w="7478" w:type="dxa"/>
            <w:shd w:val="clear" w:color="auto" w:fill="auto"/>
          </w:tcPr>
          <w:p w14:paraId="795D3E68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767FB25B" w14:textId="77777777" w:rsidR="004113A6" w:rsidRPr="00CA4555" w:rsidRDefault="004113A6" w:rsidP="00FD19C0">
      <w:pPr>
        <w:spacing w:before="120" w:after="60"/>
        <w:rPr>
          <w:sz w:val="20"/>
          <w:szCs w:val="20"/>
        </w:rPr>
      </w:pPr>
    </w:p>
    <w:p w14:paraId="7AA317FB" w14:textId="1411A0B9" w:rsidR="00680DDB" w:rsidRPr="00CA4555" w:rsidRDefault="00680DDB" w:rsidP="00680DDB">
      <w:pPr>
        <w:spacing w:before="120" w:after="60"/>
        <w:rPr>
          <w:sz w:val="20"/>
          <w:szCs w:val="20"/>
        </w:rPr>
      </w:pPr>
      <w:r w:rsidRPr="00CA4555">
        <w:rPr>
          <w:sz w:val="20"/>
          <w:szCs w:val="20"/>
        </w:rPr>
        <w:t xml:space="preserve">4.c)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478"/>
      </w:tblGrid>
      <w:tr w:rsidR="00CA4555" w:rsidRPr="00CA4555" w14:paraId="6AFE88A4" w14:textId="77777777" w:rsidTr="004113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DE4B2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Tipologia lavoro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3EA0" w14:textId="42DE9978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i/>
                <w:sz w:val="16"/>
                <w:szCs w:val="20"/>
              </w:rPr>
              <w:t>(scegliere tra: logo, brochure ovvero una locandina ovvero un poster, un layout social (</w:t>
            </w:r>
            <w:proofErr w:type="spellStart"/>
            <w:r w:rsidRPr="00CA4555">
              <w:rPr>
                <w:i/>
                <w:sz w:val="16"/>
                <w:szCs w:val="20"/>
              </w:rPr>
              <w:t>facebook</w:t>
            </w:r>
            <w:proofErr w:type="spellEnd"/>
            <w:r w:rsidRPr="00CA4555">
              <w:rPr>
                <w:i/>
                <w:sz w:val="16"/>
                <w:szCs w:val="20"/>
              </w:rPr>
              <w:t xml:space="preserve">, </w:t>
            </w:r>
            <w:proofErr w:type="spellStart"/>
            <w:r w:rsidRPr="00CA4555">
              <w:rPr>
                <w:i/>
                <w:sz w:val="16"/>
                <w:szCs w:val="20"/>
              </w:rPr>
              <w:t>twitter</w:t>
            </w:r>
            <w:proofErr w:type="spellEnd"/>
            <w:r w:rsidRPr="00CA4555">
              <w:rPr>
                <w:i/>
                <w:sz w:val="16"/>
                <w:szCs w:val="20"/>
              </w:rPr>
              <w:t xml:space="preserve"> o </w:t>
            </w:r>
            <w:proofErr w:type="spellStart"/>
            <w:r w:rsidRPr="00CA4555">
              <w:rPr>
                <w:i/>
                <w:sz w:val="16"/>
                <w:szCs w:val="20"/>
              </w:rPr>
              <w:t>linkedIn</w:t>
            </w:r>
            <w:proofErr w:type="spellEnd"/>
            <w:r w:rsidRPr="00CA4555">
              <w:rPr>
                <w:i/>
                <w:sz w:val="16"/>
                <w:szCs w:val="20"/>
              </w:rPr>
              <w:t>), un video, un sito web (limitatamente agli aspetti grafici).</w:t>
            </w:r>
          </w:p>
        </w:tc>
      </w:tr>
      <w:tr w:rsidR="00CA4555" w:rsidRPr="00CA4555" w14:paraId="4149D766" w14:textId="77777777" w:rsidTr="004113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CF9FB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Titolo descrittivo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FC81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  <w:tr w:rsidR="00CA4555" w:rsidRPr="00CA4555" w14:paraId="548F528E" w14:textId="77777777" w:rsidTr="004113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4BAE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Descrizione lavoro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3411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  <w:tr w:rsidR="00CA4555" w:rsidRPr="00CA4555" w14:paraId="181484CC" w14:textId="77777777" w:rsidTr="004113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FE62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committente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C58C" w14:textId="77777777" w:rsidR="00CA4555" w:rsidRPr="00CA4555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  <w:tr w:rsidR="00CA4555" w:rsidRPr="00F116A3" w14:paraId="29D2E807" w14:textId="77777777" w:rsidTr="004113A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402D" w14:textId="77777777" w:rsidR="00CA4555" w:rsidRPr="00F116A3" w:rsidRDefault="00CA4555" w:rsidP="009266F1">
            <w:pPr>
              <w:spacing w:after="60"/>
              <w:rPr>
                <w:sz w:val="20"/>
                <w:szCs w:val="20"/>
              </w:rPr>
            </w:pPr>
            <w:r w:rsidRPr="00CA4555">
              <w:rPr>
                <w:sz w:val="20"/>
                <w:szCs w:val="20"/>
              </w:rPr>
              <w:t>anno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5F5C8" w14:textId="77777777" w:rsidR="00CA4555" w:rsidRPr="00F116A3" w:rsidRDefault="00CA4555" w:rsidP="009266F1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346F4E9A" w14:textId="77777777" w:rsidR="008451E2" w:rsidRDefault="008451E2" w:rsidP="008451E2">
      <w:pPr>
        <w:pStyle w:val="Paragrafoelenco"/>
        <w:ind w:left="454"/>
        <w:rPr>
          <w:rFonts w:asciiTheme="minorHAnsi" w:hAnsiTheme="minorHAnsi" w:cs="Arial"/>
          <w:i/>
        </w:rPr>
      </w:pPr>
    </w:p>
    <w:p w14:paraId="7FBB9CA9" w14:textId="77777777" w:rsidR="00F116A3" w:rsidRPr="00746620" w:rsidRDefault="00F116A3" w:rsidP="008451E2">
      <w:pPr>
        <w:pStyle w:val="Paragrafoelenco"/>
        <w:ind w:left="454"/>
        <w:rPr>
          <w:rFonts w:asciiTheme="minorHAnsi" w:hAnsiTheme="minorHAnsi" w:cs="Arial"/>
          <w:i/>
        </w:rPr>
      </w:pPr>
    </w:p>
    <w:p w14:paraId="2D272F55" w14:textId="77777777"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46620">
        <w:rPr>
          <w:rFonts w:asciiTheme="minorHAnsi" w:hAnsiTheme="minorHAnsi" w:cs="Arial"/>
          <w:sz w:val="20"/>
          <w:szCs w:val="20"/>
        </w:rPr>
        <w:t>_____________________ , li _______________</w:t>
      </w:r>
      <w:r w:rsidRPr="00746620">
        <w:rPr>
          <w:rFonts w:asciiTheme="minorHAnsi" w:hAnsiTheme="minorHAnsi" w:cs="Arial"/>
          <w:sz w:val="20"/>
          <w:szCs w:val="20"/>
        </w:rPr>
        <w:tab/>
      </w:r>
      <w:r w:rsidRPr="00746620"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746620">
        <w:rPr>
          <w:rFonts w:asciiTheme="minorHAnsi" w:hAnsiTheme="minorHAnsi" w:cs="Arial"/>
          <w:sz w:val="20"/>
          <w:szCs w:val="20"/>
        </w:rPr>
        <w:t>FIRMA</w:t>
      </w:r>
    </w:p>
    <w:p w14:paraId="534F8AFF" w14:textId="77777777"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2D943E8A" w14:textId="77777777"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2B300F2C" w14:textId="77777777"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6DC2D90F" w14:textId="77777777"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670DF8A0" w14:textId="77777777"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1E080CC9" w14:textId="77777777" w:rsidR="008451E2" w:rsidRPr="00746620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AVVERTENZE</w:t>
      </w:r>
    </w:p>
    <w:p w14:paraId="35DF3BC2" w14:textId="77777777" w:rsidR="008451E2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 xml:space="preserve">Le dichiarazioni contenute nella domanda  non richiedono autenticazione della sottoscrizione </w:t>
      </w:r>
      <w:r>
        <w:rPr>
          <w:rFonts w:asciiTheme="minorHAnsi" w:hAnsiTheme="minorHAnsi" w:cs="Arial"/>
          <w:b w:val="0"/>
          <w:sz w:val="16"/>
          <w:szCs w:val="16"/>
        </w:rPr>
        <w:t>da parte di pubblico ufficiale.</w:t>
      </w:r>
    </w:p>
    <w:p w14:paraId="500458EB" w14:textId="77777777" w:rsidR="008451E2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La domanda può  essere sottoscritta direttamente dal dichiarante e inviata</w:t>
      </w:r>
      <w:r>
        <w:rPr>
          <w:rFonts w:asciiTheme="minorHAnsi" w:hAnsiTheme="minorHAnsi" w:cs="Arial"/>
          <w:b w:val="0"/>
          <w:sz w:val="16"/>
          <w:szCs w:val="16"/>
        </w:rPr>
        <w:t xml:space="preserve"> all’amministrazione procedente</w:t>
      </w:r>
    </w:p>
    <w:p w14:paraId="51D4083C" w14:textId="77777777" w:rsidR="008451E2" w:rsidRPr="00746620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sz w:val="16"/>
          <w:szCs w:val="16"/>
        </w:rPr>
        <w:t>unitamente a fotocopia di documento di identità</w:t>
      </w:r>
      <w:r w:rsidRPr="00746620">
        <w:rPr>
          <w:rFonts w:asciiTheme="minorHAnsi" w:hAnsiTheme="minorHAnsi" w:cs="Arial"/>
          <w:b w:val="0"/>
          <w:sz w:val="16"/>
          <w:szCs w:val="16"/>
        </w:rPr>
        <w:t xml:space="preserve"> senza ulteriori formalità.</w:t>
      </w:r>
    </w:p>
    <w:p w14:paraId="4E4CCFF8" w14:textId="77777777" w:rsidR="00620872" w:rsidRPr="00746620" w:rsidRDefault="00620872" w:rsidP="008451E2">
      <w:pPr>
        <w:spacing w:after="60"/>
        <w:jc w:val="both"/>
        <w:rPr>
          <w:rFonts w:asciiTheme="minorHAnsi" w:hAnsiTheme="minorHAnsi" w:cs="Arial"/>
          <w:b/>
          <w:sz w:val="16"/>
          <w:szCs w:val="16"/>
        </w:rPr>
      </w:pPr>
    </w:p>
    <w:sectPr w:rsidR="00620872" w:rsidRPr="00746620" w:rsidSect="007F38F2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7A33E" w14:textId="77777777" w:rsidR="009551FC" w:rsidRDefault="009551FC" w:rsidP="00EA00D8">
      <w:pPr>
        <w:spacing w:after="0" w:line="240" w:lineRule="auto"/>
      </w:pPr>
      <w:r>
        <w:separator/>
      </w:r>
    </w:p>
  </w:endnote>
  <w:endnote w:type="continuationSeparator" w:id="0">
    <w:p w14:paraId="224A31F0" w14:textId="77777777" w:rsidR="009551FC" w:rsidRDefault="009551FC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968022"/>
      <w:docPartObj>
        <w:docPartGallery w:val="Page Numbers (Bottom of Page)"/>
        <w:docPartUnique/>
      </w:docPartObj>
    </w:sdtPr>
    <w:sdtEndPr/>
    <w:sdtContent>
      <w:p w14:paraId="771C1170" w14:textId="77777777" w:rsidR="00DF540D" w:rsidRDefault="00DF540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2D2">
          <w:rPr>
            <w:noProof/>
          </w:rPr>
          <w:t>2</w:t>
        </w:r>
        <w:r>
          <w:fldChar w:fldCharType="end"/>
        </w:r>
      </w:p>
    </w:sdtContent>
  </w:sdt>
  <w:p w14:paraId="0AD5F525" w14:textId="77777777" w:rsidR="00DF540D" w:rsidRDefault="00DF540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4B05A" w14:textId="77777777" w:rsidR="00DF540D" w:rsidRPr="00B6466D" w:rsidRDefault="00DF540D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3D9E4363" w14:textId="77777777" w:rsidR="00DF540D" w:rsidRDefault="00DF540D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8733DD" w14:textId="77777777" w:rsidR="009551FC" w:rsidRDefault="009551FC" w:rsidP="00EA00D8">
      <w:pPr>
        <w:spacing w:after="0" w:line="240" w:lineRule="auto"/>
      </w:pPr>
      <w:r>
        <w:separator/>
      </w:r>
    </w:p>
  </w:footnote>
  <w:footnote w:type="continuationSeparator" w:id="0">
    <w:p w14:paraId="6B9FCB9E" w14:textId="77777777" w:rsidR="009551FC" w:rsidRDefault="009551FC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56EEE" w14:textId="77777777"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3CDD7FD8" w14:textId="77777777"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187E6414" w14:textId="77777777" w:rsidR="00DF540D" w:rsidRDefault="00DF540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2F61B" w14:textId="45159519" w:rsidR="00DF540D" w:rsidRDefault="00DF540D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AADDA" w14:textId="7E4C02D5" w:rsidR="00DF540D" w:rsidRDefault="00DF540D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39A684E"/>
    <w:multiLevelType w:val="hybridMultilevel"/>
    <w:tmpl w:val="991C66AC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6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4472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3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5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5A45E5A"/>
    <w:multiLevelType w:val="hybridMultilevel"/>
    <w:tmpl w:val="E5129500"/>
    <w:lvl w:ilvl="0" w:tplc="FFFFFFFF">
      <w:numFmt w:val="bullet"/>
      <w:lvlText w:val="-"/>
      <w:lvlJc w:val="left"/>
      <w:pPr>
        <w:ind w:left="502" w:hanging="360"/>
      </w:pPr>
      <w:rPr>
        <w:rFonts w:ascii="Book Antiqua" w:eastAsia="Times New Roman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10"/>
  </w:num>
  <w:num w:numId="7">
    <w:abstractNumId w:val="13"/>
  </w:num>
  <w:num w:numId="8">
    <w:abstractNumId w:val="9"/>
  </w:num>
  <w:num w:numId="9">
    <w:abstractNumId w:val="3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5"/>
  </w:num>
  <w:num w:numId="12">
    <w:abstractNumId w:val="12"/>
  </w:num>
  <w:num w:numId="13">
    <w:abstractNumId w:val="8"/>
  </w:num>
  <w:num w:numId="14">
    <w:abstractNumId w:val="11"/>
  </w:num>
  <w:num w:numId="15">
    <w:abstractNumId w:val="18"/>
  </w:num>
  <w:num w:numId="16">
    <w:abstractNumId w:val="17"/>
  </w:num>
  <w:num w:numId="17">
    <w:abstractNumId w:val="15"/>
  </w:num>
  <w:num w:numId="18">
    <w:abstractNumId w:val="2"/>
  </w:num>
  <w:num w:numId="19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1F6E"/>
    <w:rsid w:val="00004B1B"/>
    <w:rsid w:val="00010FF4"/>
    <w:rsid w:val="00012F43"/>
    <w:rsid w:val="00014A85"/>
    <w:rsid w:val="00024286"/>
    <w:rsid w:val="000250C9"/>
    <w:rsid w:val="00026A9A"/>
    <w:rsid w:val="000436FC"/>
    <w:rsid w:val="00047FC8"/>
    <w:rsid w:val="000632BD"/>
    <w:rsid w:val="000703B3"/>
    <w:rsid w:val="000818ED"/>
    <w:rsid w:val="0008630A"/>
    <w:rsid w:val="00087ACD"/>
    <w:rsid w:val="00087EA5"/>
    <w:rsid w:val="00093921"/>
    <w:rsid w:val="000948F0"/>
    <w:rsid w:val="00094CD9"/>
    <w:rsid w:val="0009737A"/>
    <w:rsid w:val="000B2138"/>
    <w:rsid w:val="000B512D"/>
    <w:rsid w:val="000C399C"/>
    <w:rsid w:val="000C5515"/>
    <w:rsid w:val="000C6F43"/>
    <w:rsid w:val="000D45E4"/>
    <w:rsid w:val="000E28B2"/>
    <w:rsid w:val="000E3F50"/>
    <w:rsid w:val="000E70C6"/>
    <w:rsid w:val="000E78F4"/>
    <w:rsid w:val="000F0A0D"/>
    <w:rsid w:val="000F34CC"/>
    <w:rsid w:val="000F52CD"/>
    <w:rsid w:val="000F5598"/>
    <w:rsid w:val="00111D54"/>
    <w:rsid w:val="001137ED"/>
    <w:rsid w:val="00113BC6"/>
    <w:rsid w:val="0012167F"/>
    <w:rsid w:val="00122F22"/>
    <w:rsid w:val="00126058"/>
    <w:rsid w:val="001278A8"/>
    <w:rsid w:val="001312FF"/>
    <w:rsid w:val="00137CC8"/>
    <w:rsid w:val="001402CD"/>
    <w:rsid w:val="0015439D"/>
    <w:rsid w:val="00166163"/>
    <w:rsid w:val="00172FC4"/>
    <w:rsid w:val="00176209"/>
    <w:rsid w:val="00182F7A"/>
    <w:rsid w:val="00183B3A"/>
    <w:rsid w:val="00186BCC"/>
    <w:rsid w:val="0019042A"/>
    <w:rsid w:val="0019182E"/>
    <w:rsid w:val="00194A71"/>
    <w:rsid w:val="001950C2"/>
    <w:rsid w:val="001A3028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0042"/>
    <w:rsid w:val="002352DD"/>
    <w:rsid w:val="0023753D"/>
    <w:rsid w:val="00241711"/>
    <w:rsid w:val="00243BFB"/>
    <w:rsid w:val="002476BC"/>
    <w:rsid w:val="00253EFA"/>
    <w:rsid w:val="00262EEE"/>
    <w:rsid w:val="00263B1D"/>
    <w:rsid w:val="00264B4D"/>
    <w:rsid w:val="00270534"/>
    <w:rsid w:val="00270769"/>
    <w:rsid w:val="0027305E"/>
    <w:rsid w:val="002738D5"/>
    <w:rsid w:val="002805A1"/>
    <w:rsid w:val="00292EBE"/>
    <w:rsid w:val="00293857"/>
    <w:rsid w:val="00293F9C"/>
    <w:rsid w:val="002957B8"/>
    <w:rsid w:val="002A313C"/>
    <w:rsid w:val="002C442A"/>
    <w:rsid w:val="002D0A9D"/>
    <w:rsid w:val="002D18BB"/>
    <w:rsid w:val="002D21C2"/>
    <w:rsid w:val="002D5686"/>
    <w:rsid w:val="002E0B54"/>
    <w:rsid w:val="002E5CD7"/>
    <w:rsid w:val="002F2ACB"/>
    <w:rsid w:val="003008C3"/>
    <w:rsid w:val="0031153C"/>
    <w:rsid w:val="00320772"/>
    <w:rsid w:val="00323EDD"/>
    <w:rsid w:val="00330DE4"/>
    <w:rsid w:val="003358CE"/>
    <w:rsid w:val="00335953"/>
    <w:rsid w:val="0034365F"/>
    <w:rsid w:val="00346F1F"/>
    <w:rsid w:val="003503D3"/>
    <w:rsid w:val="003508E8"/>
    <w:rsid w:val="003529DF"/>
    <w:rsid w:val="0035701F"/>
    <w:rsid w:val="00375C78"/>
    <w:rsid w:val="00385ECD"/>
    <w:rsid w:val="003945B5"/>
    <w:rsid w:val="003958AD"/>
    <w:rsid w:val="00397D1F"/>
    <w:rsid w:val="003A2440"/>
    <w:rsid w:val="003A5860"/>
    <w:rsid w:val="003B3EF8"/>
    <w:rsid w:val="003C1F12"/>
    <w:rsid w:val="003D3204"/>
    <w:rsid w:val="003E3759"/>
    <w:rsid w:val="003E687C"/>
    <w:rsid w:val="00402D08"/>
    <w:rsid w:val="00403113"/>
    <w:rsid w:val="00403DEC"/>
    <w:rsid w:val="00403F34"/>
    <w:rsid w:val="00410480"/>
    <w:rsid w:val="004113A6"/>
    <w:rsid w:val="004153C0"/>
    <w:rsid w:val="00415FE5"/>
    <w:rsid w:val="0041641A"/>
    <w:rsid w:val="00420405"/>
    <w:rsid w:val="004215DD"/>
    <w:rsid w:val="004225F8"/>
    <w:rsid w:val="00427FF2"/>
    <w:rsid w:val="004407B1"/>
    <w:rsid w:val="00453B40"/>
    <w:rsid w:val="00453C89"/>
    <w:rsid w:val="004566FB"/>
    <w:rsid w:val="0046030C"/>
    <w:rsid w:val="00463470"/>
    <w:rsid w:val="004644FB"/>
    <w:rsid w:val="00464F61"/>
    <w:rsid w:val="00471F09"/>
    <w:rsid w:val="004744E9"/>
    <w:rsid w:val="004772AB"/>
    <w:rsid w:val="00485095"/>
    <w:rsid w:val="004852E2"/>
    <w:rsid w:val="00497E7B"/>
    <w:rsid w:val="004A0661"/>
    <w:rsid w:val="004A5C9C"/>
    <w:rsid w:val="004A686B"/>
    <w:rsid w:val="004A6912"/>
    <w:rsid w:val="004A71FB"/>
    <w:rsid w:val="004B6004"/>
    <w:rsid w:val="004B6580"/>
    <w:rsid w:val="004C246C"/>
    <w:rsid w:val="004D0F50"/>
    <w:rsid w:val="004D3559"/>
    <w:rsid w:val="004D44BE"/>
    <w:rsid w:val="004D5B97"/>
    <w:rsid w:val="004E13FB"/>
    <w:rsid w:val="004F1B30"/>
    <w:rsid w:val="004F23CC"/>
    <w:rsid w:val="004F2E65"/>
    <w:rsid w:val="005006F1"/>
    <w:rsid w:val="00502054"/>
    <w:rsid w:val="005026BA"/>
    <w:rsid w:val="00506B62"/>
    <w:rsid w:val="00511E4B"/>
    <w:rsid w:val="00511EF4"/>
    <w:rsid w:val="00513BB9"/>
    <w:rsid w:val="00516578"/>
    <w:rsid w:val="00530CBE"/>
    <w:rsid w:val="005345A3"/>
    <w:rsid w:val="00535225"/>
    <w:rsid w:val="005421DB"/>
    <w:rsid w:val="00543763"/>
    <w:rsid w:val="00544CD8"/>
    <w:rsid w:val="005476E2"/>
    <w:rsid w:val="00555299"/>
    <w:rsid w:val="005659A4"/>
    <w:rsid w:val="00565F27"/>
    <w:rsid w:val="00565FC8"/>
    <w:rsid w:val="005753B5"/>
    <w:rsid w:val="00577602"/>
    <w:rsid w:val="00583DB9"/>
    <w:rsid w:val="00584075"/>
    <w:rsid w:val="00584BC3"/>
    <w:rsid w:val="005964CD"/>
    <w:rsid w:val="005A3A33"/>
    <w:rsid w:val="005A54F5"/>
    <w:rsid w:val="005B6A7D"/>
    <w:rsid w:val="005C3FD7"/>
    <w:rsid w:val="005C4AE7"/>
    <w:rsid w:val="005C4D16"/>
    <w:rsid w:val="005D0918"/>
    <w:rsid w:val="005D093F"/>
    <w:rsid w:val="005D6C40"/>
    <w:rsid w:val="005E4A9A"/>
    <w:rsid w:val="005E7B1D"/>
    <w:rsid w:val="005F1142"/>
    <w:rsid w:val="005F1EAB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5DC0"/>
    <w:rsid w:val="00661817"/>
    <w:rsid w:val="0066291C"/>
    <w:rsid w:val="00663FF7"/>
    <w:rsid w:val="0066614D"/>
    <w:rsid w:val="00674636"/>
    <w:rsid w:val="00680DDB"/>
    <w:rsid w:val="0068130F"/>
    <w:rsid w:val="00690B3A"/>
    <w:rsid w:val="00693D01"/>
    <w:rsid w:val="006A065C"/>
    <w:rsid w:val="006A1B22"/>
    <w:rsid w:val="006A39BB"/>
    <w:rsid w:val="006A515D"/>
    <w:rsid w:val="006B1610"/>
    <w:rsid w:val="006B5781"/>
    <w:rsid w:val="006B61F9"/>
    <w:rsid w:val="006C2EB9"/>
    <w:rsid w:val="006D03F5"/>
    <w:rsid w:val="006E469C"/>
    <w:rsid w:val="006E799E"/>
    <w:rsid w:val="006F41ED"/>
    <w:rsid w:val="007006BC"/>
    <w:rsid w:val="00700F3A"/>
    <w:rsid w:val="00701D4E"/>
    <w:rsid w:val="00710C47"/>
    <w:rsid w:val="00722BC1"/>
    <w:rsid w:val="007263B8"/>
    <w:rsid w:val="007319FE"/>
    <w:rsid w:val="00733102"/>
    <w:rsid w:val="00737260"/>
    <w:rsid w:val="00737FD4"/>
    <w:rsid w:val="0074030D"/>
    <w:rsid w:val="0074047F"/>
    <w:rsid w:val="00743EAE"/>
    <w:rsid w:val="00744C45"/>
    <w:rsid w:val="00745ADB"/>
    <w:rsid w:val="00750451"/>
    <w:rsid w:val="00756289"/>
    <w:rsid w:val="00757216"/>
    <w:rsid w:val="007602D2"/>
    <w:rsid w:val="007616FF"/>
    <w:rsid w:val="00765862"/>
    <w:rsid w:val="00767010"/>
    <w:rsid w:val="0077386D"/>
    <w:rsid w:val="007746DE"/>
    <w:rsid w:val="007748B5"/>
    <w:rsid w:val="007750BC"/>
    <w:rsid w:val="00776A01"/>
    <w:rsid w:val="00783F2C"/>
    <w:rsid w:val="007846FF"/>
    <w:rsid w:val="0078517B"/>
    <w:rsid w:val="007913F7"/>
    <w:rsid w:val="00794922"/>
    <w:rsid w:val="007A32D2"/>
    <w:rsid w:val="007A793F"/>
    <w:rsid w:val="007B09AD"/>
    <w:rsid w:val="007B14BF"/>
    <w:rsid w:val="007B4C1E"/>
    <w:rsid w:val="007B61CD"/>
    <w:rsid w:val="007C2294"/>
    <w:rsid w:val="007C57F6"/>
    <w:rsid w:val="007C677F"/>
    <w:rsid w:val="007D385D"/>
    <w:rsid w:val="007D6E87"/>
    <w:rsid w:val="007E0DDF"/>
    <w:rsid w:val="007E4233"/>
    <w:rsid w:val="007E7863"/>
    <w:rsid w:val="007F38F2"/>
    <w:rsid w:val="007F72AC"/>
    <w:rsid w:val="00804221"/>
    <w:rsid w:val="00804A58"/>
    <w:rsid w:val="008079EE"/>
    <w:rsid w:val="00813552"/>
    <w:rsid w:val="00813D63"/>
    <w:rsid w:val="00822336"/>
    <w:rsid w:val="00824010"/>
    <w:rsid w:val="00826C83"/>
    <w:rsid w:val="00827048"/>
    <w:rsid w:val="008333CA"/>
    <w:rsid w:val="00835679"/>
    <w:rsid w:val="008451E2"/>
    <w:rsid w:val="00850FC7"/>
    <w:rsid w:val="00862743"/>
    <w:rsid w:val="00863844"/>
    <w:rsid w:val="00864445"/>
    <w:rsid w:val="00870AAB"/>
    <w:rsid w:val="0087237B"/>
    <w:rsid w:val="00877793"/>
    <w:rsid w:val="00877E0A"/>
    <w:rsid w:val="00882465"/>
    <w:rsid w:val="008838E2"/>
    <w:rsid w:val="00891BF7"/>
    <w:rsid w:val="0089430B"/>
    <w:rsid w:val="008B6066"/>
    <w:rsid w:val="008C2E78"/>
    <w:rsid w:val="008C3182"/>
    <w:rsid w:val="008C35C9"/>
    <w:rsid w:val="008C3C6D"/>
    <w:rsid w:val="008F0371"/>
    <w:rsid w:val="00904533"/>
    <w:rsid w:val="00906C3B"/>
    <w:rsid w:val="00913D6A"/>
    <w:rsid w:val="00915EEA"/>
    <w:rsid w:val="00916ECC"/>
    <w:rsid w:val="0092148E"/>
    <w:rsid w:val="00922722"/>
    <w:rsid w:val="00922FB1"/>
    <w:rsid w:val="009266F1"/>
    <w:rsid w:val="00927C4F"/>
    <w:rsid w:val="009311CB"/>
    <w:rsid w:val="00940150"/>
    <w:rsid w:val="00942295"/>
    <w:rsid w:val="00943196"/>
    <w:rsid w:val="00950C4D"/>
    <w:rsid w:val="00950ED9"/>
    <w:rsid w:val="00951A23"/>
    <w:rsid w:val="009551FC"/>
    <w:rsid w:val="00961685"/>
    <w:rsid w:val="00961DDD"/>
    <w:rsid w:val="009664AE"/>
    <w:rsid w:val="00973805"/>
    <w:rsid w:val="009743C9"/>
    <w:rsid w:val="00975317"/>
    <w:rsid w:val="00975388"/>
    <w:rsid w:val="00975C6A"/>
    <w:rsid w:val="009771F2"/>
    <w:rsid w:val="00977338"/>
    <w:rsid w:val="00982D0A"/>
    <w:rsid w:val="00984477"/>
    <w:rsid w:val="009857B1"/>
    <w:rsid w:val="00991863"/>
    <w:rsid w:val="009A4488"/>
    <w:rsid w:val="009B04DE"/>
    <w:rsid w:val="009B0D59"/>
    <w:rsid w:val="009B32BD"/>
    <w:rsid w:val="009B6620"/>
    <w:rsid w:val="009B77A3"/>
    <w:rsid w:val="009C105F"/>
    <w:rsid w:val="009C44E6"/>
    <w:rsid w:val="009C4B50"/>
    <w:rsid w:val="009D0206"/>
    <w:rsid w:val="009D636A"/>
    <w:rsid w:val="009E21CB"/>
    <w:rsid w:val="009F00D1"/>
    <w:rsid w:val="009F3232"/>
    <w:rsid w:val="009F4109"/>
    <w:rsid w:val="00A039B0"/>
    <w:rsid w:val="00A05B3C"/>
    <w:rsid w:val="00A05D53"/>
    <w:rsid w:val="00A160DA"/>
    <w:rsid w:val="00A262AF"/>
    <w:rsid w:val="00A31AAE"/>
    <w:rsid w:val="00A470CC"/>
    <w:rsid w:val="00A534DD"/>
    <w:rsid w:val="00A54999"/>
    <w:rsid w:val="00A75FC2"/>
    <w:rsid w:val="00A842FF"/>
    <w:rsid w:val="00A86A49"/>
    <w:rsid w:val="00A874D8"/>
    <w:rsid w:val="00A904DA"/>
    <w:rsid w:val="00A905C8"/>
    <w:rsid w:val="00A95428"/>
    <w:rsid w:val="00A96B36"/>
    <w:rsid w:val="00A9728C"/>
    <w:rsid w:val="00AA2E7D"/>
    <w:rsid w:val="00AA3D27"/>
    <w:rsid w:val="00AA3ED7"/>
    <w:rsid w:val="00AA42A3"/>
    <w:rsid w:val="00AB05EA"/>
    <w:rsid w:val="00AB301C"/>
    <w:rsid w:val="00AB5DEC"/>
    <w:rsid w:val="00AB604B"/>
    <w:rsid w:val="00AB7581"/>
    <w:rsid w:val="00AB7C1A"/>
    <w:rsid w:val="00AB7F04"/>
    <w:rsid w:val="00AC1B8E"/>
    <w:rsid w:val="00AC379B"/>
    <w:rsid w:val="00AC50C9"/>
    <w:rsid w:val="00AC769E"/>
    <w:rsid w:val="00AC7F04"/>
    <w:rsid w:val="00AD1D37"/>
    <w:rsid w:val="00AE341F"/>
    <w:rsid w:val="00AE66F6"/>
    <w:rsid w:val="00AE6E9A"/>
    <w:rsid w:val="00AF3F46"/>
    <w:rsid w:val="00AF7A12"/>
    <w:rsid w:val="00B00D8E"/>
    <w:rsid w:val="00B03264"/>
    <w:rsid w:val="00B04098"/>
    <w:rsid w:val="00B0790E"/>
    <w:rsid w:val="00B125C8"/>
    <w:rsid w:val="00B17794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604BD"/>
    <w:rsid w:val="00B6664E"/>
    <w:rsid w:val="00B719C3"/>
    <w:rsid w:val="00B720CD"/>
    <w:rsid w:val="00B771E0"/>
    <w:rsid w:val="00B83BB1"/>
    <w:rsid w:val="00B86D70"/>
    <w:rsid w:val="00B93022"/>
    <w:rsid w:val="00BA3B01"/>
    <w:rsid w:val="00BA639B"/>
    <w:rsid w:val="00BA6CEA"/>
    <w:rsid w:val="00BB4355"/>
    <w:rsid w:val="00BC1B01"/>
    <w:rsid w:val="00BC60B4"/>
    <w:rsid w:val="00BE0CD5"/>
    <w:rsid w:val="00BE1B92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43F43"/>
    <w:rsid w:val="00C53104"/>
    <w:rsid w:val="00C568C5"/>
    <w:rsid w:val="00C57D2F"/>
    <w:rsid w:val="00C6707D"/>
    <w:rsid w:val="00C76F13"/>
    <w:rsid w:val="00C87FDF"/>
    <w:rsid w:val="00C9174C"/>
    <w:rsid w:val="00C91830"/>
    <w:rsid w:val="00C94F04"/>
    <w:rsid w:val="00C96926"/>
    <w:rsid w:val="00CA2F20"/>
    <w:rsid w:val="00CA4555"/>
    <w:rsid w:val="00CA6EA0"/>
    <w:rsid w:val="00CB0C33"/>
    <w:rsid w:val="00CC126D"/>
    <w:rsid w:val="00CC7D59"/>
    <w:rsid w:val="00CD1975"/>
    <w:rsid w:val="00CE1FB3"/>
    <w:rsid w:val="00CE593A"/>
    <w:rsid w:val="00CF472F"/>
    <w:rsid w:val="00D0156A"/>
    <w:rsid w:val="00D070C7"/>
    <w:rsid w:val="00D13408"/>
    <w:rsid w:val="00D20A29"/>
    <w:rsid w:val="00D22981"/>
    <w:rsid w:val="00D25F6F"/>
    <w:rsid w:val="00D30651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26D9"/>
    <w:rsid w:val="00DA685F"/>
    <w:rsid w:val="00DB0B26"/>
    <w:rsid w:val="00DB156C"/>
    <w:rsid w:val="00DB5B8E"/>
    <w:rsid w:val="00DC159B"/>
    <w:rsid w:val="00DC5E48"/>
    <w:rsid w:val="00DC717A"/>
    <w:rsid w:val="00DD29AE"/>
    <w:rsid w:val="00DD74A9"/>
    <w:rsid w:val="00DE1222"/>
    <w:rsid w:val="00DE13B7"/>
    <w:rsid w:val="00DE50F0"/>
    <w:rsid w:val="00DE6EBD"/>
    <w:rsid w:val="00DE7BC9"/>
    <w:rsid w:val="00DF540D"/>
    <w:rsid w:val="00E02AB3"/>
    <w:rsid w:val="00E04498"/>
    <w:rsid w:val="00E05113"/>
    <w:rsid w:val="00E12F97"/>
    <w:rsid w:val="00E13F68"/>
    <w:rsid w:val="00E154D3"/>
    <w:rsid w:val="00E17E46"/>
    <w:rsid w:val="00E20AE3"/>
    <w:rsid w:val="00E347AE"/>
    <w:rsid w:val="00E34D23"/>
    <w:rsid w:val="00E37F59"/>
    <w:rsid w:val="00E40446"/>
    <w:rsid w:val="00E41939"/>
    <w:rsid w:val="00E44196"/>
    <w:rsid w:val="00E455EC"/>
    <w:rsid w:val="00E534C3"/>
    <w:rsid w:val="00E554D5"/>
    <w:rsid w:val="00E668FD"/>
    <w:rsid w:val="00E77DCF"/>
    <w:rsid w:val="00E82B2B"/>
    <w:rsid w:val="00E87364"/>
    <w:rsid w:val="00E90F2B"/>
    <w:rsid w:val="00E96212"/>
    <w:rsid w:val="00EA00D8"/>
    <w:rsid w:val="00EA4212"/>
    <w:rsid w:val="00EA4D3A"/>
    <w:rsid w:val="00EA7B01"/>
    <w:rsid w:val="00EB1D71"/>
    <w:rsid w:val="00EB1F65"/>
    <w:rsid w:val="00EB5ECB"/>
    <w:rsid w:val="00EB6B86"/>
    <w:rsid w:val="00EB70B3"/>
    <w:rsid w:val="00EB7B11"/>
    <w:rsid w:val="00EC149A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116A3"/>
    <w:rsid w:val="00F21CF6"/>
    <w:rsid w:val="00F2530C"/>
    <w:rsid w:val="00F25747"/>
    <w:rsid w:val="00F26887"/>
    <w:rsid w:val="00F30860"/>
    <w:rsid w:val="00F33B0A"/>
    <w:rsid w:val="00F35A4B"/>
    <w:rsid w:val="00F37261"/>
    <w:rsid w:val="00F40CE2"/>
    <w:rsid w:val="00F562E3"/>
    <w:rsid w:val="00F56B6C"/>
    <w:rsid w:val="00F8101F"/>
    <w:rsid w:val="00F84EC4"/>
    <w:rsid w:val="00F85AE1"/>
    <w:rsid w:val="00F85C5A"/>
    <w:rsid w:val="00F90BED"/>
    <w:rsid w:val="00F94FE1"/>
    <w:rsid w:val="00FA7777"/>
    <w:rsid w:val="00FA79BB"/>
    <w:rsid w:val="00FB1032"/>
    <w:rsid w:val="00FB3998"/>
    <w:rsid w:val="00FB6284"/>
    <w:rsid w:val="00FC71DA"/>
    <w:rsid w:val="00FD13A1"/>
    <w:rsid w:val="00FD19C0"/>
    <w:rsid w:val="00FD3A54"/>
    <w:rsid w:val="00FD4516"/>
    <w:rsid w:val="00FD4BD0"/>
    <w:rsid w:val="00FD7987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E2B91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footnotes" Target="foot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BE3BD93-CEE3-40A7-B595-6EE1BFE7D947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3d4ffb0d-68bf-4b68-99f7-1eb25ffe2d97"/>
    <ds:schemaRef ds:uri="http://schemas.microsoft.com/sharepoint/v3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53A74DB2-3EB1-4FF8-9424-E72CDCA9D245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E132585E-0DC5-4765-A71B-EDF6A4D2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3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5101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Puntar Chiara</cp:lastModifiedBy>
  <cp:revision>4</cp:revision>
  <cp:lastPrinted>2018-01-30T14:51:00Z</cp:lastPrinted>
  <dcterms:created xsi:type="dcterms:W3CDTF">2018-02-08T09:00:00Z</dcterms:created>
  <dcterms:modified xsi:type="dcterms:W3CDTF">2018-02-08T09:01:00Z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