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6616AF" w14:textId="4E8A5607" w:rsidR="00BF29E8" w:rsidRPr="00385C13" w:rsidRDefault="00BF29E8" w:rsidP="00BF29E8">
      <w:pPr>
        <w:spacing w:after="240"/>
        <w:jc w:val="both"/>
        <w:rPr>
          <w:rFonts w:cs="Arial"/>
          <w:i/>
        </w:rPr>
      </w:pPr>
      <w:bookmarkStart w:id="0" w:name="_GoBack"/>
      <w:bookmarkEnd w:id="0"/>
      <w:r w:rsidRPr="00385C13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85C13">
        <w:rPr>
          <w:rFonts w:cs="Arial"/>
          <w:i/>
        </w:rPr>
        <w:t xml:space="preserve">effettivo o supplente </w:t>
      </w:r>
      <w:r w:rsidRPr="00385C13">
        <w:rPr>
          <w:rFonts w:cs="Arial"/>
          <w:i/>
        </w:rPr>
        <w:t>di commissione esaminatrice di procedura selettiva.</w:t>
      </w:r>
    </w:p>
    <w:p w14:paraId="0D81196F" w14:textId="77777777" w:rsidR="00BF29E8" w:rsidRPr="00385C13" w:rsidRDefault="00BF29E8" w:rsidP="00BF29E8">
      <w:pPr>
        <w:spacing w:after="240"/>
        <w:jc w:val="center"/>
        <w:rPr>
          <w:rFonts w:cs="Arial"/>
          <w:i/>
        </w:rPr>
      </w:pPr>
      <w:r w:rsidRPr="00385C13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2CB97358" w14:textId="77777777" w:rsidR="003E0102" w:rsidRPr="00385C13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85C13">
        <w:rPr>
          <w:rFonts w:asciiTheme="minorHAnsi" w:hAnsiTheme="minorHAnsi"/>
        </w:rPr>
        <w:t>All’Area di Ricerca Scientifica e Tecnologica di Trieste -</w:t>
      </w:r>
    </w:p>
    <w:p w14:paraId="618ABD66" w14:textId="77777777" w:rsidR="003E0102" w:rsidRPr="00385C13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85C13">
        <w:rPr>
          <w:rFonts w:asciiTheme="minorHAnsi" w:hAnsiTheme="minorHAnsi"/>
        </w:rPr>
        <w:t>Area Science Park</w:t>
      </w:r>
    </w:p>
    <w:p w14:paraId="2290E85E" w14:textId="77777777" w:rsidR="003E0102" w:rsidRPr="00385C13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85C13">
        <w:rPr>
          <w:rFonts w:asciiTheme="minorHAnsi" w:hAnsiTheme="minorHAnsi"/>
        </w:rPr>
        <w:t>Ufficio Organizzazione e Risorse Umane</w:t>
      </w:r>
    </w:p>
    <w:p w14:paraId="2C2F30B9" w14:textId="77777777" w:rsidR="003E0102" w:rsidRPr="00385C13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85C13">
        <w:rPr>
          <w:rFonts w:asciiTheme="minorHAnsi" w:hAnsiTheme="minorHAnsi"/>
        </w:rPr>
        <w:t>Padriciano, 99</w:t>
      </w:r>
    </w:p>
    <w:p w14:paraId="296CE321" w14:textId="77777777" w:rsidR="003E0102" w:rsidRPr="00385C13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385C13">
        <w:rPr>
          <w:rFonts w:asciiTheme="minorHAnsi" w:hAnsiTheme="minorHAnsi"/>
        </w:rPr>
        <w:t>34149 TRIESTE</w:t>
      </w:r>
    </w:p>
    <w:p w14:paraId="51522C20" w14:textId="77777777" w:rsidR="00BF29E8" w:rsidRPr="00385C13" w:rsidRDefault="00BF29E8" w:rsidP="00BF29E8">
      <w:pPr>
        <w:jc w:val="both"/>
        <w:rPr>
          <w:rFonts w:cs="Arial"/>
        </w:rPr>
      </w:pPr>
      <w:r w:rsidRPr="00385C13">
        <w:rPr>
          <w:rFonts w:cs="Arial"/>
        </w:rPr>
        <w:t xml:space="preserve">Il/La sottoscritto/a (nome e </w:t>
      </w:r>
      <w:proofErr w:type="gramStart"/>
      <w:r w:rsidRPr="00385C13">
        <w:rPr>
          <w:rFonts w:cs="Arial"/>
        </w:rPr>
        <w:t>cognome).......................</w:t>
      </w:r>
      <w:proofErr w:type="gramEnd"/>
      <w:r w:rsidRPr="00385C13">
        <w:rPr>
          <w:rFonts w:cs="Arial"/>
        </w:rPr>
        <w:t xml:space="preserve">……………............................................................. </w:t>
      </w:r>
    </w:p>
    <w:p w14:paraId="587397DF" w14:textId="77777777" w:rsidR="00BF29E8" w:rsidRPr="00385C13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85C13">
        <w:rPr>
          <w:rFonts w:cs="Arial"/>
        </w:rPr>
        <w:t xml:space="preserve">dato atto di aver ricevuto </w:t>
      </w:r>
      <w:r w:rsidR="006432DA" w:rsidRPr="00385C13">
        <w:rPr>
          <w:rFonts w:cs="Arial"/>
        </w:rPr>
        <w:t>da</w:t>
      </w:r>
      <w:r w:rsidR="003E0102" w:rsidRPr="00385C13">
        <w:rPr>
          <w:rFonts w:cs="Arial"/>
        </w:rPr>
        <w:t>ll’Area di Ricerca Scientifica e Tecnologica di Trieste - Area Science Park</w:t>
      </w:r>
      <w:r w:rsidR="00B83329" w:rsidRPr="00385C13">
        <w:rPr>
          <w:rFonts w:cs="Arial"/>
        </w:rPr>
        <w:t xml:space="preserve"> </w:t>
      </w:r>
      <w:r w:rsidRPr="00385C13">
        <w:rPr>
          <w:rFonts w:cs="Arial"/>
        </w:rPr>
        <w:t xml:space="preserve">l’informativa prevista dall’art. 13 </w:t>
      </w:r>
      <w:r w:rsidR="006432DA" w:rsidRPr="00385C13">
        <w:rPr>
          <w:rFonts w:cs="Arial"/>
        </w:rPr>
        <w:t xml:space="preserve">del Regolamento UE 2016/679 (Regolamento Generale sulla Protezione dei Dati – RGPD) </w:t>
      </w:r>
      <w:r w:rsidRPr="00385C13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65963474" w14:textId="77777777" w:rsidR="00BF29E8" w:rsidRPr="00385C13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85C13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E673C4D" w14:textId="77777777" w:rsidR="00BF29E8" w:rsidRPr="00385C13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85C13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698140F8" w14:textId="77777777" w:rsidR="00BF29E8" w:rsidRPr="00385C13" w:rsidRDefault="00BF29E8" w:rsidP="00BF29E8">
      <w:pPr>
        <w:spacing w:before="240" w:after="240"/>
        <w:jc w:val="center"/>
        <w:rPr>
          <w:rFonts w:cs="Arial"/>
          <w:b/>
        </w:rPr>
      </w:pPr>
      <w:r w:rsidRPr="00385C13">
        <w:rPr>
          <w:rFonts w:cs="Arial"/>
          <w:b/>
        </w:rPr>
        <w:t>MANIFESTA INTERESSE</w:t>
      </w:r>
    </w:p>
    <w:p w14:paraId="1EA6529F" w14:textId="77777777" w:rsidR="003E0102" w:rsidRPr="00385C13" w:rsidRDefault="00BF29E8" w:rsidP="00BF29E8">
      <w:pPr>
        <w:spacing w:before="120"/>
        <w:jc w:val="both"/>
        <w:rPr>
          <w:rFonts w:cs="Arial"/>
        </w:rPr>
      </w:pPr>
      <w:r w:rsidRPr="00385C13">
        <w:rPr>
          <w:rFonts w:cs="Arial"/>
        </w:rPr>
        <w:t xml:space="preserve">alla copertura dell’incarico </w:t>
      </w:r>
      <w:r w:rsidR="0067706C" w:rsidRPr="00385C13">
        <w:rPr>
          <w:rFonts w:cs="Arial"/>
        </w:rPr>
        <w:t>di:</w:t>
      </w:r>
      <w:r w:rsidR="003E0102" w:rsidRPr="00385C13">
        <w:rPr>
          <w:rFonts w:cs="Arial"/>
        </w:rPr>
        <w:t xml:space="preserve">  </w:t>
      </w:r>
      <w:r w:rsidR="0067706C" w:rsidRPr="00385C13">
        <w:rPr>
          <w:rFonts w:cs="Arial"/>
        </w:rPr>
        <w:sym w:font="Symbol" w:char="F0F0"/>
      </w:r>
      <w:r w:rsidR="0067706C" w:rsidRPr="00385C13">
        <w:rPr>
          <w:rFonts w:cs="Arial"/>
        </w:rPr>
        <w:t xml:space="preserve"> </w:t>
      </w:r>
      <w:r w:rsidRPr="00385C13">
        <w:rPr>
          <w:rFonts w:cs="Arial"/>
        </w:rPr>
        <w:t>Presidente</w:t>
      </w:r>
      <w:r w:rsidR="003E0102" w:rsidRPr="00385C13">
        <w:rPr>
          <w:rFonts w:cs="Arial"/>
        </w:rPr>
        <w:t xml:space="preserve">  </w:t>
      </w:r>
      <w:r w:rsidR="0067706C" w:rsidRPr="00385C13">
        <w:rPr>
          <w:rFonts w:cs="Arial"/>
        </w:rPr>
        <w:sym w:font="Symbol" w:char="F0F0"/>
      </w:r>
      <w:r w:rsidR="0067706C" w:rsidRPr="00385C13">
        <w:rPr>
          <w:rFonts w:cs="Arial"/>
        </w:rPr>
        <w:t xml:space="preserve"> </w:t>
      </w:r>
      <w:r w:rsidRPr="00385C13">
        <w:rPr>
          <w:rFonts w:cs="Arial"/>
        </w:rPr>
        <w:t xml:space="preserve">Componente esterno della commissione esaminatrice </w:t>
      </w:r>
      <w:r w:rsidR="003E0102" w:rsidRPr="00385C13">
        <w:rPr>
          <w:rFonts w:cs="Arial"/>
        </w:rPr>
        <w:t>del:</w:t>
      </w:r>
    </w:p>
    <w:p w14:paraId="6DBC6025" w14:textId="77777777" w:rsidR="00230FCE" w:rsidRPr="00385C13" w:rsidRDefault="00230FCE" w:rsidP="00230FCE">
      <w:pPr>
        <w:spacing w:after="120" w:line="260" w:lineRule="exact"/>
        <w:jc w:val="both"/>
        <w:rPr>
          <w:rFonts w:asciiTheme="minorHAnsi" w:hAnsiTheme="minorHAnsi" w:cs="Arial"/>
          <w:b/>
        </w:rPr>
      </w:pPr>
      <w:r w:rsidRPr="00385C13">
        <w:rPr>
          <w:rFonts w:asciiTheme="minorHAnsi" w:hAnsiTheme="minorHAnsi" w:cs="Arial"/>
          <w:b/>
        </w:rPr>
        <w:t xml:space="preserve">CONCORSO PUBBLICO, PER TITOLI ED ESAMI, PER L’ASSUNZIONE A TEMPO INDETERMINATO DI N. 12 TECNOLOGI DI III LIVELLO PROFESSIONALE DEL C.C.N.L. DEGLI E.P.R., CON RISERVA DI N. 5 POSTI AL PERSONALE A TEMPO DETERMINATO, IN APPLICAZIONE DELL’ART. 35, COMMA 3-BIS LETT. A) DEL D. LGS. 165/2001. BANDO N. 4/2019. </w:t>
      </w:r>
    </w:p>
    <w:p w14:paraId="6EC16918" w14:textId="77777777" w:rsidR="00BF29E8" w:rsidRPr="00385C13" w:rsidRDefault="00BF29E8" w:rsidP="00BF29E8">
      <w:pPr>
        <w:rPr>
          <w:rFonts w:cs="Arial"/>
        </w:rPr>
      </w:pPr>
      <w:r w:rsidRPr="00385C13">
        <w:rPr>
          <w:rFonts w:cs="Arial"/>
        </w:rPr>
        <w:t>A tal fine dichiara:</w:t>
      </w:r>
    </w:p>
    <w:p w14:paraId="0CE9AF17" w14:textId="77777777" w:rsidR="00BF29E8" w:rsidRPr="00385C13" w:rsidRDefault="00BF29E8" w:rsidP="008A21D1">
      <w:pPr>
        <w:numPr>
          <w:ilvl w:val="0"/>
          <w:numId w:val="37"/>
        </w:numPr>
        <w:spacing w:after="120" w:line="240" w:lineRule="auto"/>
        <w:jc w:val="both"/>
        <w:rPr>
          <w:rFonts w:cs="Arial"/>
          <w:i/>
        </w:rPr>
      </w:pPr>
      <w:r w:rsidRPr="00385C13">
        <w:rPr>
          <w:rFonts w:cs="Arial"/>
        </w:rPr>
        <w:t xml:space="preserve">di essere nato/a </w:t>
      </w:r>
      <w:proofErr w:type="spellStart"/>
      <w:r w:rsidRPr="00385C13">
        <w:rPr>
          <w:rFonts w:cs="Arial"/>
        </w:rPr>
        <w:t>a</w:t>
      </w:r>
      <w:proofErr w:type="spellEnd"/>
      <w:r w:rsidRPr="00385C13">
        <w:rPr>
          <w:rFonts w:cs="Arial"/>
        </w:rPr>
        <w:t xml:space="preserve"> ……………………………</w:t>
      </w:r>
      <w:proofErr w:type="gramStart"/>
      <w:r w:rsidRPr="00385C13">
        <w:rPr>
          <w:rFonts w:cs="Arial"/>
        </w:rPr>
        <w:t>…</w:t>
      </w:r>
      <w:r w:rsidR="00230FCE" w:rsidRPr="00385C13">
        <w:rPr>
          <w:rFonts w:cs="Arial"/>
        </w:rPr>
        <w:t>….</w:t>
      </w:r>
      <w:proofErr w:type="gramEnd"/>
      <w:r w:rsidR="00230FCE" w:rsidRPr="00385C13">
        <w:rPr>
          <w:rFonts w:cs="Arial"/>
        </w:rPr>
        <w:t xml:space="preserve">………………… </w:t>
      </w:r>
      <w:r w:rsidRPr="00385C13">
        <w:rPr>
          <w:rFonts w:cs="Arial"/>
        </w:rPr>
        <w:t>(prov. di</w:t>
      </w:r>
      <w:r w:rsidR="00230FCE" w:rsidRPr="00385C13">
        <w:rPr>
          <w:rFonts w:cs="Arial"/>
        </w:rPr>
        <w:t xml:space="preserve"> </w:t>
      </w:r>
      <w:r w:rsidRPr="00385C13">
        <w:rPr>
          <w:rFonts w:cs="Arial"/>
        </w:rPr>
        <w:t>……………………</w:t>
      </w:r>
      <w:proofErr w:type="gramStart"/>
      <w:r w:rsidRPr="00385C13">
        <w:rPr>
          <w:rFonts w:cs="Arial"/>
        </w:rPr>
        <w:t>…</w:t>
      </w:r>
      <w:r w:rsidR="00B83329" w:rsidRPr="00385C13">
        <w:rPr>
          <w:rFonts w:cs="Arial"/>
        </w:rPr>
        <w:t>….</w:t>
      </w:r>
      <w:proofErr w:type="gramEnd"/>
      <w:r w:rsidRPr="00385C13">
        <w:rPr>
          <w:rFonts w:cs="Arial"/>
        </w:rPr>
        <w:t>…)</w:t>
      </w:r>
      <w:r w:rsidR="00230FCE" w:rsidRPr="00385C13">
        <w:rPr>
          <w:rFonts w:cs="Arial"/>
        </w:rPr>
        <w:t xml:space="preserve"> </w:t>
      </w:r>
      <w:r w:rsidRPr="00385C13">
        <w:rPr>
          <w:rFonts w:cs="Arial"/>
        </w:rPr>
        <w:t xml:space="preserve"> </w:t>
      </w:r>
      <w:r w:rsidR="00230FCE" w:rsidRPr="00385C13">
        <w:rPr>
          <w:rFonts w:cs="Arial"/>
        </w:rPr>
        <w:t>i</w:t>
      </w:r>
      <w:r w:rsidRPr="00385C13">
        <w:rPr>
          <w:rFonts w:cs="Arial"/>
        </w:rPr>
        <w:t>l</w:t>
      </w:r>
      <w:r w:rsidR="00B83329" w:rsidRPr="00385C13">
        <w:rPr>
          <w:rFonts w:cs="Arial"/>
        </w:rPr>
        <w:t xml:space="preserve"> </w:t>
      </w:r>
      <w:r w:rsidR="004676A2" w:rsidRPr="00385C13">
        <w:rPr>
          <w:rFonts w:cs="Arial"/>
        </w:rPr>
        <w:t>…</w:t>
      </w:r>
      <w:r w:rsidR="00230FCE" w:rsidRPr="00385C13">
        <w:rPr>
          <w:rFonts w:cs="Arial"/>
        </w:rPr>
        <w:t>……</w:t>
      </w:r>
      <w:r w:rsidRPr="00385C13">
        <w:rPr>
          <w:rFonts w:cs="Arial"/>
        </w:rPr>
        <w:t>………</w:t>
      </w:r>
      <w:proofErr w:type="gramStart"/>
      <w:r w:rsidRPr="00385C13">
        <w:rPr>
          <w:rFonts w:cs="Arial"/>
        </w:rPr>
        <w:t>…….</w:t>
      </w:r>
      <w:proofErr w:type="gramEnd"/>
      <w:r w:rsidRPr="00385C13">
        <w:rPr>
          <w:rFonts w:cs="Arial"/>
        </w:rPr>
        <w:t>.….;</w:t>
      </w:r>
    </w:p>
    <w:p w14:paraId="7BEEB216" w14:textId="77777777" w:rsidR="00BF29E8" w:rsidRPr="00385C13" w:rsidRDefault="00BF29E8" w:rsidP="008A21D1">
      <w:pPr>
        <w:numPr>
          <w:ilvl w:val="0"/>
          <w:numId w:val="38"/>
        </w:numPr>
        <w:spacing w:after="120" w:line="240" w:lineRule="auto"/>
        <w:jc w:val="both"/>
        <w:rPr>
          <w:rFonts w:cs="Arial"/>
          <w:i/>
        </w:rPr>
      </w:pPr>
      <w:r w:rsidRPr="00385C13">
        <w:rPr>
          <w:rFonts w:cs="Arial"/>
        </w:rPr>
        <w:t>di essere in possesso del diploma di laurea in .............................</w:t>
      </w:r>
      <w:r w:rsidR="00230FCE" w:rsidRPr="00385C13">
        <w:rPr>
          <w:rFonts w:cs="Arial"/>
        </w:rPr>
        <w:t>..........................</w:t>
      </w:r>
      <w:r w:rsidRPr="00385C13">
        <w:rPr>
          <w:rFonts w:cs="Arial"/>
        </w:rPr>
        <w:t>....................... conseguito in data ......................... presso</w:t>
      </w:r>
      <w:r w:rsidR="00230FCE" w:rsidRPr="00385C13">
        <w:rPr>
          <w:rFonts w:cs="Arial"/>
        </w:rPr>
        <w:t xml:space="preserve"> </w:t>
      </w:r>
      <w:r w:rsidRPr="00385C13">
        <w:rPr>
          <w:rFonts w:cs="Arial"/>
        </w:rPr>
        <w:t>………………………………………………………</w:t>
      </w:r>
      <w:r w:rsidR="00230FCE" w:rsidRPr="00385C13">
        <w:rPr>
          <w:rFonts w:cs="Arial"/>
        </w:rPr>
        <w:t>……</w:t>
      </w:r>
      <w:r w:rsidR="003531C6" w:rsidRPr="00385C13">
        <w:rPr>
          <w:rFonts w:cs="Arial"/>
        </w:rPr>
        <w:t>………………</w:t>
      </w:r>
      <w:r w:rsidR="00230FCE" w:rsidRPr="00385C13">
        <w:rPr>
          <w:rFonts w:cs="Arial"/>
        </w:rPr>
        <w:t>……...</w:t>
      </w:r>
      <w:r w:rsidRPr="00385C13">
        <w:rPr>
          <w:rFonts w:cs="Arial"/>
        </w:rPr>
        <w:t>…………</w:t>
      </w:r>
      <w:r w:rsidR="00230FCE" w:rsidRPr="00385C13">
        <w:rPr>
          <w:rFonts w:cs="Arial"/>
        </w:rPr>
        <w:t>;</w:t>
      </w:r>
    </w:p>
    <w:p w14:paraId="0F32E0B2" w14:textId="77777777" w:rsidR="00BF29E8" w:rsidRPr="00385C13" w:rsidRDefault="00BF29E8" w:rsidP="008A21D1">
      <w:pPr>
        <w:numPr>
          <w:ilvl w:val="0"/>
          <w:numId w:val="38"/>
        </w:numPr>
        <w:spacing w:after="120" w:line="240" w:lineRule="auto"/>
        <w:jc w:val="both"/>
        <w:rPr>
          <w:rFonts w:cs="Arial"/>
        </w:rPr>
      </w:pPr>
      <w:r w:rsidRPr="00385C13">
        <w:rPr>
          <w:rFonts w:cs="Arial"/>
        </w:rPr>
        <w:t>di allegare alla domanda la seguente documentazione dimostrativa del possesso dei requisiti e dei titoli professionali:</w:t>
      </w:r>
    </w:p>
    <w:p w14:paraId="2DE2B2F4" w14:textId="77777777" w:rsidR="00BF29E8" w:rsidRPr="00385C13" w:rsidRDefault="00BF29E8" w:rsidP="008A21D1">
      <w:pPr>
        <w:pStyle w:val="Paragrafoelenco"/>
        <w:numPr>
          <w:ilvl w:val="0"/>
          <w:numId w:val="42"/>
        </w:numPr>
        <w:spacing w:after="120" w:line="240" w:lineRule="auto"/>
        <w:ind w:left="1560" w:hanging="284"/>
        <w:contextualSpacing w:val="0"/>
        <w:jc w:val="both"/>
        <w:rPr>
          <w:rFonts w:cs="Arial"/>
        </w:rPr>
      </w:pPr>
      <w:r w:rsidRPr="00385C13">
        <w:rPr>
          <w:rFonts w:cs="Arial"/>
        </w:rPr>
        <w:t>il curriculum studi e professionale dimostrativo del possesso della necessaria competenza e conoscenza;</w:t>
      </w:r>
    </w:p>
    <w:p w14:paraId="6CF80D82" w14:textId="77777777" w:rsidR="00BF29E8" w:rsidRPr="00385C13" w:rsidRDefault="00BF29E8" w:rsidP="008A21D1">
      <w:pPr>
        <w:pStyle w:val="Paragrafoelenco"/>
        <w:numPr>
          <w:ilvl w:val="0"/>
          <w:numId w:val="42"/>
        </w:numPr>
        <w:spacing w:after="120" w:line="240" w:lineRule="auto"/>
        <w:ind w:left="1560" w:hanging="284"/>
        <w:contextualSpacing w:val="0"/>
        <w:jc w:val="both"/>
        <w:rPr>
          <w:rFonts w:cs="Arial"/>
        </w:rPr>
      </w:pPr>
      <w:r w:rsidRPr="00385C13">
        <w:rPr>
          <w:rFonts w:cs="Arial"/>
        </w:rPr>
        <w:lastRenderedPageBreak/>
        <w:t>ogni ulteriore elemento curricolare che l’interessato ritenga rilevante ai fini della valutazione;</w:t>
      </w:r>
    </w:p>
    <w:p w14:paraId="032B3063" w14:textId="77777777" w:rsidR="00BF29E8" w:rsidRPr="00385C13" w:rsidRDefault="00BF29E8" w:rsidP="008A21D1">
      <w:pPr>
        <w:pStyle w:val="Paragrafoelenco"/>
        <w:numPr>
          <w:ilvl w:val="0"/>
          <w:numId w:val="42"/>
        </w:numPr>
        <w:spacing w:after="120" w:line="240" w:lineRule="auto"/>
        <w:ind w:left="1560" w:hanging="284"/>
        <w:contextualSpacing w:val="0"/>
        <w:jc w:val="both"/>
        <w:rPr>
          <w:rFonts w:cs="Arial"/>
        </w:rPr>
      </w:pPr>
      <w:r w:rsidRPr="00385C13">
        <w:rPr>
          <w:rFonts w:cs="Arial"/>
        </w:rPr>
        <w:t>la fotocopia del documento d’identità.</w:t>
      </w:r>
    </w:p>
    <w:p w14:paraId="2AEBF8B1" w14:textId="77777777" w:rsidR="00BF29E8" w:rsidRPr="00385C13" w:rsidRDefault="00BF29E8" w:rsidP="008A21D1">
      <w:pPr>
        <w:numPr>
          <w:ilvl w:val="0"/>
          <w:numId w:val="38"/>
        </w:numPr>
        <w:spacing w:after="120" w:line="240" w:lineRule="auto"/>
        <w:ind w:left="426" w:hanging="426"/>
        <w:jc w:val="both"/>
        <w:rPr>
          <w:rFonts w:cs="Arial"/>
        </w:rPr>
      </w:pPr>
      <w:r w:rsidRPr="00385C13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39B07705" w14:textId="77777777" w:rsidR="00BF29E8" w:rsidRPr="00385C13" w:rsidRDefault="00BF29E8" w:rsidP="008A21D1">
      <w:pPr>
        <w:numPr>
          <w:ilvl w:val="0"/>
          <w:numId w:val="38"/>
        </w:numPr>
        <w:spacing w:after="120" w:line="240" w:lineRule="auto"/>
        <w:ind w:left="426" w:hanging="426"/>
        <w:jc w:val="both"/>
        <w:rPr>
          <w:rFonts w:cs="Arial"/>
        </w:rPr>
      </w:pPr>
      <w:r w:rsidRPr="00385C13">
        <w:rPr>
          <w:rFonts w:cs="Arial"/>
        </w:rPr>
        <w:t>di non essere componente dell'organo di direzione politica</w:t>
      </w:r>
      <w:r w:rsidR="003E0102" w:rsidRPr="00385C13">
        <w:rPr>
          <w:rFonts w:cs="Arial"/>
        </w:rPr>
        <w:t xml:space="preserve"> di Area di Ricerca Scientifica e Tecnologica di Trieste - Area Science Park </w:t>
      </w:r>
      <w:r w:rsidRPr="00385C13">
        <w:rPr>
          <w:rFonts w:cs="Arial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385C13">
        <w:rPr>
          <w:rFonts w:cs="Arial"/>
        </w:rPr>
        <w:t>let</w:t>
      </w:r>
      <w:proofErr w:type="spellEnd"/>
      <w:r w:rsidRPr="00385C13">
        <w:rPr>
          <w:rFonts w:cs="Arial"/>
        </w:rPr>
        <w:t>. e), del D.Lgs. n. 165/2001);</w:t>
      </w:r>
    </w:p>
    <w:p w14:paraId="41D2C7B1" w14:textId="77777777" w:rsidR="00BF29E8" w:rsidRPr="00385C13" w:rsidRDefault="00BF29E8" w:rsidP="008A21D1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ind w:left="426" w:hanging="426"/>
        <w:jc w:val="both"/>
        <w:rPr>
          <w:rFonts w:cs="Arial"/>
        </w:rPr>
      </w:pPr>
      <w:r w:rsidRPr="00385C13">
        <w:rPr>
          <w:rFonts w:cs="Arial"/>
        </w:rPr>
        <w:t xml:space="preserve">di non versare, per quanto di propria conoscenza, in alcuna delle cause di astensione di cui all’art. 51 del </w:t>
      </w:r>
      <w:proofErr w:type="gramStart"/>
      <w:r w:rsidRPr="00385C13">
        <w:rPr>
          <w:rFonts w:cs="Arial"/>
        </w:rPr>
        <w:t>codice di procedura civile</w:t>
      </w:r>
      <w:proofErr w:type="gramEnd"/>
      <w:r w:rsidRPr="00385C13">
        <w:rPr>
          <w:rStyle w:val="Rimandonotaapidipagina"/>
          <w:rFonts w:cs="Arial"/>
        </w:rPr>
        <w:footnoteReference w:id="1"/>
      </w:r>
      <w:r w:rsidRPr="00385C13">
        <w:rPr>
          <w:rFonts w:cs="Arial"/>
        </w:rPr>
        <w:t>;</w:t>
      </w:r>
    </w:p>
    <w:p w14:paraId="4E43B913" w14:textId="77777777" w:rsidR="00BF29E8" w:rsidRPr="00385C13" w:rsidRDefault="00BF29E8" w:rsidP="008A21D1">
      <w:pPr>
        <w:numPr>
          <w:ilvl w:val="0"/>
          <w:numId w:val="39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85C13">
        <w:rPr>
          <w:rFonts w:cs="Arial"/>
        </w:rPr>
        <w:t>di obbligarsi a segnalare le eventuali cause di incompatibilità o conflitti di interesse sopravvenuti, nonché le relazioni di parentela/affinità entro il quarto grado o di coniugio, rispetto ai candidati alla selezione non appena il relativo elenco gli verrà reso noto;</w:t>
      </w:r>
    </w:p>
    <w:p w14:paraId="171FFDB3" w14:textId="77777777" w:rsidR="00BF29E8" w:rsidRPr="00385C13" w:rsidRDefault="00BF29E8" w:rsidP="008A21D1">
      <w:pPr>
        <w:numPr>
          <w:ilvl w:val="0"/>
          <w:numId w:val="39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85C13">
        <w:rPr>
          <w:rFonts w:cs="Arial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385C13">
        <w:rPr>
          <w:rFonts w:cs="Arial"/>
        </w:rPr>
        <w:t>codice penale</w:t>
      </w:r>
      <w:proofErr w:type="gramEnd"/>
      <w:r w:rsidRPr="00385C13">
        <w:rPr>
          <w:rFonts w:cs="Arial"/>
        </w:rPr>
        <w:t xml:space="preserve"> (Delitti contro la Pubblica Amministrazione);</w:t>
      </w:r>
    </w:p>
    <w:p w14:paraId="41546FCE" w14:textId="77777777" w:rsidR="00BF6C35" w:rsidRPr="00385C13" w:rsidRDefault="00D30F53" w:rsidP="008A21D1">
      <w:pPr>
        <w:numPr>
          <w:ilvl w:val="0"/>
          <w:numId w:val="39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85C13">
        <w:rPr>
          <w:rFonts w:cs="Arial"/>
        </w:rPr>
        <w:sym w:font="Symbol" w:char="F0F0"/>
      </w:r>
      <w:r w:rsidRPr="00385C13">
        <w:rPr>
          <w:rFonts w:cs="Arial"/>
        </w:rPr>
        <w:t xml:space="preserve"> </w:t>
      </w:r>
      <w:r w:rsidR="00BF6C35" w:rsidRPr="00385C13">
        <w:rPr>
          <w:rFonts w:cs="Arial"/>
          <w:i/>
        </w:rPr>
        <w:t>(in caso di soggetto in quiescenza</w:t>
      </w:r>
      <w:r w:rsidR="00BF6C35" w:rsidRPr="00385C13">
        <w:rPr>
          <w:rFonts w:cs="Arial"/>
        </w:rPr>
        <w:t xml:space="preserve">) </w:t>
      </w:r>
      <w:r w:rsidR="005E383A" w:rsidRPr="00385C13">
        <w:rPr>
          <w:rFonts w:cs="Arial"/>
        </w:rPr>
        <w:t xml:space="preserve">fermo restando il possesso dei requisiti di qualificata esperienza richiesti, </w:t>
      </w:r>
      <w:r w:rsidR="00284E31" w:rsidRPr="00385C13">
        <w:rPr>
          <w:rFonts w:cs="Arial"/>
        </w:rPr>
        <w:t xml:space="preserve">di essere stato in servizio, rivestendo i ruoli indicati dall’interpello, </w:t>
      </w:r>
      <w:r w:rsidR="005E383A" w:rsidRPr="00385C13">
        <w:rPr>
          <w:rFonts w:cs="Arial"/>
        </w:rPr>
        <w:t>di essere in quiescenza da non più di tre anni dalla data di pubblicazione del bando di selezione, e che il rapporto di servizio non è stato risolto per motivi disciplinari, per ragioni di salute o per decadenza dall’impiego</w:t>
      </w:r>
      <w:r w:rsidR="00284E31" w:rsidRPr="00385C13">
        <w:rPr>
          <w:rFonts w:cs="Arial"/>
        </w:rPr>
        <w:t xml:space="preserve"> </w:t>
      </w:r>
      <w:r w:rsidRPr="00385C13">
        <w:rPr>
          <w:rFonts w:cs="Arial"/>
        </w:rPr>
        <w:t xml:space="preserve">comunque determinata; </w:t>
      </w:r>
    </w:p>
    <w:p w14:paraId="5F51F904" w14:textId="27F57358" w:rsidR="00BF29E8" w:rsidRPr="00385C13" w:rsidRDefault="00BF29E8" w:rsidP="008A21D1">
      <w:pPr>
        <w:numPr>
          <w:ilvl w:val="0"/>
          <w:numId w:val="39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85C13">
        <w:rPr>
          <w:rFonts w:cs="Arial"/>
        </w:rPr>
        <w:t xml:space="preserve">di essere immediatamente disponibile a ricoprire l’incarico e allo svolgimento dello stesso in modo da </w:t>
      </w:r>
      <w:r w:rsidR="00501BBF" w:rsidRPr="00385C13">
        <w:rPr>
          <w:rFonts w:cs="Arial"/>
        </w:rPr>
        <w:t>poter</w:t>
      </w:r>
      <w:r w:rsidRPr="00385C13">
        <w:rPr>
          <w:rFonts w:cs="Arial"/>
        </w:rPr>
        <w:t xml:space="preserve"> concludere le operazioni di selezione rimesse alla commissione </w:t>
      </w:r>
      <w:r w:rsidR="00501BBF" w:rsidRPr="00385C13">
        <w:rPr>
          <w:rFonts w:cs="Arial"/>
        </w:rPr>
        <w:t>esaminatrice</w:t>
      </w:r>
      <w:r w:rsidRPr="00385C13">
        <w:rPr>
          <w:rFonts w:cs="Arial"/>
        </w:rPr>
        <w:t xml:space="preserve"> entro il giorno </w:t>
      </w:r>
      <w:r w:rsidR="009C5789" w:rsidRPr="00385C13">
        <w:rPr>
          <w:rFonts w:cs="Arial"/>
        </w:rPr>
        <w:t xml:space="preserve">30 </w:t>
      </w:r>
      <w:r w:rsidR="001A7187">
        <w:rPr>
          <w:rFonts w:cs="Arial"/>
        </w:rPr>
        <w:t>settembre</w:t>
      </w:r>
      <w:r w:rsidR="009C5789" w:rsidRPr="00385C13">
        <w:rPr>
          <w:rFonts w:cs="Arial"/>
        </w:rPr>
        <w:t xml:space="preserve"> 2019</w:t>
      </w:r>
      <w:r w:rsidRPr="00385C13">
        <w:rPr>
          <w:rFonts w:cs="Arial"/>
        </w:rPr>
        <w:t>;</w:t>
      </w:r>
    </w:p>
    <w:p w14:paraId="66CAFDB8" w14:textId="77777777" w:rsidR="00BF29E8" w:rsidRPr="00385C13" w:rsidRDefault="00BF29E8" w:rsidP="008A21D1">
      <w:pPr>
        <w:numPr>
          <w:ilvl w:val="0"/>
          <w:numId w:val="39"/>
        </w:numPr>
        <w:spacing w:after="120" w:line="240" w:lineRule="auto"/>
        <w:jc w:val="both"/>
        <w:rPr>
          <w:rFonts w:cs="Arial"/>
        </w:rPr>
      </w:pPr>
      <w:r w:rsidRPr="00385C13">
        <w:rPr>
          <w:rFonts w:cs="Arial"/>
          <w:i/>
        </w:rPr>
        <w:t>(</w:t>
      </w:r>
      <w:r w:rsidRPr="00385C13">
        <w:rPr>
          <w:rFonts w:cs="Arial"/>
          <w:i/>
          <w:u w:val="single"/>
        </w:rPr>
        <w:t xml:space="preserve">da compilare </w:t>
      </w:r>
      <w:r w:rsidR="00D30F53" w:rsidRPr="00385C13">
        <w:rPr>
          <w:rFonts w:cs="Arial"/>
          <w:i/>
          <w:u w:val="single"/>
        </w:rPr>
        <w:t>se in possesso di questa qualifica e obbligatoriamente pe</w:t>
      </w:r>
      <w:r w:rsidR="00B83329" w:rsidRPr="00385C13">
        <w:rPr>
          <w:rFonts w:cs="Arial"/>
          <w:i/>
          <w:u w:val="single"/>
        </w:rPr>
        <w:t>r</w:t>
      </w:r>
      <w:r w:rsidRPr="00385C13">
        <w:rPr>
          <w:rFonts w:cs="Arial"/>
          <w:i/>
          <w:u w:val="single"/>
        </w:rPr>
        <w:t xml:space="preserve"> il ruolo di Presidente</w:t>
      </w:r>
      <w:r w:rsidRPr="00385C13">
        <w:rPr>
          <w:rFonts w:cs="Arial"/>
          <w:i/>
        </w:rPr>
        <w:t xml:space="preserve">) </w:t>
      </w:r>
      <w:r w:rsidRPr="00385C13">
        <w:rPr>
          <w:rFonts w:cs="Arial"/>
        </w:rPr>
        <w:t>di essere</w:t>
      </w:r>
      <w:r w:rsidR="00D30F53" w:rsidRPr="00385C13">
        <w:rPr>
          <w:rFonts w:cs="Arial"/>
        </w:rPr>
        <w:t xml:space="preserve">: </w:t>
      </w:r>
    </w:p>
    <w:p w14:paraId="147471EF" w14:textId="77777777" w:rsidR="00BF29E8" w:rsidRPr="00385C13" w:rsidRDefault="00C70D47" w:rsidP="008A21D1">
      <w:pPr>
        <w:spacing w:after="120" w:line="240" w:lineRule="auto"/>
        <w:ind w:left="851"/>
        <w:jc w:val="both"/>
        <w:rPr>
          <w:rFonts w:cs="Arial"/>
        </w:rPr>
      </w:pPr>
      <w:r w:rsidRPr="00385C13">
        <w:rPr>
          <w:rFonts w:cs="Arial"/>
        </w:rPr>
        <w:sym w:font="Symbol" w:char="F0F0"/>
      </w:r>
      <w:r w:rsidRPr="00385C13">
        <w:rPr>
          <w:rFonts w:cs="Arial"/>
        </w:rPr>
        <w:t xml:space="preserve"> </w:t>
      </w:r>
      <w:r w:rsidR="00BF29E8" w:rsidRPr="00385C13">
        <w:rPr>
          <w:rFonts w:cs="Arial"/>
          <w:b/>
        </w:rPr>
        <w:t>dirigente di ricerca</w:t>
      </w:r>
      <w:r w:rsidR="008A21D1" w:rsidRPr="00385C13">
        <w:rPr>
          <w:rFonts w:cs="Arial"/>
          <w:b/>
        </w:rPr>
        <w:t>,</w:t>
      </w:r>
      <w:r w:rsidR="00BF29E8" w:rsidRPr="00385C13">
        <w:rPr>
          <w:rFonts w:cs="Arial"/>
        </w:rPr>
        <w:t xml:space="preserve"> </w:t>
      </w:r>
      <w:r w:rsidR="00E01593" w:rsidRPr="00385C13">
        <w:rPr>
          <w:rFonts w:cs="Arial"/>
        </w:rPr>
        <w:t xml:space="preserve">con comprovata esperienza internazionale, </w:t>
      </w:r>
      <w:r w:rsidR="00BF29E8" w:rsidRPr="00385C13">
        <w:rPr>
          <w:rFonts w:cs="Arial"/>
        </w:rPr>
        <w:t>dipendente del _______________________</w:t>
      </w:r>
      <w:r w:rsidR="00E01593" w:rsidRPr="00385C13">
        <w:rPr>
          <w:rFonts w:cs="Arial"/>
        </w:rPr>
        <w:t>______________________________</w:t>
      </w:r>
      <w:r w:rsidR="00BF29E8" w:rsidRPr="00385C13">
        <w:rPr>
          <w:rFonts w:cs="Arial"/>
        </w:rPr>
        <w:t>__</w:t>
      </w:r>
      <w:proofErr w:type="gramStart"/>
      <w:r w:rsidR="00BF29E8" w:rsidRPr="00385C13">
        <w:rPr>
          <w:rFonts w:cs="Arial"/>
        </w:rPr>
        <w:t>_(</w:t>
      </w:r>
      <w:proofErr w:type="gramEnd"/>
      <w:r w:rsidR="00BF29E8" w:rsidRPr="00385C13">
        <w:rPr>
          <w:rFonts w:cs="Arial"/>
        </w:rPr>
        <w:t>specificare l’Ente di ricerca)</w:t>
      </w:r>
      <w:r w:rsidR="002673CD" w:rsidRPr="00385C13">
        <w:rPr>
          <w:rFonts w:cs="Arial"/>
        </w:rPr>
        <w:t>;</w:t>
      </w:r>
      <w:r w:rsidR="00BF29E8" w:rsidRPr="00385C13">
        <w:rPr>
          <w:rFonts w:cs="Arial"/>
        </w:rPr>
        <w:t xml:space="preserve"> </w:t>
      </w:r>
    </w:p>
    <w:p w14:paraId="52439B7D" w14:textId="77777777" w:rsidR="00BF29E8" w:rsidRPr="00385C13" w:rsidRDefault="00C70D47" w:rsidP="008A21D1">
      <w:pPr>
        <w:spacing w:after="120" w:line="240" w:lineRule="auto"/>
        <w:ind w:left="851"/>
        <w:jc w:val="both"/>
        <w:rPr>
          <w:rFonts w:cs="Arial"/>
        </w:rPr>
      </w:pPr>
      <w:r w:rsidRPr="00385C13">
        <w:rPr>
          <w:rFonts w:cs="Arial"/>
        </w:rPr>
        <w:sym w:font="Symbol" w:char="F0F0"/>
      </w:r>
      <w:r w:rsidRPr="00385C13">
        <w:rPr>
          <w:rFonts w:cs="Arial"/>
        </w:rPr>
        <w:t xml:space="preserve"> </w:t>
      </w:r>
      <w:r w:rsidR="00EB30C2" w:rsidRPr="00385C13">
        <w:rPr>
          <w:rFonts w:cs="Arial"/>
          <w:b/>
        </w:rPr>
        <w:t xml:space="preserve">dirigente </w:t>
      </w:r>
      <w:r w:rsidR="00BF29E8" w:rsidRPr="00385C13">
        <w:rPr>
          <w:rFonts w:cs="Arial"/>
          <w:b/>
        </w:rPr>
        <w:t>tecnologo</w:t>
      </w:r>
      <w:r w:rsidR="008A21D1" w:rsidRPr="00385C13">
        <w:rPr>
          <w:rFonts w:cs="Arial"/>
          <w:b/>
        </w:rPr>
        <w:t>,</w:t>
      </w:r>
      <w:r w:rsidR="00BF29E8" w:rsidRPr="00385C13">
        <w:rPr>
          <w:rFonts w:cs="Arial"/>
        </w:rPr>
        <w:t xml:space="preserve"> </w:t>
      </w:r>
      <w:r w:rsidR="00E01593" w:rsidRPr="00385C13">
        <w:rPr>
          <w:rFonts w:cs="Arial"/>
        </w:rPr>
        <w:t xml:space="preserve">con comprovata esperienza internazionale, </w:t>
      </w:r>
      <w:r w:rsidR="00BF29E8" w:rsidRPr="00385C13">
        <w:rPr>
          <w:rFonts w:cs="Arial"/>
        </w:rPr>
        <w:t>dipendente del ________________</w:t>
      </w:r>
      <w:r w:rsidR="00E01593" w:rsidRPr="00385C13">
        <w:rPr>
          <w:rFonts w:cs="Arial"/>
        </w:rPr>
        <w:t>________________________________</w:t>
      </w:r>
      <w:r w:rsidR="00BF29E8" w:rsidRPr="00385C13">
        <w:rPr>
          <w:rFonts w:cs="Arial"/>
        </w:rPr>
        <w:t>_______</w:t>
      </w:r>
      <w:r w:rsidR="00B83329" w:rsidRPr="00385C13">
        <w:rPr>
          <w:rFonts w:cs="Arial"/>
        </w:rPr>
        <w:t xml:space="preserve"> </w:t>
      </w:r>
      <w:r w:rsidR="00BF29E8" w:rsidRPr="00385C13">
        <w:rPr>
          <w:rFonts w:cs="Arial"/>
        </w:rPr>
        <w:t>(specificare l’Ente di ricerca)</w:t>
      </w:r>
      <w:r w:rsidR="002673CD" w:rsidRPr="00385C13">
        <w:rPr>
          <w:rFonts w:cs="Arial"/>
        </w:rPr>
        <w:t>;</w:t>
      </w:r>
      <w:r w:rsidR="00BF29E8" w:rsidRPr="00385C13">
        <w:rPr>
          <w:rFonts w:cs="Arial"/>
        </w:rPr>
        <w:t xml:space="preserve"> </w:t>
      </w:r>
    </w:p>
    <w:p w14:paraId="06B0F70F" w14:textId="77777777" w:rsidR="00BF29E8" w:rsidRPr="00385C13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385C13">
        <w:rPr>
          <w:rFonts w:cs="Arial"/>
        </w:rPr>
        <w:sym w:font="Symbol" w:char="F0F0"/>
      </w:r>
      <w:r w:rsidR="00C04239" w:rsidRPr="00385C13">
        <w:rPr>
          <w:rFonts w:cs="Arial"/>
        </w:rPr>
        <w:t xml:space="preserve"> </w:t>
      </w:r>
      <w:r w:rsidR="00BF29E8" w:rsidRPr="00385C13">
        <w:rPr>
          <w:rFonts w:cs="Arial"/>
          <w:b/>
        </w:rPr>
        <w:t xml:space="preserve">professore universitario </w:t>
      </w:r>
      <w:proofErr w:type="gramStart"/>
      <w:r w:rsidR="00BF29E8" w:rsidRPr="00385C13">
        <w:rPr>
          <w:rFonts w:cs="Arial"/>
          <w:b/>
        </w:rPr>
        <w:t>ordinario</w:t>
      </w:r>
      <w:r w:rsidR="00BF29E8" w:rsidRPr="00385C13">
        <w:rPr>
          <w:rFonts w:cs="Arial"/>
        </w:rPr>
        <w:t>,  presso</w:t>
      </w:r>
      <w:proofErr w:type="gramEnd"/>
      <w:r w:rsidR="00BF29E8" w:rsidRPr="00385C13">
        <w:rPr>
          <w:rFonts w:cs="Arial"/>
        </w:rPr>
        <w:t xml:space="preserve"> </w:t>
      </w:r>
      <w:r w:rsidR="00E01593" w:rsidRPr="00385C13">
        <w:rPr>
          <w:rFonts w:cs="Arial"/>
        </w:rPr>
        <w:t>________</w:t>
      </w:r>
      <w:r w:rsidR="002673CD" w:rsidRPr="00385C13">
        <w:rPr>
          <w:rFonts w:cs="Arial"/>
        </w:rPr>
        <w:t>__</w:t>
      </w:r>
      <w:r w:rsidR="00E01593" w:rsidRPr="00385C13">
        <w:rPr>
          <w:rFonts w:cs="Arial"/>
        </w:rPr>
        <w:t>________________________(specificare l’ateneo)</w:t>
      </w:r>
      <w:r w:rsidR="002673CD" w:rsidRPr="00385C13">
        <w:rPr>
          <w:rFonts w:cs="Arial"/>
        </w:rPr>
        <w:t>;</w:t>
      </w:r>
      <w:r w:rsidR="00BF29E8" w:rsidRPr="00385C13">
        <w:rPr>
          <w:rFonts w:cs="Arial"/>
        </w:rPr>
        <w:t xml:space="preserve"> </w:t>
      </w:r>
    </w:p>
    <w:p w14:paraId="4E02BC76" w14:textId="77777777" w:rsidR="00D30F53" w:rsidRPr="00385C13" w:rsidRDefault="005A188F" w:rsidP="008A21D1">
      <w:pPr>
        <w:spacing w:line="240" w:lineRule="auto"/>
        <w:ind w:left="851"/>
        <w:jc w:val="both"/>
        <w:rPr>
          <w:rFonts w:cs="Arial"/>
          <w:i/>
        </w:rPr>
      </w:pPr>
      <w:r w:rsidRPr="00385C13">
        <w:rPr>
          <w:rFonts w:cs="Arial"/>
        </w:rPr>
        <w:lastRenderedPageBreak/>
        <w:sym w:font="Symbol" w:char="F0F0"/>
      </w:r>
      <w:r w:rsidR="00C04239" w:rsidRPr="00385C13">
        <w:rPr>
          <w:rFonts w:cs="Arial"/>
        </w:rPr>
        <w:t xml:space="preserve">  </w:t>
      </w:r>
      <w:r w:rsidRPr="00385C13">
        <w:rPr>
          <w:rFonts w:cs="Arial"/>
          <w:b/>
        </w:rPr>
        <w:t xml:space="preserve">esperto </w:t>
      </w:r>
      <w:r w:rsidR="008A21D1" w:rsidRPr="00385C13">
        <w:rPr>
          <w:rFonts w:cs="Arial"/>
          <w:b/>
        </w:rPr>
        <w:t>proveniente dal settore privato</w:t>
      </w:r>
      <w:r w:rsidR="00E01593" w:rsidRPr="00385C13">
        <w:rPr>
          <w:rFonts w:cs="Arial"/>
        </w:rPr>
        <w:t xml:space="preserve">, </w:t>
      </w:r>
      <w:r w:rsidRPr="00385C13">
        <w:rPr>
          <w:rFonts w:cs="Arial"/>
        </w:rPr>
        <w:t>presso ______</w:t>
      </w:r>
      <w:r w:rsidR="00E01593" w:rsidRPr="00385C13">
        <w:rPr>
          <w:rFonts w:cs="Arial"/>
        </w:rPr>
        <w:t>______________</w:t>
      </w:r>
      <w:r w:rsidRPr="00385C13">
        <w:rPr>
          <w:rFonts w:cs="Arial"/>
        </w:rPr>
        <w:t>__________</w:t>
      </w:r>
      <w:r w:rsidR="00E01593" w:rsidRPr="00385C13">
        <w:rPr>
          <w:rFonts w:cs="Arial"/>
        </w:rPr>
        <w:t xml:space="preserve"> (specificare il settore privato)</w:t>
      </w:r>
      <w:r w:rsidR="002673CD" w:rsidRPr="00385C13">
        <w:rPr>
          <w:rFonts w:cs="Arial"/>
        </w:rPr>
        <w:t>;</w:t>
      </w:r>
    </w:p>
    <w:p w14:paraId="5A04D5AE" w14:textId="77777777" w:rsidR="00D30F53" w:rsidRPr="00385C13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385C13">
        <w:rPr>
          <w:rFonts w:cs="Arial"/>
        </w:rPr>
        <w:sym w:font="Symbol" w:char="F0F0"/>
      </w:r>
      <w:r w:rsidR="00E01593" w:rsidRPr="00385C13">
        <w:rPr>
          <w:rFonts w:cs="Arial"/>
        </w:rPr>
        <w:t xml:space="preserve"> </w:t>
      </w:r>
      <w:r w:rsidR="008572E2" w:rsidRPr="00385C13">
        <w:rPr>
          <w:rFonts w:cs="Arial"/>
          <w:b/>
        </w:rPr>
        <w:t xml:space="preserve">già </w:t>
      </w:r>
      <w:r w:rsidR="00D30F53" w:rsidRPr="00385C13">
        <w:rPr>
          <w:rFonts w:cs="Arial"/>
          <w:b/>
        </w:rPr>
        <w:t>dirigente di ricerca</w:t>
      </w:r>
      <w:r w:rsidR="00D30F53" w:rsidRPr="00385C13">
        <w:rPr>
          <w:rFonts w:cs="Arial"/>
        </w:rPr>
        <w:t xml:space="preserve"> </w:t>
      </w:r>
      <w:r w:rsidR="00E01593" w:rsidRPr="00385C13">
        <w:rPr>
          <w:rFonts w:cs="Arial"/>
        </w:rPr>
        <w:t xml:space="preserve">con comprovata esperienza internazionale, </w:t>
      </w:r>
      <w:r w:rsidR="00D30F53" w:rsidRPr="00385C13">
        <w:rPr>
          <w:rFonts w:cs="Arial"/>
        </w:rPr>
        <w:t>dipendente del ____________________</w:t>
      </w:r>
      <w:r w:rsidR="00E01593" w:rsidRPr="00385C13">
        <w:rPr>
          <w:rFonts w:cs="Arial"/>
        </w:rPr>
        <w:t>_______</w:t>
      </w:r>
      <w:r w:rsidR="00D30F53" w:rsidRPr="00385C13">
        <w:rPr>
          <w:rFonts w:cs="Arial"/>
        </w:rPr>
        <w:t>__</w:t>
      </w:r>
      <w:r w:rsidR="00E01593" w:rsidRPr="00385C13">
        <w:rPr>
          <w:rFonts w:cs="Arial"/>
        </w:rPr>
        <w:t>______________________</w:t>
      </w:r>
      <w:r w:rsidR="00D30F53" w:rsidRPr="00385C13">
        <w:rPr>
          <w:rFonts w:cs="Arial"/>
        </w:rPr>
        <w:t>____</w:t>
      </w:r>
      <w:r w:rsidR="00B83329" w:rsidRPr="00385C13">
        <w:rPr>
          <w:rFonts w:cs="Arial"/>
        </w:rPr>
        <w:t xml:space="preserve"> </w:t>
      </w:r>
      <w:r w:rsidR="008A21D1" w:rsidRPr="00385C13">
        <w:rPr>
          <w:rFonts w:cs="Arial"/>
        </w:rPr>
        <w:t xml:space="preserve">(specificare l’Ente di ricerca), </w:t>
      </w:r>
      <w:r w:rsidR="00D30F53" w:rsidRPr="00385C13">
        <w:rPr>
          <w:rFonts w:cs="Arial"/>
        </w:rPr>
        <w:t>in quiescenza dal _____________________________;</w:t>
      </w:r>
    </w:p>
    <w:p w14:paraId="068653C0" w14:textId="77777777" w:rsidR="00D30F53" w:rsidRPr="00385C13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385C13">
        <w:rPr>
          <w:rFonts w:cs="Arial"/>
        </w:rPr>
        <w:sym w:font="Symbol" w:char="F0F0"/>
      </w:r>
      <w:r w:rsidR="00E01593" w:rsidRPr="00385C13">
        <w:rPr>
          <w:rFonts w:cs="Arial"/>
        </w:rPr>
        <w:t xml:space="preserve"> </w:t>
      </w:r>
      <w:r w:rsidR="008572E2" w:rsidRPr="00385C13">
        <w:rPr>
          <w:rFonts w:cs="Arial"/>
          <w:b/>
        </w:rPr>
        <w:t xml:space="preserve">già </w:t>
      </w:r>
      <w:r w:rsidR="00D30F53" w:rsidRPr="00385C13">
        <w:rPr>
          <w:rFonts w:cs="Arial"/>
          <w:b/>
        </w:rPr>
        <w:t>dirigente tecnologo</w:t>
      </w:r>
      <w:r w:rsidR="00D30F53" w:rsidRPr="00385C13">
        <w:rPr>
          <w:rFonts w:cs="Arial"/>
        </w:rPr>
        <w:t xml:space="preserve"> </w:t>
      </w:r>
      <w:r w:rsidR="00E01593" w:rsidRPr="00385C13">
        <w:rPr>
          <w:rFonts w:cs="Arial"/>
        </w:rPr>
        <w:t xml:space="preserve">con comprovata esperienza internazionale, </w:t>
      </w:r>
      <w:r w:rsidR="00D30F53" w:rsidRPr="00385C13">
        <w:rPr>
          <w:rFonts w:cs="Arial"/>
        </w:rPr>
        <w:t>dipendente del ________________________</w:t>
      </w:r>
      <w:r w:rsidR="00E01593" w:rsidRPr="00385C13">
        <w:rPr>
          <w:rFonts w:cs="Arial"/>
        </w:rPr>
        <w:t>_____________________________</w:t>
      </w:r>
      <w:r w:rsidR="00D30F53" w:rsidRPr="00385C13">
        <w:rPr>
          <w:rFonts w:cs="Arial"/>
        </w:rPr>
        <w:t>__</w:t>
      </w:r>
      <w:r w:rsidR="00B83329" w:rsidRPr="00385C13">
        <w:rPr>
          <w:rFonts w:cs="Arial"/>
        </w:rPr>
        <w:t xml:space="preserve"> </w:t>
      </w:r>
      <w:r w:rsidR="00D30F53" w:rsidRPr="00385C13">
        <w:rPr>
          <w:rFonts w:cs="Arial"/>
        </w:rPr>
        <w:t>(specificare l’Ente di ricerca) in quiescenza dal ____________________________;</w:t>
      </w:r>
    </w:p>
    <w:p w14:paraId="6A479090" w14:textId="77777777" w:rsidR="00D30F53" w:rsidRPr="00385C13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385C13">
        <w:rPr>
          <w:rFonts w:cs="Arial"/>
        </w:rPr>
        <w:sym w:font="Symbol" w:char="F0F0"/>
      </w:r>
      <w:r w:rsidR="00E01593" w:rsidRPr="00385C13">
        <w:rPr>
          <w:rFonts w:cs="Arial"/>
        </w:rPr>
        <w:t xml:space="preserve"> </w:t>
      </w:r>
      <w:r w:rsidR="008572E2" w:rsidRPr="00385C13">
        <w:rPr>
          <w:rFonts w:cs="Arial"/>
          <w:b/>
        </w:rPr>
        <w:t xml:space="preserve">già </w:t>
      </w:r>
      <w:r w:rsidR="00D30F53" w:rsidRPr="00385C13">
        <w:rPr>
          <w:rFonts w:cs="Arial"/>
          <w:b/>
        </w:rPr>
        <w:t xml:space="preserve">professore universitario </w:t>
      </w:r>
      <w:proofErr w:type="gramStart"/>
      <w:r w:rsidR="00D30F53" w:rsidRPr="00385C13">
        <w:rPr>
          <w:rFonts w:cs="Arial"/>
          <w:b/>
        </w:rPr>
        <w:t>ordinario</w:t>
      </w:r>
      <w:r w:rsidR="00D30F53" w:rsidRPr="00385C13">
        <w:rPr>
          <w:rFonts w:cs="Arial"/>
        </w:rPr>
        <w:t xml:space="preserve">,  </w:t>
      </w:r>
      <w:r w:rsidR="0070502E" w:rsidRPr="00385C13">
        <w:rPr>
          <w:rFonts w:cs="Arial"/>
        </w:rPr>
        <w:t>presso</w:t>
      </w:r>
      <w:proofErr w:type="gramEnd"/>
      <w:r w:rsidR="002673CD" w:rsidRPr="00385C13">
        <w:rPr>
          <w:rFonts w:cs="Arial"/>
        </w:rPr>
        <w:t>________________</w:t>
      </w:r>
      <w:r w:rsidR="00E01593" w:rsidRPr="00385C13">
        <w:rPr>
          <w:rFonts w:cs="Arial"/>
        </w:rPr>
        <w:t>________________(specificare l’ateneo)</w:t>
      </w:r>
      <w:r w:rsidR="00D30F53" w:rsidRPr="00385C13">
        <w:rPr>
          <w:rFonts w:cs="Arial"/>
        </w:rPr>
        <w:t>, in quiescenza da</w:t>
      </w:r>
      <w:r w:rsidR="007F5253" w:rsidRPr="00385C13">
        <w:rPr>
          <w:rFonts w:cs="Arial"/>
        </w:rPr>
        <w:t>l _____________________________;</w:t>
      </w:r>
    </w:p>
    <w:p w14:paraId="5681DDC5" w14:textId="77777777" w:rsidR="00C04239" w:rsidRPr="00385C13" w:rsidRDefault="00C04239" w:rsidP="00C04239">
      <w:pPr>
        <w:spacing w:line="240" w:lineRule="auto"/>
        <w:ind w:left="851"/>
        <w:jc w:val="both"/>
        <w:rPr>
          <w:rFonts w:cs="Arial"/>
        </w:rPr>
      </w:pPr>
      <w:r w:rsidRPr="00385C13">
        <w:rPr>
          <w:rFonts w:cs="Arial"/>
        </w:rPr>
        <w:sym w:font="Symbol" w:char="F0F0"/>
      </w:r>
      <w:r w:rsidR="00E01593" w:rsidRPr="00385C13">
        <w:rPr>
          <w:rFonts w:cs="Arial"/>
        </w:rPr>
        <w:t xml:space="preserve"> </w:t>
      </w:r>
      <w:r w:rsidR="009E73AE" w:rsidRPr="00385C13">
        <w:rPr>
          <w:rFonts w:cs="Arial"/>
        </w:rPr>
        <w:t xml:space="preserve">già </w:t>
      </w:r>
      <w:r w:rsidR="008A21D1" w:rsidRPr="00385C13">
        <w:rPr>
          <w:rFonts w:cs="Arial"/>
          <w:b/>
        </w:rPr>
        <w:t xml:space="preserve">esperto proveniente dal settore privato </w:t>
      </w:r>
      <w:r w:rsidR="002673CD" w:rsidRPr="00385C13">
        <w:rPr>
          <w:rFonts w:cs="Arial"/>
          <w:b/>
        </w:rPr>
        <w:t>________________________________</w:t>
      </w:r>
      <w:proofErr w:type="gramStart"/>
      <w:r w:rsidR="002673CD" w:rsidRPr="00385C13">
        <w:rPr>
          <w:rFonts w:cs="Arial"/>
          <w:b/>
        </w:rPr>
        <w:t>_</w:t>
      </w:r>
      <w:r w:rsidR="00E01593" w:rsidRPr="00385C13">
        <w:rPr>
          <w:rFonts w:cs="Arial"/>
        </w:rPr>
        <w:t>(</w:t>
      </w:r>
      <w:proofErr w:type="gramEnd"/>
      <w:r w:rsidR="00E01593" w:rsidRPr="00385C13">
        <w:rPr>
          <w:rFonts w:cs="Arial"/>
        </w:rPr>
        <w:t>specificare il settore privato)</w:t>
      </w:r>
      <w:r w:rsidRPr="00385C13">
        <w:rPr>
          <w:rFonts w:cs="Arial"/>
        </w:rPr>
        <w:t>, in quiescenza dal _________________________;</w:t>
      </w:r>
    </w:p>
    <w:p w14:paraId="4F25B944" w14:textId="77777777" w:rsidR="00BF29E8" w:rsidRPr="00385C13" w:rsidRDefault="00BF29E8" w:rsidP="00BF29E8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385C13">
        <w:rPr>
          <w:rFonts w:cs="Arial"/>
        </w:rPr>
        <w:t xml:space="preserve">di essere residente a </w:t>
      </w:r>
      <w:r w:rsidR="00EB30C2" w:rsidRPr="00385C13">
        <w:rPr>
          <w:rFonts w:cs="Arial"/>
        </w:rPr>
        <w:t>_________________________________</w:t>
      </w:r>
      <w:r w:rsidRPr="00385C13">
        <w:rPr>
          <w:rFonts w:cs="Arial"/>
        </w:rPr>
        <w:t xml:space="preserve">, al seguente indirizzo </w:t>
      </w:r>
      <w:r w:rsidR="00EB30C2" w:rsidRPr="00385C13">
        <w:rPr>
          <w:rFonts w:cs="Arial"/>
        </w:rPr>
        <w:t>________________________</w:t>
      </w:r>
      <w:r w:rsidR="003531C6" w:rsidRPr="00385C13">
        <w:rPr>
          <w:rFonts w:cs="Arial"/>
        </w:rPr>
        <w:t>____________________________________________</w:t>
      </w:r>
      <w:r w:rsidR="00EB30C2" w:rsidRPr="00385C13">
        <w:rPr>
          <w:rFonts w:cs="Arial"/>
        </w:rPr>
        <w:t>_____</w:t>
      </w:r>
      <w:r w:rsidR="00565464" w:rsidRPr="00385C13">
        <w:rPr>
          <w:rFonts w:cs="Arial"/>
        </w:rPr>
        <w:t>________</w:t>
      </w:r>
      <w:r w:rsidR="00EB30C2" w:rsidRPr="00385C13">
        <w:rPr>
          <w:rFonts w:cs="Arial"/>
        </w:rPr>
        <w:t>____</w:t>
      </w:r>
      <w:r w:rsidRPr="00385C13">
        <w:rPr>
          <w:rFonts w:cs="Arial"/>
        </w:rPr>
        <w:t>;</w:t>
      </w:r>
    </w:p>
    <w:p w14:paraId="7541325A" w14:textId="77777777" w:rsidR="00BF29E8" w:rsidRPr="00385C13" w:rsidRDefault="00BF29E8" w:rsidP="00BF29E8">
      <w:pPr>
        <w:pStyle w:val="Paragrafoelenco"/>
        <w:widowControl w:val="0"/>
        <w:numPr>
          <w:ilvl w:val="0"/>
          <w:numId w:val="39"/>
        </w:numPr>
        <w:autoSpaceDE w:val="0"/>
        <w:autoSpaceDN w:val="0"/>
        <w:adjustRightInd w:val="0"/>
        <w:spacing w:line="254" w:lineRule="exact"/>
        <w:ind w:left="454" w:right="50"/>
        <w:contextualSpacing w:val="0"/>
        <w:jc w:val="both"/>
        <w:rPr>
          <w:rFonts w:cs="Arial"/>
        </w:rPr>
      </w:pPr>
      <w:r w:rsidRPr="00385C13">
        <w:rPr>
          <w:rFonts w:cs="Arial"/>
        </w:rPr>
        <w:t>di richiedere che tutte le comunicazioni relative al presente avviso siano inoltrate al seguente indirizzo:</w:t>
      </w:r>
      <w:r w:rsidR="00EB30C2" w:rsidRPr="00385C13">
        <w:rPr>
          <w:rFonts w:cs="Arial"/>
        </w:rPr>
        <w:t xml:space="preserve"> _______________________________</w:t>
      </w:r>
      <w:r w:rsidR="00565464" w:rsidRPr="00385C13">
        <w:rPr>
          <w:rFonts w:cs="Arial"/>
        </w:rPr>
        <w:t>_________________</w:t>
      </w:r>
      <w:r w:rsidR="00EB30C2" w:rsidRPr="00385C13">
        <w:rPr>
          <w:rFonts w:cs="Arial"/>
        </w:rPr>
        <w:t>__</w:t>
      </w:r>
      <w:r w:rsidRPr="00385C13">
        <w:rPr>
          <w:rFonts w:cs="Arial"/>
        </w:rPr>
        <w:t>Tel.</w:t>
      </w:r>
      <w:r w:rsidR="00B83329" w:rsidRPr="00385C13">
        <w:rPr>
          <w:rFonts w:cs="Arial"/>
        </w:rPr>
        <w:t xml:space="preserve"> </w:t>
      </w:r>
      <w:r w:rsidR="00EB30C2" w:rsidRPr="00385C13">
        <w:rPr>
          <w:rFonts w:cs="Arial"/>
        </w:rPr>
        <w:t>__________________</w:t>
      </w:r>
      <w:r w:rsidRPr="00385C13">
        <w:rPr>
          <w:rFonts w:cs="Arial"/>
        </w:rPr>
        <w:t>e di impegnarsi a comunicare tempestivamente all’Amministrazione eventuali successive variazioni di indirizzo;</w:t>
      </w:r>
    </w:p>
    <w:p w14:paraId="61359FED" w14:textId="77777777" w:rsidR="00BF29E8" w:rsidRPr="00385C13" w:rsidRDefault="00BF29E8" w:rsidP="00BF29E8">
      <w:pPr>
        <w:pStyle w:val="Paragrafoelenco"/>
        <w:widowControl w:val="0"/>
        <w:numPr>
          <w:ilvl w:val="0"/>
          <w:numId w:val="39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385C13">
        <w:rPr>
          <w:rFonts w:cs="Arial"/>
        </w:rPr>
        <w:t xml:space="preserve">(in caso di utilizzo della PEC per la presentazione della domanda) di essere consapevole che ogni ulteriore comunicazione inerente </w:t>
      </w:r>
      <w:r w:rsidR="00B83329" w:rsidRPr="00385C13">
        <w:rPr>
          <w:rFonts w:cs="Arial"/>
        </w:rPr>
        <w:t>all’avviso</w:t>
      </w:r>
      <w:r w:rsidRPr="00385C13">
        <w:rPr>
          <w:rFonts w:cs="Arial"/>
        </w:rPr>
        <w:t xml:space="preserve"> potrà essere inoltrata dall’Amministrazione alla propria PEC.</w:t>
      </w:r>
    </w:p>
    <w:p w14:paraId="61454367" w14:textId="77777777" w:rsidR="00EB30C2" w:rsidRPr="00385C13" w:rsidRDefault="00EB30C2" w:rsidP="00BF29E8">
      <w:pPr>
        <w:tabs>
          <w:tab w:val="left" w:pos="5670"/>
        </w:tabs>
        <w:jc w:val="both"/>
        <w:rPr>
          <w:rFonts w:cs="Arial"/>
        </w:rPr>
      </w:pPr>
    </w:p>
    <w:p w14:paraId="3937AD5F" w14:textId="77777777" w:rsidR="00BF29E8" w:rsidRPr="00385C13" w:rsidRDefault="00BF29E8" w:rsidP="00BF29E8">
      <w:pPr>
        <w:tabs>
          <w:tab w:val="left" w:pos="5670"/>
        </w:tabs>
        <w:jc w:val="both"/>
        <w:rPr>
          <w:rFonts w:cs="Arial"/>
        </w:rPr>
      </w:pPr>
      <w:r w:rsidRPr="00385C13">
        <w:rPr>
          <w:rFonts w:cs="Arial"/>
        </w:rPr>
        <w:t>Data</w:t>
      </w:r>
      <w:r w:rsidRPr="00385C13">
        <w:rPr>
          <w:rFonts w:cs="Arial"/>
        </w:rPr>
        <w:tab/>
        <w:t>Firma</w:t>
      </w:r>
    </w:p>
    <w:p w14:paraId="2802DF05" w14:textId="77777777" w:rsidR="004676A2" w:rsidRPr="00385C13" w:rsidRDefault="004676A2" w:rsidP="00BF29E8">
      <w:pPr>
        <w:tabs>
          <w:tab w:val="left" w:pos="5670"/>
        </w:tabs>
        <w:jc w:val="both"/>
        <w:rPr>
          <w:rFonts w:cs="Arial"/>
        </w:rPr>
      </w:pPr>
    </w:p>
    <w:p w14:paraId="11327D90" w14:textId="77777777" w:rsidR="004676A2" w:rsidRPr="00385C13" w:rsidRDefault="004676A2" w:rsidP="00BF29E8">
      <w:pPr>
        <w:tabs>
          <w:tab w:val="left" w:pos="5670"/>
        </w:tabs>
        <w:jc w:val="both"/>
        <w:rPr>
          <w:rFonts w:cs="Arial"/>
        </w:rPr>
      </w:pPr>
    </w:p>
    <w:p w14:paraId="5907C05F" w14:textId="77777777" w:rsidR="004676A2" w:rsidRPr="00385C13" w:rsidRDefault="004676A2" w:rsidP="00BF29E8">
      <w:pPr>
        <w:tabs>
          <w:tab w:val="left" w:pos="5670"/>
        </w:tabs>
        <w:jc w:val="both"/>
        <w:rPr>
          <w:rFonts w:cs="Arial"/>
        </w:rPr>
      </w:pPr>
    </w:p>
    <w:p w14:paraId="196BEC28" w14:textId="77777777" w:rsidR="004676A2" w:rsidRPr="00385C13" w:rsidRDefault="004676A2" w:rsidP="00BF29E8">
      <w:pPr>
        <w:tabs>
          <w:tab w:val="left" w:pos="5670"/>
        </w:tabs>
        <w:jc w:val="both"/>
        <w:rPr>
          <w:rFonts w:cs="Arial"/>
        </w:rPr>
      </w:pPr>
    </w:p>
    <w:p w14:paraId="5C4F86BB" w14:textId="77777777" w:rsidR="00BF29E8" w:rsidRPr="00385C13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85C13" w14:paraId="6F086BF8" w14:textId="77777777" w:rsidTr="00042AD3">
        <w:tc>
          <w:tcPr>
            <w:tcW w:w="9779" w:type="dxa"/>
          </w:tcPr>
          <w:p w14:paraId="71F0A9B8" w14:textId="77777777" w:rsidR="00BF29E8" w:rsidRPr="00385C13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85C13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38ABE65D" w14:textId="77777777" w:rsidR="00BF29E8" w:rsidRPr="00385C13" w:rsidRDefault="00BF29E8" w:rsidP="00042AD3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85C13">
              <w:rPr>
                <w:rFonts w:ascii="Calibri" w:hAnsi="Calibri" w:cs="Arial"/>
                <w:b w:val="0"/>
                <w:sz w:val="22"/>
                <w:szCs w:val="22"/>
              </w:rPr>
              <w:t xml:space="preserve">Le dichiarazioni contenute nella domanda non richiedono autenticazione della sottoscrizione </w:t>
            </w:r>
            <w:r w:rsidR="0030447F" w:rsidRPr="00385C13">
              <w:rPr>
                <w:rFonts w:ascii="Calibri" w:hAnsi="Calibri" w:cs="Arial"/>
                <w:b w:val="0"/>
                <w:sz w:val="22"/>
                <w:szCs w:val="22"/>
              </w:rPr>
              <w:t xml:space="preserve">da parte di pubblico ufficiale. </w:t>
            </w:r>
            <w:r w:rsidRPr="00385C13">
              <w:rPr>
                <w:rFonts w:ascii="Calibri" w:hAnsi="Calibri" w:cs="Arial"/>
                <w:b w:val="0"/>
                <w:sz w:val="22"/>
                <w:szCs w:val="22"/>
              </w:rPr>
              <w:t>La domanda può essere</w:t>
            </w:r>
            <w:r w:rsidR="0030447F" w:rsidRPr="00385C13">
              <w:rPr>
                <w:rFonts w:ascii="Calibri" w:hAnsi="Calibri" w:cs="Arial"/>
                <w:b w:val="0"/>
                <w:sz w:val="22"/>
                <w:szCs w:val="22"/>
              </w:rPr>
              <w:t xml:space="preserve"> </w:t>
            </w:r>
            <w:r w:rsidRPr="00385C13">
              <w:rPr>
                <w:rFonts w:ascii="Calibri" w:hAnsi="Calibri" w:cs="Arial"/>
                <w:b w:val="0"/>
                <w:sz w:val="22"/>
                <w:szCs w:val="22"/>
              </w:rPr>
              <w:t>sottoscritta direttamente dal dichiarante e inviata all’amministrazione procedente unitamente a fotocopia di documento di identità senza ulteriori formalità.</w:t>
            </w:r>
          </w:p>
          <w:p w14:paraId="35B154A1" w14:textId="77777777" w:rsidR="00BF29E8" w:rsidRPr="00385C13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3122EDE0" w14:textId="77777777" w:rsidR="00B83329" w:rsidRPr="00385C13" w:rsidRDefault="00B83329" w:rsidP="00BF29E8"/>
    <w:p w14:paraId="240C69B1" w14:textId="77777777" w:rsidR="00B83329" w:rsidRPr="00385C13" w:rsidRDefault="00B83329">
      <w:pPr>
        <w:spacing w:after="0" w:line="240" w:lineRule="auto"/>
      </w:pPr>
      <w:r w:rsidRPr="00385C13">
        <w:br w:type="page"/>
      </w:r>
    </w:p>
    <w:p w14:paraId="0B3F7170" w14:textId="77777777" w:rsidR="00B83329" w:rsidRPr="00385C13" w:rsidRDefault="00B83329" w:rsidP="00B83329">
      <w:pPr>
        <w:rPr>
          <w:b/>
        </w:rPr>
      </w:pPr>
      <w:r w:rsidRPr="00385C13">
        <w:rPr>
          <w:b/>
        </w:rPr>
        <w:lastRenderedPageBreak/>
        <w:t>INFORMATIVA PRIVACY</w:t>
      </w:r>
    </w:p>
    <w:p w14:paraId="1BEF89C4" w14:textId="77777777" w:rsidR="00FC300A" w:rsidRPr="00385C13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85C13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4F84E0E5" w14:textId="77777777" w:rsidR="00FC300A" w:rsidRPr="00385C13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85C13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37B48FFA" w14:textId="77777777" w:rsidR="00FC300A" w:rsidRPr="00385C13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85C13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25043B0B" w14:textId="77777777" w:rsidR="00FC300A" w:rsidRPr="00385C13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85C13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2E59EAF1" w14:textId="77777777" w:rsidR="00FC300A" w:rsidRPr="00385C13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85C13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4A96E023" w14:textId="77777777" w:rsidR="00FC300A" w:rsidRPr="00385C13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85C13">
        <w:rPr>
          <w:rFonts w:cs="Arial"/>
        </w:rPr>
        <w:t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D.Lgs. 381/1999 e nell’art. 3 del D.Lgs.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19218E96" w14:textId="77777777" w:rsidR="00FC300A" w:rsidRPr="00385C13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85C13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3767CB3D" w14:textId="77777777" w:rsidR="00FC300A" w:rsidRPr="00385C13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85C13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23ECA639" w14:textId="77777777" w:rsidR="00FC300A" w:rsidRPr="00385C13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85C13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48B1A1FD" w14:textId="77777777" w:rsidR="00FC300A" w:rsidRPr="00385C13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85C13">
        <w:rPr>
          <w:rFonts w:cs="Arial"/>
        </w:rPr>
        <w:lastRenderedPageBreak/>
        <w:t xml:space="preserve">a) di accesso ai dati personali; </w:t>
      </w:r>
    </w:p>
    <w:p w14:paraId="61A0331C" w14:textId="77777777" w:rsidR="00FC300A" w:rsidRPr="00385C13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85C13">
        <w:rPr>
          <w:rFonts w:cs="Arial"/>
        </w:rPr>
        <w:t xml:space="preserve">b) di rettifica o cancellazione degli stessi o limitazione del trattamento; </w:t>
      </w:r>
    </w:p>
    <w:p w14:paraId="59D5AEF5" w14:textId="77777777" w:rsidR="00FC300A" w:rsidRPr="00385C13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85C13">
        <w:rPr>
          <w:rFonts w:cs="Arial"/>
        </w:rPr>
        <w:t xml:space="preserve">c) di opposizione al trattamento; </w:t>
      </w:r>
    </w:p>
    <w:p w14:paraId="75A5DB85" w14:textId="77777777" w:rsidR="00FC300A" w:rsidRPr="00385C13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85C13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14:paraId="76E37A72" w14:textId="77777777" w:rsidR="00FC300A" w:rsidRPr="00385C13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85C13">
        <w:rPr>
          <w:rFonts w:cs="Arial"/>
        </w:rPr>
        <w:t xml:space="preserve">e) di revoca del consenso in qualsiasi momento; </w:t>
      </w:r>
    </w:p>
    <w:p w14:paraId="0FDD4E72" w14:textId="77777777" w:rsidR="00FC300A" w:rsidRPr="00385C13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85C13">
        <w:rPr>
          <w:rFonts w:cs="Arial"/>
        </w:rPr>
        <w:t xml:space="preserve">f) di proporre reclamo all'autorità di controllo. </w:t>
      </w:r>
    </w:p>
    <w:p w14:paraId="38171599" w14:textId="77777777" w:rsidR="00FC300A" w:rsidRPr="00385C13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85C13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68A47289" w14:textId="77777777" w:rsidR="00FC300A" w:rsidRPr="00385C13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85C13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07CAD773" w14:textId="77777777" w:rsidR="00DC6047" w:rsidRPr="00385C13" w:rsidRDefault="00DC6047" w:rsidP="00B83329">
      <w:pPr>
        <w:jc w:val="both"/>
      </w:pPr>
    </w:p>
    <w:p w14:paraId="0BB81CEA" w14:textId="77777777" w:rsidR="006432DA" w:rsidRPr="00385C13" w:rsidRDefault="006432DA" w:rsidP="006432DA">
      <w:pPr>
        <w:tabs>
          <w:tab w:val="left" w:pos="5670"/>
        </w:tabs>
        <w:jc w:val="both"/>
        <w:rPr>
          <w:rFonts w:cs="Arial"/>
        </w:rPr>
      </w:pPr>
      <w:r w:rsidRPr="00385C13">
        <w:rPr>
          <w:rFonts w:cs="Arial"/>
        </w:rPr>
        <w:t>Il</w:t>
      </w:r>
      <w:r w:rsidR="00A56EB5" w:rsidRPr="00385C13">
        <w:rPr>
          <w:rFonts w:cs="Arial"/>
        </w:rPr>
        <w:t>/la</w:t>
      </w:r>
      <w:r w:rsidRPr="00385C13">
        <w:rPr>
          <w:rFonts w:cs="Arial"/>
        </w:rPr>
        <w:t xml:space="preserve"> sottoscritto</w:t>
      </w:r>
      <w:r w:rsidR="00A56EB5" w:rsidRPr="00385C13">
        <w:rPr>
          <w:rFonts w:cs="Arial"/>
        </w:rPr>
        <w:t>/a</w:t>
      </w:r>
      <w:r w:rsidRPr="00385C13">
        <w:rPr>
          <w:rFonts w:cs="Arial"/>
        </w:rPr>
        <w:t xml:space="preserve"> ______________________________presta il consenso al trattamento dei propri dati personali</w:t>
      </w:r>
      <w:r w:rsidR="00A56EB5" w:rsidRPr="00385C13">
        <w:rPr>
          <w:rFonts w:cs="Arial"/>
        </w:rPr>
        <w:t xml:space="preserve"> alle condizioni e nei termini riportati nella presente informativa.</w:t>
      </w:r>
    </w:p>
    <w:p w14:paraId="3139F116" w14:textId="77777777" w:rsidR="009E73AE" w:rsidRPr="00385C13" w:rsidRDefault="009E73AE" w:rsidP="00B83329">
      <w:pPr>
        <w:tabs>
          <w:tab w:val="left" w:pos="5670"/>
        </w:tabs>
        <w:jc w:val="both"/>
        <w:rPr>
          <w:rFonts w:cs="Arial"/>
        </w:rPr>
      </w:pPr>
    </w:p>
    <w:p w14:paraId="16E295B0" w14:textId="77777777" w:rsidR="00B83329" w:rsidRDefault="00B83329" w:rsidP="00B83329">
      <w:pPr>
        <w:tabs>
          <w:tab w:val="left" w:pos="5670"/>
        </w:tabs>
        <w:jc w:val="both"/>
        <w:rPr>
          <w:rFonts w:cs="Arial"/>
        </w:rPr>
      </w:pPr>
      <w:r w:rsidRPr="00385C13">
        <w:rPr>
          <w:rFonts w:cs="Arial"/>
        </w:rPr>
        <w:t>Data</w:t>
      </w:r>
      <w:r w:rsidRPr="00385C13">
        <w:rPr>
          <w:rFonts w:cs="Arial"/>
        </w:rPr>
        <w:tab/>
        <w:t>Firma</w:t>
      </w:r>
    </w:p>
    <w:p w14:paraId="0D95395D" w14:textId="77777777" w:rsidR="009E73AE" w:rsidRDefault="009E73AE" w:rsidP="00B83329">
      <w:pPr>
        <w:tabs>
          <w:tab w:val="left" w:pos="5670"/>
        </w:tabs>
        <w:jc w:val="both"/>
        <w:rPr>
          <w:rFonts w:cs="Arial"/>
        </w:rPr>
      </w:pPr>
    </w:p>
    <w:p w14:paraId="30C64FA5" w14:textId="77777777" w:rsidR="009E73AE" w:rsidRDefault="009E73AE" w:rsidP="00B83329">
      <w:pPr>
        <w:tabs>
          <w:tab w:val="left" w:pos="5670"/>
        </w:tabs>
        <w:jc w:val="both"/>
        <w:rPr>
          <w:rFonts w:cs="Arial"/>
        </w:rPr>
      </w:pPr>
    </w:p>
    <w:p w14:paraId="42EA42E2" w14:textId="77777777" w:rsidR="005325B3" w:rsidRDefault="005325B3" w:rsidP="00B83329">
      <w:pPr>
        <w:tabs>
          <w:tab w:val="left" w:pos="5670"/>
        </w:tabs>
        <w:jc w:val="both"/>
        <w:rPr>
          <w:rFonts w:cs="Arial"/>
        </w:rPr>
      </w:pPr>
    </w:p>
    <w:p w14:paraId="3014BF0E" w14:textId="77777777" w:rsidR="005325B3" w:rsidRDefault="005325B3" w:rsidP="00B83329">
      <w:pPr>
        <w:tabs>
          <w:tab w:val="left" w:pos="5670"/>
        </w:tabs>
        <w:jc w:val="both"/>
        <w:rPr>
          <w:rFonts w:cs="Arial"/>
        </w:rPr>
      </w:pPr>
    </w:p>
    <w:p w14:paraId="26F24598" w14:textId="77777777" w:rsidR="005325B3" w:rsidRDefault="005325B3" w:rsidP="00B83329">
      <w:pPr>
        <w:tabs>
          <w:tab w:val="left" w:pos="5670"/>
        </w:tabs>
        <w:jc w:val="both"/>
        <w:rPr>
          <w:rFonts w:cs="Arial"/>
        </w:rPr>
      </w:pPr>
    </w:p>
    <w:p w14:paraId="376492F7" w14:textId="77777777" w:rsidR="005325B3" w:rsidRDefault="005325B3" w:rsidP="00B83329">
      <w:pPr>
        <w:tabs>
          <w:tab w:val="left" w:pos="5670"/>
        </w:tabs>
        <w:jc w:val="both"/>
        <w:rPr>
          <w:rFonts w:cs="Arial"/>
        </w:rPr>
      </w:pPr>
    </w:p>
    <w:p w14:paraId="2866D0CB" w14:textId="77777777" w:rsidR="005325B3" w:rsidRDefault="005325B3" w:rsidP="00B83329">
      <w:pPr>
        <w:tabs>
          <w:tab w:val="left" w:pos="5670"/>
        </w:tabs>
        <w:jc w:val="both"/>
        <w:rPr>
          <w:rFonts w:cs="Arial"/>
        </w:rPr>
      </w:pPr>
    </w:p>
    <w:p w14:paraId="0B64C508" w14:textId="77777777" w:rsidR="005325B3" w:rsidRDefault="005325B3" w:rsidP="00B83329">
      <w:pPr>
        <w:tabs>
          <w:tab w:val="left" w:pos="5670"/>
        </w:tabs>
        <w:jc w:val="both"/>
        <w:rPr>
          <w:rFonts w:cs="Arial"/>
        </w:rPr>
      </w:pPr>
    </w:p>
    <w:p w14:paraId="33E769BF" w14:textId="77777777" w:rsidR="005325B3" w:rsidRDefault="005325B3" w:rsidP="00B83329">
      <w:pPr>
        <w:tabs>
          <w:tab w:val="left" w:pos="5670"/>
        </w:tabs>
        <w:jc w:val="both"/>
        <w:rPr>
          <w:rFonts w:cs="Arial"/>
        </w:rPr>
      </w:pPr>
    </w:p>
    <w:p w14:paraId="4FD093CF" w14:textId="77777777" w:rsidR="005325B3" w:rsidRPr="003D3F59" w:rsidRDefault="005325B3" w:rsidP="00B83329">
      <w:pPr>
        <w:tabs>
          <w:tab w:val="left" w:pos="5670"/>
        </w:tabs>
        <w:jc w:val="both"/>
        <w:rPr>
          <w:rFonts w:cs="Arial"/>
        </w:rPr>
      </w:pPr>
    </w:p>
    <w:p w14:paraId="0FC35AB9" w14:textId="77777777" w:rsidR="00B83329" w:rsidRPr="003D3F59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6B96B4B4" w14:textId="77777777" w:rsidTr="00061019">
        <w:tc>
          <w:tcPr>
            <w:tcW w:w="9779" w:type="dxa"/>
          </w:tcPr>
          <w:p w14:paraId="547C1B9C" w14:textId="77777777" w:rsidR="00B83329" w:rsidRPr="003D3F59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D3F59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383C168D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D3F59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D3F59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D3F59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D3F59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D3F59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D3F59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D3F59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7439E1C2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0F9F4685" w14:textId="77777777" w:rsidR="00B83329" w:rsidRPr="002F05C5" w:rsidRDefault="00B83329" w:rsidP="00B83329"/>
    <w:sectPr w:rsidR="00B83329" w:rsidRPr="002F05C5" w:rsidSect="0056546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666B0" w14:textId="77777777" w:rsidR="008E760B" w:rsidRDefault="008E760B" w:rsidP="00EA00D8">
      <w:pPr>
        <w:spacing w:after="0" w:line="240" w:lineRule="auto"/>
      </w:pPr>
      <w:r>
        <w:separator/>
      </w:r>
    </w:p>
  </w:endnote>
  <w:endnote w:type="continuationSeparator" w:id="0">
    <w:p w14:paraId="2D5F2574" w14:textId="77777777" w:rsidR="008E760B" w:rsidRDefault="008E760B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00CD53" w14:textId="77777777" w:rsidR="002557CA" w:rsidRDefault="002557C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97772180"/>
      <w:docPartObj>
        <w:docPartGallery w:val="Page Numbers (Bottom of Page)"/>
        <w:docPartUnique/>
      </w:docPartObj>
    </w:sdtPr>
    <w:sdtEndPr/>
    <w:sdtContent>
      <w:p w14:paraId="49C01AA9" w14:textId="77777777" w:rsidR="004676A2" w:rsidRDefault="004676A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6812">
          <w:rPr>
            <w:noProof/>
          </w:rPr>
          <w:t>2</w:t>
        </w:r>
        <w:r>
          <w:fldChar w:fldCharType="end"/>
        </w:r>
      </w:p>
    </w:sdtContent>
  </w:sdt>
  <w:p w14:paraId="69CB9BBF" w14:textId="77777777" w:rsidR="004676A2" w:rsidRDefault="004676A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17C21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2B53B417" w14:textId="77777777" w:rsidR="00A75FC2" w:rsidRDefault="004453DF" w:rsidP="004153C0">
    <w:pPr>
      <w:pStyle w:val="Pidipagina"/>
    </w:pPr>
    <w:r>
      <w:rPr>
        <w:noProof/>
        <w:lang w:eastAsia="it-IT"/>
      </w:rPr>
      <w:drawing>
        <wp:inline distT="0" distB="0" distL="0" distR="0" wp14:anchorId="4C8269AE" wp14:editId="421D0A8F">
          <wp:extent cx="5310505" cy="791744"/>
          <wp:effectExtent l="0" t="0" r="4445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109CC" w14:textId="77777777" w:rsidR="008E760B" w:rsidRDefault="008E760B" w:rsidP="00EA00D8">
      <w:pPr>
        <w:spacing w:after="0" w:line="240" w:lineRule="auto"/>
      </w:pPr>
      <w:r>
        <w:separator/>
      </w:r>
    </w:p>
  </w:footnote>
  <w:footnote w:type="continuationSeparator" w:id="0">
    <w:p w14:paraId="6026BB28" w14:textId="77777777" w:rsidR="008E760B" w:rsidRDefault="008E760B" w:rsidP="00EA00D8">
      <w:pPr>
        <w:spacing w:after="0" w:line="240" w:lineRule="auto"/>
      </w:pPr>
      <w:r>
        <w:continuationSeparator/>
      </w:r>
    </w:p>
  </w:footnote>
  <w:footnote w:id="1">
    <w:p w14:paraId="6F2ADB53" w14:textId="77777777" w:rsidR="00BF29E8" w:rsidRPr="005B5E7B" w:rsidRDefault="00BF29E8" w:rsidP="00BF29E8">
      <w:pPr>
        <w:pStyle w:val="Pidipagina"/>
        <w:rPr>
          <w:rFonts w:cs="Arial"/>
          <w:sz w:val="20"/>
          <w:szCs w:val="20"/>
        </w:rPr>
      </w:pPr>
      <w:r w:rsidRPr="005B5E7B">
        <w:rPr>
          <w:rStyle w:val="Rimandonotaapidipagina"/>
          <w:rFonts w:cs="Arial"/>
          <w:sz w:val="20"/>
          <w:szCs w:val="20"/>
        </w:rPr>
        <w:footnoteRef/>
      </w:r>
      <w:r w:rsidRPr="005B5E7B">
        <w:rPr>
          <w:rFonts w:cs="Arial"/>
          <w:sz w:val="20"/>
          <w:szCs w:val="20"/>
        </w:rPr>
        <w:t xml:space="preserve"> * Art. 51 cod. proc. civ.: </w:t>
      </w:r>
    </w:p>
    <w:p w14:paraId="5A2CF503" w14:textId="77777777" w:rsidR="00BF29E8" w:rsidRPr="005B5E7B" w:rsidRDefault="00BF29E8" w:rsidP="00BF29E8">
      <w:pPr>
        <w:pStyle w:val="Pidipagina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Astensione del giudice.</w:t>
      </w:r>
    </w:p>
    <w:p w14:paraId="09C069A8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Il giudice ha l’obbligo di astenersi:</w:t>
      </w:r>
    </w:p>
    <w:p w14:paraId="35A20548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1) se ha interesse nella causa o in altra vertente su identica questione di diritto;</w:t>
      </w:r>
    </w:p>
    <w:p w14:paraId="23B17E4A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2) se egli stesso o la moglie è parente fino al quarto grado o legato da vincoli di affiliazione, o è convivente o commensale abituale di una delle parti o di alcuno dei difensori;</w:t>
      </w:r>
    </w:p>
    <w:p w14:paraId="6B469C45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3) se egli stesso o la moglie ha causa pendente o grave inimicizia o rapporti di credito o debito con una delle parti o alcuno dei suoi difensori;</w:t>
      </w:r>
    </w:p>
    <w:p w14:paraId="0EE5F689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4) se ha dato consiglio o prestato patrocinio nella causa, o ha deposto in essa come testimone, oppure ne ha conosciuto come magistrato in altro grado del processo o come arbitro o vi ha prestato assistenza come consulente tecnico;</w:t>
      </w:r>
    </w:p>
    <w:p w14:paraId="272F95CD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5) se è tutore, curatore, amministratore di sostegno, procuratore, agente o datore di lavoro di una delle parti; se, inoltre, è amministratore o gerente di un ente, di un'associazione anche non riconosciuta, di un comitato, di una società o stabilimento che ha interesse nella causa.</w:t>
      </w:r>
    </w:p>
    <w:p w14:paraId="67929D81" w14:textId="77777777" w:rsidR="00BF29E8" w:rsidRPr="005B5E7B" w:rsidRDefault="00BF29E8" w:rsidP="00BF29E8">
      <w:pPr>
        <w:pStyle w:val="Testonotaapidipagina"/>
        <w:rPr>
          <w:rFonts w:cs="Arial"/>
        </w:rPr>
      </w:pPr>
      <w:r w:rsidRPr="005B5E7B">
        <w:rPr>
          <w:rFonts w:cs="Arial"/>
        </w:rPr>
        <w:t>In ogni altro caso in cui esistono gravi ragioni di convenienza, il giudice può richiedere al capo dell'ufficio l'autorizzazione ad astenersi; quando l'astensione riguarda il capo dell'ufficio l'autorizzazione è chiesta al capo dell'ufficio superiore.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1DAB93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554C069C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60A67133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4A4E0D" w14:textId="77777777" w:rsidR="00EA00D8" w:rsidRDefault="0009163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5DF8A205" wp14:editId="266C83D8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3F1301" w14:textId="77777777" w:rsidR="00651594" w:rsidRDefault="00091638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2C0AA9C5" wp14:editId="301FBC2A">
          <wp:extent cx="6172200" cy="885825"/>
          <wp:effectExtent l="0" t="0" r="0" b="9525"/>
          <wp:docPr id="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9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39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1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9"/>
  </w:num>
  <w:num w:numId="5">
    <w:abstractNumId w:val="15"/>
  </w:num>
  <w:num w:numId="6">
    <w:abstractNumId w:val="14"/>
  </w:num>
  <w:num w:numId="7">
    <w:abstractNumId w:val="43"/>
  </w:num>
  <w:num w:numId="8">
    <w:abstractNumId w:val="19"/>
  </w:num>
  <w:num w:numId="9">
    <w:abstractNumId w:val="26"/>
  </w:num>
  <w:num w:numId="10">
    <w:abstractNumId w:val="18"/>
  </w:num>
  <w:num w:numId="11">
    <w:abstractNumId w:val="28"/>
  </w:num>
  <w:num w:numId="12">
    <w:abstractNumId w:val="12"/>
  </w:num>
  <w:num w:numId="13">
    <w:abstractNumId w:val="30"/>
  </w:num>
  <w:num w:numId="14">
    <w:abstractNumId w:val="25"/>
  </w:num>
  <w:num w:numId="15">
    <w:abstractNumId w:val="34"/>
  </w:num>
  <w:num w:numId="16">
    <w:abstractNumId w:val="10"/>
  </w:num>
  <w:num w:numId="17">
    <w:abstractNumId w:val="24"/>
  </w:num>
  <w:num w:numId="18">
    <w:abstractNumId w:val="41"/>
  </w:num>
  <w:num w:numId="19">
    <w:abstractNumId w:val="35"/>
  </w:num>
  <w:num w:numId="20">
    <w:abstractNumId w:val="3"/>
  </w:num>
  <w:num w:numId="21">
    <w:abstractNumId w:val="21"/>
  </w:num>
  <w:num w:numId="22">
    <w:abstractNumId w:val="11"/>
  </w:num>
  <w:num w:numId="23">
    <w:abstractNumId w:val="44"/>
  </w:num>
  <w:num w:numId="24">
    <w:abstractNumId w:val="27"/>
  </w:num>
  <w:num w:numId="25">
    <w:abstractNumId w:val="20"/>
  </w:num>
  <w:num w:numId="26">
    <w:abstractNumId w:val="23"/>
  </w:num>
  <w:num w:numId="27">
    <w:abstractNumId w:val="17"/>
  </w:num>
  <w:num w:numId="28">
    <w:abstractNumId w:val="29"/>
  </w:num>
  <w:num w:numId="29">
    <w:abstractNumId w:val="22"/>
  </w:num>
  <w:num w:numId="30">
    <w:abstractNumId w:val="42"/>
  </w:num>
  <w:num w:numId="31">
    <w:abstractNumId w:val="7"/>
  </w:num>
  <w:num w:numId="32">
    <w:abstractNumId w:val="31"/>
  </w:num>
  <w:num w:numId="33">
    <w:abstractNumId w:val="37"/>
  </w:num>
  <w:num w:numId="34">
    <w:abstractNumId w:val="46"/>
  </w:num>
  <w:num w:numId="35">
    <w:abstractNumId w:val="45"/>
  </w:num>
  <w:num w:numId="36">
    <w:abstractNumId w:val="4"/>
  </w:num>
  <w:num w:numId="37">
    <w:abstractNumId w:val="6"/>
  </w:num>
  <w:num w:numId="38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>
    <w:abstractNumId w:val="38"/>
  </w:num>
  <w:num w:numId="40">
    <w:abstractNumId w:val="40"/>
  </w:num>
  <w:num w:numId="41">
    <w:abstractNumId w:val="8"/>
  </w:num>
  <w:num w:numId="42">
    <w:abstractNumId w:val="32"/>
  </w:num>
  <w:num w:numId="43">
    <w:abstractNumId w:val="36"/>
  </w:num>
  <w:num w:numId="44">
    <w:abstractNumId w:val="5"/>
  </w:num>
  <w:num w:numId="45">
    <w:abstractNumId w:val="13"/>
  </w:num>
  <w:num w:numId="46">
    <w:abstractNumId w:val="9"/>
  </w:num>
  <w:num w:numId="47">
    <w:abstractNumId w:val="16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40F3"/>
    <w:rsid w:val="0006690F"/>
    <w:rsid w:val="00072E73"/>
    <w:rsid w:val="00081071"/>
    <w:rsid w:val="000818E6"/>
    <w:rsid w:val="00084F27"/>
    <w:rsid w:val="00091298"/>
    <w:rsid w:val="00091638"/>
    <w:rsid w:val="0009174A"/>
    <w:rsid w:val="0009737A"/>
    <w:rsid w:val="000B69D5"/>
    <w:rsid w:val="000D279D"/>
    <w:rsid w:val="000E086B"/>
    <w:rsid w:val="000E5811"/>
    <w:rsid w:val="000F68C6"/>
    <w:rsid w:val="00104CA7"/>
    <w:rsid w:val="00115A27"/>
    <w:rsid w:val="00122523"/>
    <w:rsid w:val="00131819"/>
    <w:rsid w:val="0014069C"/>
    <w:rsid w:val="001672F4"/>
    <w:rsid w:val="00176A9D"/>
    <w:rsid w:val="00177A2B"/>
    <w:rsid w:val="00177CC5"/>
    <w:rsid w:val="001821F2"/>
    <w:rsid w:val="00182836"/>
    <w:rsid w:val="00186060"/>
    <w:rsid w:val="001950C2"/>
    <w:rsid w:val="00196D93"/>
    <w:rsid w:val="001A7187"/>
    <w:rsid w:val="001B71EB"/>
    <w:rsid w:val="001E17E4"/>
    <w:rsid w:val="00204B2D"/>
    <w:rsid w:val="002111E5"/>
    <w:rsid w:val="00230FCE"/>
    <w:rsid w:val="002361A1"/>
    <w:rsid w:val="00254BE2"/>
    <w:rsid w:val="002557CA"/>
    <w:rsid w:val="002673CD"/>
    <w:rsid w:val="00270534"/>
    <w:rsid w:val="00272F84"/>
    <w:rsid w:val="00274C6C"/>
    <w:rsid w:val="00284E31"/>
    <w:rsid w:val="002A03F1"/>
    <w:rsid w:val="002B5FAE"/>
    <w:rsid w:val="002B7132"/>
    <w:rsid w:val="002D5686"/>
    <w:rsid w:val="002E11F8"/>
    <w:rsid w:val="002E3809"/>
    <w:rsid w:val="002F05C5"/>
    <w:rsid w:val="0030284A"/>
    <w:rsid w:val="0030447F"/>
    <w:rsid w:val="00304C94"/>
    <w:rsid w:val="00305EE0"/>
    <w:rsid w:val="00310A22"/>
    <w:rsid w:val="00320772"/>
    <w:rsid w:val="00323263"/>
    <w:rsid w:val="00323EDD"/>
    <w:rsid w:val="00331C7D"/>
    <w:rsid w:val="00333FB6"/>
    <w:rsid w:val="003358CE"/>
    <w:rsid w:val="003531C6"/>
    <w:rsid w:val="00385C13"/>
    <w:rsid w:val="00385ECD"/>
    <w:rsid w:val="0039235C"/>
    <w:rsid w:val="00396862"/>
    <w:rsid w:val="003A5860"/>
    <w:rsid w:val="003C1F12"/>
    <w:rsid w:val="003D3F59"/>
    <w:rsid w:val="003E0102"/>
    <w:rsid w:val="00403DEC"/>
    <w:rsid w:val="004071CB"/>
    <w:rsid w:val="00411835"/>
    <w:rsid w:val="004153C0"/>
    <w:rsid w:val="00415899"/>
    <w:rsid w:val="0041641A"/>
    <w:rsid w:val="0042540A"/>
    <w:rsid w:val="00425902"/>
    <w:rsid w:val="00430D68"/>
    <w:rsid w:val="004453DF"/>
    <w:rsid w:val="00445760"/>
    <w:rsid w:val="00453B40"/>
    <w:rsid w:val="00462F92"/>
    <w:rsid w:val="004676A2"/>
    <w:rsid w:val="00471408"/>
    <w:rsid w:val="004733A7"/>
    <w:rsid w:val="00481668"/>
    <w:rsid w:val="004834C3"/>
    <w:rsid w:val="004973E5"/>
    <w:rsid w:val="0049760F"/>
    <w:rsid w:val="004B782F"/>
    <w:rsid w:val="004C13BB"/>
    <w:rsid w:val="004C758D"/>
    <w:rsid w:val="004D0FE3"/>
    <w:rsid w:val="004D136A"/>
    <w:rsid w:val="004D5964"/>
    <w:rsid w:val="004E25D3"/>
    <w:rsid w:val="004F43E9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325B3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188F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6204BC"/>
    <w:rsid w:val="00620DC3"/>
    <w:rsid w:val="006217DA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E3E7E"/>
    <w:rsid w:val="006E47AF"/>
    <w:rsid w:val="006F42B0"/>
    <w:rsid w:val="00700F3A"/>
    <w:rsid w:val="0070502E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A428E"/>
    <w:rsid w:val="007A6728"/>
    <w:rsid w:val="007B4002"/>
    <w:rsid w:val="007E6C5C"/>
    <w:rsid w:val="007F5253"/>
    <w:rsid w:val="00825142"/>
    <w:rsid w:val="00830628"/>
    <w:rsid w:val="008572E2"/>
    <w:rsid w:val="00862352"/>
    <w:rsid w:val="00864445"/>
    <w:rsid w:val="0086555F"/>
    <w:rsid w:val="00875D16"/>
    <w:rsid w:val="00880A60"/>
    <w:rsid w:val="0089757B"/>
    <w:rsid w:val="008A21D1"/>
    <w:rsid w:val="008A3353"/>
    <w:rsid w:val="008D47CE"/>
    <w:rsid w:val="008E3F12"/>
    <w:rsid w:val="008E760B"/>
    <w:rsid w:val="008F3CC6"/>
    <w:rsid w:val="008F508E"/>
    <w:rsid w:val="00902C4D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D636A"/>
    <w:rsid w:val="009E73AE"/>
    <w:rsid w:val="009E7855"/>
    <w:rsid w:val="009F00D1"/>
    <w:rsid w:val="00A0063F"/>
    <w:rsid w:val="00A13D6A"/>
    <w:rsid w:val="00A14F91"/>
    <w:rsid w:val="00A24E7E"/>
    <w:rsid w:val="00A33D48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B5468"/>
    <w:rsid w:val="00AC379B"/>
    <w:rsid w:val="00AC3BBF"/>
    <w:rsid w:val="00AC59A7"/>
    <w:rsid w:val="00AD1214"/>
    <w:rsid w:val="00AE24C5"/>
    <w:rsid w:val="00AE6100"/>
    <w:rsid w:val="00AF3F46"/>
    <w:rsid w:val="00B00D8E"/>
    <w:rsid w:val="00B102FE"/>
    <w:rsid w:val="00B217AC"/>
    <w:rsid w:val="00B338CF"/>
    <w:rsid w:val="00B41142"/>
    <w:rsid w:val="00B56EA7"/>
    <w:rsid w:val="00B604BD"/>
    <w:rsid w:val="00B720CD"/>
    <w:rsid w:val="00B80A74"/>
    <w:rsid w:val="00B83329"/>
    <w:rsid w:val="00B83B6C"/>
    <w:rsid w:val="00BA3B01"/>
    <w:rsid w:val="00BA5C08"/>
    <w:rsid w:val="00BB6A44"/>
    <w:rsid w:val="00BC53DF"/>
    <w:rsid w:val="00BD47EB"/>
    <w:rsid w:val="00BF29E8"/>
    <w:rsid w:val="00BF3ACC"/>
    <w:rsid w:val="00BF4EEC"/>
    <w:rsid w:val="00BF6C35"/>
    <w:rsid w:val="00C04239"/>
    <w:rsid w:val="00C060A8"/>
    <w:rsid w:val="00C257B6"/>
    <w:rsid w:val="00C458E4"/>
    <w:rsid w:val="00C70D47"/>
    <w:rsid w:val="00C855BC"/>
    <w:rsid w:val="00C91A59"/>
    <w:rsid w:val="00C96A8A"/>
    <w:rsid w:val="00CE5FD1"/>
    <w:rsid w:val="00D13C0A"/>
    <w:rsid w:val="00D25F6F"/>
    <w:rsid w:val="00D30F53"/>
    <w:rsid w:val="00D32154"/>
    <w:rsid w:val="00D358C4"/>
    <w:rsid w:val="00D46F87"/>
    <w:rsid w:val="00D51800"/>
    <w:rsid w:val="00D65719"/>
    <w:rsid w:val="00D66812"/>
    <w:rsid w:val="00D74CCE"/>
    <w:rsid w:val="00D75EAB"/>
    <w:rsid w:val="00DA527F"/>
    <w:rsid w:val="00DA6CF9"/>
    <w:rsid w:val="00DB1FA6"/>
    <w:rsid w:val="00DC2D6F"/>
    <w:rsid w:val="00DC6047"/>
    <w:rsid w:val="00DC7B86"/>
    <w:rsid w:val="00DD34B9"/>
    <w:rsid w:val="00DE2D7D"/>
    <w:rsid w:val="00DE7BC9"/>
    <w:rsid w:val="00DF5215"/>
    <w:rsid w:val="00E01593"/>
    <w:rsid w:val="00E021E8"/>
    <w:rsid w:val="00E04F61"/>
    <w:rsid w:val="00E05D51"/>
    <w:rsid w:val="00E06AF4"/>
    <w:rsid w:val="00E07E70"/>
    <w:rsid w:val="00E154D3"/>
    <w:rsid w:val="00E16A10"/>
    <w:rsid w:val="00E178FE"/>
    <w:rsid w:val="00E46C45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D4A30"/>
    <w:rsid w:val="00EE0AE8"/>
    <w:rsid w:val="00EF4B88"/>
    <w:rsid w:val="00EF5B26"/>
    <w:rsid w:val="00EF7FB2"/>
    <w:rsid w:val="00F039FD"/>
    <w:rsid w:val="00F2530C"/>
    <w:rsid w:val="00F3016C"/>
    <w:rsid w:val="00F35A35"/>
    <w:rsid w:val="00F428A4"/>
    <w:rsid w:val="00F4756D"/>
    <w:rsid w:val="00F621D1"/>
    <w:rsid w:val="00F63AF5"/>
    <w:rsid w:val="00F718F0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0417"/>
    <o:shapelayout v:ext="edit">
      <o:idmap v:ext="edit" data="1"/>
    </o:shapelayout>
  </w:shapeDefaults>
  <w:decimalSymbol w:val=","/>
  <w:listSeparator w:val=";"/>
  <w14:docId w14:val="4352114F"/>
  <w15:docId w15:val="{AA0CA763-3695-41A1-B82C-8CF271615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5B3810-40C2-4377-A0A1-DE19DE6A34A5}"/>
</file>

<file path=customXml/itemProps3.xml><?xml version="1.0" encoding="utf-8"?>
<ds:datastoreItem xmlns:ds="http://schemas.openxmlformats.org/officeDocument/2006/customXml" ds:itemID="{6D4F964A-781B-4BC1-BC6A-8298E2316109}">
  <ds:schemaRefs>
    <ds:schemaRef ds:uri="http://schemas.microsoft.com/sharepoint/v3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53A74DB2-3EB1-4FF8-9424-E72CDCA9D245"/>
    <ds:schemaRef ds:uri="http://purl.org/dc/elements/1.1/"/>
    <ds:schemaRef ds:uri="http://schemas.microsoft.com/office/2006/documentManagement/types"/>
    <ds:schemaRef ds:uri="http://purl.org/dc/dcmitype/"/>
    <ds:schemaRef ds:uri="3d4ffb0d-68bf-4b68-99f7-1eb25ffe2d97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4BEB11-0607-4177-9702-847827185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1</TotalTime>
  <Pages>5</Pages>
  <Words>1981</Words>
  <Characters>11295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13250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Jurcan Ljiljana</cp:lastModifiedBy>
  <cp:revision>2</cp:revision>
  <cp:lastPrinted>2019-07-23T08:54:00Z</cp:lastPrinted>
  <dcterms:created xsi:type="dcterms:W3CDTF">2019-07-26T09:40:00Z</dcterms:created>
  <dcterms:modified xsi:type="dcterms:W3CDTF">2019-07-26T09:40:00Z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