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77777777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52678D" w:rsidRPr="0052678D">
        <w:rPr>
          <w:rFonts w:ascii="Calibri" w:hAnsi="Calibri" w:cs="Arial"/>
          <w:b/>
          <w:bCs/>
          <w:color w:val="000000"/>
          <w:sz w:val="24"/>
          <w:szCs w:val="24"/>
        </w:rPr>
        <w:t>Pianificazione, Performance e Appalti</w:t>
      </w:r>
    </w:p>
    <w:p w14:paraId="11EA29D1" w14:textId="655783B4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Informativi,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0EAC00AA" w14:textId="77777777" w:rsidR="00E85681" w:rsidRDefault="00E85681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11977" w14:textId="4E22232B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551F2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551F2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551F2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3054E060" w:rsidR="00766B1A" w:rsidRPr="00551F27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sz w:val="24"/>
          <w:szCs w:val="24"/>
        </w:rPr>
      </w:pPr>
      <w:r w:rsidRPr="00551F2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 w:rsidRPr="00551F27">
        <w:rPr>
          <w:rFonts w:ascii="Calibri" w:hAnsi="Calibri" w:cs="Arial"/>
          <w:color w:val="000000"/>
          <w:sz w:val="24"/>
          <w:szCs w:val="24"/>
        </w:rPr>
        <w:t xml:space="preserve">l’incarico in qualità di esperto in </w:t>
      </w:r>
      <w:proofErr w:type="spellStart"/>
      <w:r w:rsidR="00551F27" w:rsidRPr="00551F27">
        <w:rPr>
          <w:rFonts w:asciiTheme="minorHAnsi" w:hAnsiTheme="minorHAnsi" w:cs="Arial"/>
          <w:color w:val="000000"/>
          <w:sz w:val="24"/>
          <w:szCs w:val="24"/>
        </w:rPr>
        <w:t>in</w:t>
      </w:r>
      <w:proofErr w:type="spellEnd"/>
      <w:r w:rsidR="00551F27" w:rsidRPr="00551F27">
        <w:rPr>
          <w:rFonts w:asciiTheme="minorHAnsi" w:hAnsiTheme="minorHAnsi" w:cs="Arial"/>
          <w:color w:val="000000"/>
          <w:sz w:val="24"/>
          <w:szCs w:val="24"/>
        </w:rPr>
        <w:t xml:space="preserve"> attività di “</w:t>
      </w:r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advocacy</w:t>
      </w:r>
      <w:r w:rsidR="00551F27" w:rsidRPr="00551F27">
        <w:rPr>
          <w:rFonts w:asciiTheme="minorHAnsi" w:hAnsiTheme="minorHAnsi" w:cs="Arial"/>
          <w:color w:val="000000"/>
          <w:sz w:val="24"/>
          <w:szCs w:val="24"/>
        </w:rPr>
        <w:t xml:space="preserve">”. Tale attività rientra nell’ambito delle attività di capitalizzazione del progetto </w:t>
      </w:r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INCIRCLE- Support </w:t>
      </w:r>
      <w:proofErr w:type="spellStart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insular</w:t>
      </w:r>
      <w:proofErr w:type="spellEnd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 and low-</w:t>
      </w:r>
      <w:proofErr w:type="spellStart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density</w:t>
      </w:r>
      <w:proofErr w:type="spellEnd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 </w:t>
      </w:r>
      <w:proofErr w:type="spellStart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areas</w:t>
      </w:r>
      <w:proofErr w:type="spellEnd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 in the </w:t>
      </w:r>
      <w:proofErr w:type="spellStart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transition</w:t>
      </w:r>
      <w:proofErr w:type="spellEnd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 </w:t>
      </w:r>
      <w:proofErr w:type="spellStart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towards</w:t>
      </w:r>
      <w:proofErr w:type="spellEnd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 a more </w:t>
      </w:r>
      <w:proofErr w:type="spellStart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circular</w:t>
      </w:r>
      <w:proofErr w:type="spellEnd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 </w:t>
      </w:r>
      <w:proofErr w:type="spellStart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>tourism</w:t>
      </w:r>
      <w:proofErr w:type="spellEnd"/>
      <w:r w:rsidR="00551F27" w:rsidRPr="00551F27">
        <w:rPr>
          <w:rFonts w:asciiTheme="minorHAnsi" w:hAnsiTheme="minorHAnsi" w:cs="Arial"/>
          <w:i/>
          <w:iCs/>
          <w:color w:val="000000"/>
          <w:sz w:val="24"/>
          <w:szCs w:val="24"/>
        </w:rPr>
        <w:t xml:space="preserve"> economy</w:t>
      </w:r>
      <w:r w:rsidR="00EC2CA7" w:rsidRPr="00551F27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551F27">
        <w:rPr>
          <w:rFonts w:ascii="Calibri" w:hAnsi="Calibri" w:cs="Arial"/>
          <w:color w:val="000000"/>
          <w:sz w:val="24"/>
          <w:szCs w:val="24"/>
        </w:rPr>
        <w:t>di cui all’</w:t>
      </w:r>
      <w:r w:rsidRPr="00551F27">
        <w:rPr>
          <w:rFonts w:ascii="Calibri" w:hAnsi="Calibri" w:cs="Arial"/>
          <w:b/>
          <w:bCs/>
          <w:color w:val="000000"/>
          <w:sz w:val="24"/>
          <w:szCs w:val="24"/>
        </w:rPr>
        <w:t xml:space="preserve">Interpello n. </w:t>
      </w:r>
      <w:r w:rsidR="003510D0">
        <w:rPr>
          <w:rFonts w:ascii="Calibri" w:hAnsi="Calibri" w:cs="Arial"/>
          <w:b/>
          <w:bCs/>
          <w:color w:val="000000"/>
          <w:sz w:val="24"/>
          <w:szCs w:val="24"/>
        </w:rPr>
        <w:t>3</w:t>
      </w:r>
      <w:r w:rsidR="00551F27" w:rsidRPr="00551F27">
        <w:rPr>
          <w:rFonts w:ascii="Calibri" w:hAnsi="Calibri" w:cs="Arial"/>
          <w:b/>
          <w:bCs/>
          <w:color w:val="000000"/>
          <w:sz w:val="24"/>
          <w:szCs w:val="24"/>
        </w:rPr>
        <w:t>/2022</w:t>
      </w:r>
      <w:r w:rsidRPr="00551F27">
        <w:rPr>
          <w:rFonts w:ascii="Calibri" w:hAnsi="Calibri" w:cs="Arial"/>
          <w:i/>
          <w:sz w:val="24"/>
          <w:szCs w:val="24"/>
        </w:rPr>
        <w:t xml:space="preserve">.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551F27">
        <w:rPr>
          <w:rFonts w:ascii="Calibri" w:hAnsi="Calibri" w:cs="Arial"/>
          <w:color w:val="000000"/>
          <w:sz w:val="24"/>
          <w:szCs w:val="24"/>
        </w:rPr>
        <w:t>A tal fine allega il proprio curriculum di studi e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34E7C1C5" w14:textId="77777777" w:rsidR="00023D97" w:rsidRPr="00EC2CA7" w:rsidRDefault="00023D97" w:rsidP="00023D9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_____________ con il profilo professionale di _______________________________________; </w:t>
      </w:r>
    </w:p>
    <w:p w14:paraId="3A016E2B" w14:textId="77777777" w:rsidR="00023D97" w:rsidRPr="003F5236" w:rsidRDefault="00023D97" w:rsidP="00023D9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F5236">
        <w:rPr>
          <w:rFonts w:asciiTheme="minorHAnsi" w:eastAsia="MS Mincho" w:hAnsiTheme="minorHAnsi" w:cstheme="minorHAnsi"/>
          <w:sz w:val="24"/>
          <w:szCs w:val="24"/>
          <w:lang w:eastAsia="ja-JP"/>
        </w:rPr>
        <w:t>di essere in possesso del Diploma di Laurea in______________________________</w:t>
      </w:r>
      <w:r w:rsidRPr="003F5236">
        <w:rPr>
          <w:rFonts w:asciiTheme="minorHAnsi" w:hAnsiTheme="minorHAnsi" w:cstheme="minorHAnsi"/>
          <w:color w:val="000000"/>
          <w:sz w:val="24"/>
          <w:szCs w:val="24"/>
        </w:rPr>
        <w:t>, conseguito in data _________________ presso ____________________</w:t>
      </w:r>
      <w:r w:rsidRPr="003F5236">
        <w:rPr>
          <w:rFonts w:asciiTheme="minorHAnsi" w:hAnsiTheme="minorHAnsi" w:cstheme="minorHAnsi"/>
          <w:bCs/>
          <w:color w:val="000000"/>
          <w:sz w:val="24"/>
          <w:szCs w:val="24"/>
        </w:rPr>
        <w:t>;</w:t>
      </w:r>
    </w:p>
    <w:p w14:paraId="5FF417CF" w14:textId="77777777" w:rsidR="00023D97" w:rsidRDefault="00EC2CA7" w:rsidP="00023D9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>di essere in possesso di</w:t>
      </w:r>
      <w:r w:rsidR="00023D97">
        <w:rPr>
          <w:rFonts w:ascii="Calibri" w:eastAsia="MS Mincho" w:hAnsi="Calibri"/>
          <w:sz w:val="24"/>
          <w:szCs w:val="24"/>
          <w:lang w:eastAsia="ja-JP"/>
        </w:rPr>
        <w:t>:</w:t>
      </w:r>
    </w:p>
    <w:p w14:paraId="0E712829" w14:textId="13D7FC3B" w:rsidR="00023D97" w:rsidRPr="00023D97" w:rsidRDefault="00EC2CA7" w:rsidP="00023D97">
      <w:pPr>
        <w:numPr>
          <w:ilvl w:val="1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 </w:t>
      </w:r>
      <w:r w:rsidR="00023D97">
        <w:rPr>
          <w:rFonts w:ascii="Calibri" w:eastAsia="MS Mincho" w:hAnsi="Calibri"/>
          <w:sz w:val="24"/>
          <w:szCs w:val="24"/>
          <w:lang w:eastAsia="ja-JP"/>
        </w:rPr>
        <w:t>a</w:t>
      </w:r>
      <w:r w:rsidR="00023D97" w:rsidRPr="00023D97">
        <w:rPr>
          <w:rFonts w:ascii="Calibri" w:eastAsia="MS Mincho" w:hAnsi="Calibri"/>
          <w:sz w:val="24"/>
          <w:szCs w:val="24"/>
          <w:lang w:eastAsia="ja-JP"/>
        </w:rPr>
        <w:t>lmeno tre anni di esperienza nel settore dei progetti e programmi di cooperazione territoriale</w:t>
      </w:r>
      <w:r w:rsidR="00023D97">
        <w:rPr>
          <w:rFonts w:ascii="Calibri" w:eastAsia="MS Mincho" w:hAnsi="Calibri"/>
          <w:sz w:val="24"/>
          <w:szCs w:val="24"/>
          <w:lang w:eastAsia="ja-JP"/>
        </w:rPr>
        <w:t>;</w:t>
      </w:r>
    </w:p>
    <w:p w14:paraId="261E5A01" w14:textId="79CA3704" w:rsidR="00023D97" w:rsidRPr="00023D97" w:rsidRDefault="00023D97" w:rsidP="00023D97">
      <w:pPr>
        <w:numPr>
          <w:ilvl w:val="1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023D97">
        <w:rPr>
          <w:rFonts w:ascii="Calibri" w:eastAsia="MS Mincho" w:hAnsi="Calibri"/>
          <w:sz w:val="24"/>
          <w:szCs w:val="24"/>
          <w:lang w:eastAsia="ja-JP"/>
        </w:rPr>
        <w:t xml:space="preserve">Documentata esperienza negli ultimi 3 anni in almeno 3 attività assimilabili a quella oggetto del presente interpello (policy briefs, policy </w:t>
      </w:r>
      <w:proofErr w:type="spellStart"/>
      <w:r w:rsidRPr="00023D97">
        <w:rPr>
          <w:rFonts w:ascii="Calibri" w:eastAsia="MS Mincho" w:hAnsi="Calibri"/>
          <w:sz w:val="24"/>
          <w:szCs w:val="24"/>
          <w:lang w:eastAsia="ja-JP"/>
        </w:rPr>
        <w:t>recommendations</w:t>
      </w:r>
      <w:proofErr w:type="spellEnd"/>
      <w:r w:rsidRPr="00023D97">
        <w:rPr>
          <w:rFonts w:ascii="Calibri" w:eastAsia="MS Mincho" w:hAnsi="Calibri"/>
          <w:sz w:val="24"/>
          <w:szCs w:val="24"/>
          <w:lang w:eastAsia="ja-JP"/>
        </w:rPr>
        <w:t>, advocacy papers, etc.)</w:t>
      </w:r>
      <w:r>
        <w:rPr>
          <w:rFonts w:ascii="Calibri" w:eastAsia="MS Mincho" w:hAnsi="Calibri"/>
          <w:sz w:val="24"/>
          <w:szCs w:val="24"/>
          <w:lang w:eastAsia="ja-JP"/>
        </w:rPr>
        <w:t>;</w:t>
      </w:r>
    </w:p>
    <w:p w14:paraId="04FA3D98" w14:textId="5DAD9B2C" w:rsidR="00EC2CA7" w:rsidRPr="00023D97" w:rsidRDefault="00023D97" w:rsidP="00023D97">
      <w:pPr>
        <w:numPr>
          <w:ilvl w:val="1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023D97">
        <w:rPr>
          <w:rFonts w:ascii="Calibri" w:eastAsia="MS Mincho" w:hAnsi="Calibri"/>
          <w:sz w:val="24"/>
          <w:szCs w:val="24"/>
          <w:lang w:eastAsia="ja-JP"/>
        </w:rPr>
        <w:t>Ottima conoscenza della lingua inglese</w:t>
      </w:r>
      <w:r>
        <w:rPr>
          <w:rFonts w:ascii="Calibri" w:eastAsia="MS Mincho" w:hAnsi="Calibri"/>
          <w:sz w:val="24"/>
          <w:szCs w:val="24"/>
          <w:lang w:eastAsia="ja-JP"/>
        </w:rPr>
        <w:t>.</w:t>
      </w:r>
    </w:p>
    <w:p w14:paraId="066EF596" w14:textId="77777777" w:rsidR="00C14EB7" w:rsidRDefault="00C14EB7" w:rsidP="00C14EB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2EA81A6E" w14:textId="77A23DA4" w:rsidR="00C14EB7" w:rsidRDefault="00C14EB7" w:rsidP="00C14EB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2623AC26" w14:textId="77777777" w:rsidR="00E85681" w:rsidRDefault="00E85681" w:rsidP="00C14EB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A82DB3C" w14:textId="4668699A" w:rsidR="00B20A72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EC2CA7">
        <w:rPr>
          <w:rFonts w:ascii="Calibri" w:hAnsi="Calibri" w:cs="Arial"/>
          <w:color w:val="000000"/>
          <w:sz w:val="24"/>
          <w:szCs w:val="24"/>
        </w:rPr>
        <w:lastRenderedPageBreak/>
        <w:t>di essere disponibile allo svolgimento della prestazione</w:t>
      </w:r>
      <w:r w:rsidR="00A8621B" w:rsidRPr="00A8621B">
        <w:rPr>
          <w:rFonts w:ascii="Calibri" w:hAnsi="Calibri" w:cs="Arial"/>
          <w:color w:val="000000"/>
          <w:sz w:val="24"/>
          <w:szCs w:val="24"/>
        </w:rPr>
        <w:t xml:space="preserve"> a far data dal 10 marzo 2022</w:t>
      </w:r>
      <w:r w:rsidR="00EC2CA7">
        <w:rPr>
          <w:rFonts w:ascii="Calibri" w:hAnsi="Calibri" w:cs="Arial"/>
          <w:b/>
          <w:bCs/>
          <w:color w:val="000000"/>
          <w:sz w:val="24"/>
          <w:szCs w:val="24"/>
        </w:rPr>
        <w:t>.</w:t>
      </w:r>
    </w:p>
    <w:p w14:paraId="64C204AA" w14:textId="77777777" w:rsidR="00B20A72" w:rsidRDefault="00B20A72" w:rsidP="00B20A72">
      <w:pPr>
        <w:autoSpaceDE w:val="0"/>
        <w:autoSpaceDN w:val="0"/>
        <w:adjustRightInd w:val="0"/>
        <w:spacing w:before="120" w:line="276" w:lineRule="auto"/>
        <w:ind w:left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ECB8C" w14:textId="77777777" w:rsidR="00AF0AEB" w:rsidRDefault="00AF0AEB" w:rsidP="00EA00D8">
      <w:r>
        <w:separator/>
      </w:r>
    </w:p>
  </w:endnote>
  <w:endnote w:type="continuationSeparator" w:id="0">
    <w:p w14:paraId="7D2E5009" w14:textId="77777777" w:rsidR="00AF0AEB" w:rsidRDefault="00AF0AEB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400C797D" w:rsidR="005F7CC1" w:rsidRPr="00452AE1" w:rsidRDefault="005F7CC1" w:rsidP="00452AE1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6C100858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0AD8C" w14:textId="77777777" w:rsidR="00AF0AEB" w:rsidRDefault="00AF0AEB" w:rsidP="00EA00D8">
      <w:r>
        <w:separator/>
      </w:r>
    </w:p>
  </w:footnote>
  <w:footnote w:type="continuationSeparator" w:id="0">
    <w:p w14:paraId="7662AD3B" w14:textId="77777777" w:rsidR="00AF0AEB" w:rsidRDefault="00AF0AEB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3E1D1A7F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6345" w14:textId="77777777" w:rsidR="00E85681" w:rsidRPr="00340557" w:rsidRDefault="00E85681" w:rsidP="00E85681">
    <w:pPr>
      <w:pageBreakBefore/>
      <w:autoSpaceDE w:val="0"/>
      <w:autoSpaceDN w:val="0"/>
      <w:adjustRightInd w:val="0"/>
      <w:spacing w:before="120" w:line="276" w:lineRule="auto"/>
      <w:jc w:val="right"/>
      <w:rPr>
        <w:rFonts w:ascii="Calibri" w:hAnsi="Calibri" w:cs="Arial"/>
        <w:color w:val="000000"/>
        <w:sz w:val="24"/>
        <w:szCs w:val="24"/>
      </w:rPr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 xml:space="preserve">simile della risposta a interpello riservato al personale dipendente. </w:t>
    </w:r>
  </w:p>
  <w:p w14:paraId="4BBD928F" w14:textId="08637F1C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42AC64E5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0475"/>
    <w:multiLevelType w:val="hybridMultilevel"/>
    <w:tmpl w:val="56568B2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D40DDA"/>
    <w:multiLevelType w:val="hybridMultilevel"/>
    <w:tmpl w:val="CE16E024"/>
    <w:lvl w:ilvl="0" w:tplc="E6469A3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5C1355"/>
    <w:multiLevelType w:val="hybridMultilevel"/>
    <w:tmpl w:val="BE6E1C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5"/>
  </w:num>
  <w:num w:numId="5">
    <w:abstractNumId w:val="11"/>
  </w:num>
  <w:num w:numId="6">
    <w:abstractNumId w:val="10"/>
  </w:num>
  <w:num w:numId="7">
    <w:abstractNumId w:val="4"/>
  </w:num>
  <w:num w:numId="8">
    <w:abstractNumId w:val="8"/>
  </w:num>
  <w:num w:numId="9">
    <w:abstractNumId w:val="1"/>
  </w:num>
  <w:num w:numId="10">
    <w:abstractNumId w:val="6"/>
  </w:num>
  <w:num w:numId="11">
    <w:abstractNumId w:val="14"/>
  </w:num>
  <w:num w:numId="12">
    <w:abstractNumId w:val="9"/>
  </w:num>
  <w:num w:numId="13">
    <w:abstractNumId w:val="3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3D97"/>
    <w:rsid w:val="00024286"/>
    <w:rsid w:val="000250C9"/>
    <w:rsid w:val="00076084"/>
    <w:rsid w:val="00077A3C"/>
    <w:rsid w:val="00086169"/>
    <w:rsid w:val="000865E3"/>
    <w:rsid w:val="0009737A"/>
    <w:rsid w:val="000C0033"/>
    <w:rsid w:val="000D66B6"/>
    <w:rsid w:val="000E27C4"/>
    <w:rsid w:val="00173E98"/>
    <w:rsid w:val="001950C2"/>
    <w:rsid w:val="001A6940"/>
    <w:rsid w:val="001C41BA"/>
    <w:rsid w:val="00237DF0"/>
    <w:rsid w:val="00241618"/>
    <w:rsid w:val="00270534"/>
    <w:rsid w:val="00277641"/>
    <w:rsid w:val="002D5686"/>
    <w:rsid w:val="00301298"/>
    <w:rsid w:val="00303FC1"/>
    <w:rsid w:val="00320772"/>
    <w:rsid w:val="00323EDD"/>
    <w:rsid w:val="003358CE"/>
    <w:rsid w:val="00350E05"/>
    <w:rsid w:val="003510D0"/>
    <w:rsid w:val="00385ECD"/>
    <w:rsid w:val="003A3BBD"/>
    <w:rsid w:val="003A5860"/>
    <w:rsid w:val="003C1F12"/>
    <w:rsid w:val="003C3917"/>
    <w:rsid w:val="003D68C2"/>
    <w:rsid w:val="004153C0"/>
    <w:rsid w:val="0041641A"/>
    <w:rsid w:val="00432C73"/>
    <w:rsid w:val="00452AE1"/>
    <w:rsid w:val="00453B40"/>
    <w:rsid w:val="00490B45"/>
    <w:rsid w:val="004A036A"/>
    <w:rsid w:val="00502C4E"/>
    <w:rsid w:val="00516578"/>
    <w:rsid w:val="00524204"/>
    <w:rsid w:val="0052678D"/>
    <w:rsid w:val="00530CBE"/>
    <w:rsid w:val="00551F27"/>
    <w:rsid w:val="00577602"/>
    <w:rsid w:val="00580B3C"/>
    <w:rsid w:val="00583DB9"/>
    <w:rsid w:val="005A0574"/>
    <w:rsid w:val="005F1142"/>
    <w:rsid w:val="005F7CC1"/>
    <w:rsid w:val="006010A1"/>
    <w:rsid w:val="00612526"/>
    <w:rsid w:val="00626663"/>
    <w:rsid w:val="00634D3A"/>
    <w:rsid w:val="006433F2"/>
    <w:rsid w:val="00651594"/>
    <w:rsid w:val="006968CC"/>
    <w:rsid w:val="006A1E34"/>
    <w:rsid w:val="006F2401"/>
    <w:rsid w:val="00700F3A"/>
    <w:rsid w:val="00710C47"/>
    <w:rsid w:val="00735F73"/>
    <w:rsid w:val="00757216"/>
    <w:rsid w:val="0075776F"/>
    <w:rsid w:val="00765FF3"/>
    <w:rsid w:val="00766B1A"/>
    <w:rsid w:val="007750BC"/>
    <w:rsid w:val="007754F6"/>
    <w:rsid w:val="00777606"/>
    <w:rsid w:val="00794574"/>
    <w:rsid w:val="007A4B8C"/>
    <w:rsid w:val="007F4584"/>
    <w:rsid w:val="00834C05"/>
    <w:rsid w:val="0085226F"/>
    <w:rsid w:val="00854AC3"/>
    <w:rsid w:val="00857432"/>
    <w:rsid w:val="00892DD4"/>
    <w:rsid w:val="008B4ECC"/>
    <w:rsid w:val="00901CC9"/>
    <w:rsid w:val="00904533"/>
    <w:rsid w:val="00942295"/>
    <w:rsid w:val="00950EBF"/>
    <w:rsid w:val="00966431"/>
    <w:rsid w:val="00991863"/>
    <w:rsid w:val="009936CE"/>
    <w:rsid w:val="009A3D94"/>
    <w:rsid w:val="009B0500"/>
    <w:rsid w:val="009D636A"/>
    <w:rsid w:val="00A02391"/>
    <w:rsid w:val="00A121C1"/>
    <w:rsid w:val="00A42E0E"/>
    <w:rsid w:val="00A47F43"/>
    <w:rsid w:val="00A75FC2"/>
    <w:rsid w:val="00A8621B"/>
    <w:rsid w:val="00AC3573"/>
    <w:rsid w:val="00AC379B"/>
    <w:rsid w:val="00AC5493"/>
    <w:rsid w:val="00AD1276"/>
    <w:rsid w:val="00AF0AEB"/>
    <w:rsid w:val="00AF3F46"/>
    <w:rsid w:val="00B00D8E"/>
    <w:rsid w:val="00B20A72"/>
    <w:rsid w:val="00B3189D"/>
    <w:rsid w:val="00B338CF"/>
    <w:rsid w:val="00B604BD"/>
    <w:rsid w:val="00B70162"/>
    <w:rsid w:val="00B7167B"/>
    <w:rsid w:val="00B720CD"/>
    <w:rsid w:val="00B74D65"/>
    <w:rsid w:val="00BA3B01"/>
    <w:rsid w:val="00BF4EEC"/>
    <w:rsid w:val="00C002B4"/>
    <w:rsid w:val="00C035AE"/>
    <w:rsid w:val="00C142B9"/>
    <w:rsid w:val="00C14EB7"/>
    <w:rsid w:val="00C257B6"/>
    <w:rsid w:val="00C3641C"/>
    <w:rsid w:val="00C6456B"/>
    <w:rsid w:val="00C8132B"/>
    <w:rsid w:val="00CE16CA"/>
    <w:rsid w:val="00CE7C53"/>
    <w:rsid w:val="00D25F6F"/>
    <w:rsid w:val="00D32154"/>
    <w:rsid w:val="00D51800"/>
    <w:rsid w:val="00D74CCE"/>
    <w:rsid w:val="00D75EAB"/>
    <w:rsid w:val="00D92873"/>
    <w:rsid w:val="00DC687B"/>
    <w:rsid w:val="00DD689A"/>
    <w:rsid w:val="00DE4505"/>
    <w:rsid w:val="00DE7BC9"/>
    <w:rsid w:val="00E05447"/>
    <w:rsid w:val="00E154D3"/>
    <w:rsid w:val="00E4612B"/>
    <w:rsid w:val="00E85508"/>
    <w:rsid w:val="00E85681"/>
    <w:rsid w:val="00EA00D8"/>
    <w:rsid w:val="00EA433B"/>
    <w:rsid w:val="00EA5110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4E2C"/>
    <w:rsid w:val="00F75340"/>
    <w:rsid w:val="00F85EA0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502C4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02C4E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02C4E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02C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02C4E"/>
    <w:rPr>
      <w:rFonts w:ascii="Times New Roman" w:eastAsia="Times New Roman" w:hAnsi="Times New Roman"/>
      <w:b/>
      <w:bCs/>
    </w:rPr>
  </w:style>
  <w:style w:type="paragraph" w:styleId="Revisione">
    <w:name w:val="Revision"/>
    <w:hidden/>
    <w:uiPriority w:val="99"/>
    <w:semiHidden/>
    <w:rsid w:val="00E8550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8A1F128B-6326-401D-A289-2B140D3EEF79}"/>
</file>

<file path=customXml/itemProps2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6</TotalTime>
  <Pages>2</Pages>
  <Words>290</Words>
  <Characters>1827</Characters>
  <Application>Microsoft Office Word</Application>
  <DocSecurity>0</DocSecurity>
  <Lines>32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2101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6</cp:revision>
  <cp:lastPrinted>2015-09-30T14:37:00Z</cp:lastPrinted>
  <dcterms:created xsi:type="dcterms:W3CDTF">2022-02-24T13:57:00Z</dcterms:created>
  <dcterms:modified xsi:type="dcterms:W3CDTF">2022-02-24T14:04:00Z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