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24F7" w14:textId="77777777" w:rsidR="009F64C5" w:rsidRPr="00D41A0D" w:rsidRDefault="00066F7D" w:rsidP="004B1635">
      <w:pPr>
        <w:widowControl w:val="0"/>
        <w:spacing w:after="0" w:line="260" w:lineRule="exact"/>
        <w:rPr>
          <w:rFonts w:asciiTheme="minorHAnsi" w:hAnsiTheme="minorHAnsi" w:cs="Arial"/>
          <w:b/>
          <w:sz w:val="24"/>
          <w:szCs w:val="24"/>
        </w:rPr>
      </w:pPr>
      <w:r w:rsidRPr="00D41A0D">
        <w:rPr>
          <w:rFonts w:asciiTheme="minorHAnsi" w:hAnsiTheme="minorHAnsi" w:cs="Arial"/>
          <w:b/>
          <w:sz w:val="24"/>
          <w:szCs w:val="24"/>
        </w:rPr>
        <w:t>ALLEGATO N. 1</w:t>
      </w:r>
    </w:p>
    <w:p w14:paraId="057BF1E0" w14:textId="77777777" w:rsidR="00D41A0D" w:rsidRDefault="00D41A0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b/>
          <w:sz w:val="24"/>
          <w:szCs w:val="24"/>
        </w:rPr>
      </w:pPr>
      <w:r w:rsidRPr="00D41A0D">
        <w:rPr>
          <w:rFonts w:asciiTheme="minorHAnsi" w:hAnsiTheme="minorHAnsi" w:cs="Arial"/>
          <w:b/>
          <w:sz w:val="24"/>
          <w:szCs w:val="24"/>
        </w:rPr>
        <w:t xml:space="preserve">DOMANDA DI AMMISSIONE </w:t>
      </w:r>
      <w:r w:rsidR="00E06651">
        <w:rPr>
          <w:rFonts w:asciiTheme="minorHAnsi" w:hAnsiTheme="minorHAnsi" w:cs="Arial"/>
          <w:b/>
          <w:sz w:val="24"/>
          <w:szCs w:val="24"/>
        </w:rPr>
        <w:t xml:space="preserve">ALLA </w:t>
      </w:r>
      <w:r w:rsidR="00E06651" w:rsidRPr="00E06651">
        <w:rPr>
          <w:rFonts w:asciiTheme="minorHAnsi" w:hAnsiTheme="minorHAnsi" w:cs="Arial"/>
          <w:b/>
          <w:bCs/>
          <w:sz w:val="24"/>
          <w:szCs w:val="24"/>
        </w:rPr>
        <w:t>PROCEDURA DI VALUTAZIONE COMPARATIVA PER IL CONFERIMENTO DELL’INCARICO DI PRESIDENTE/COMPONENTE DELL’OIV COLLEGIALE DELL’ENTE</w:t>
      </w:r>
    </w:p>
    <w:p w14:paraId="7EFABF31" w14:textId="77777777" w:rsidR="00066F7D" w:rsidRPr="00D41A0D" w:rsidRDefault="00D41A0D" w:rsidP="004B1635">
      <w:pPr>
        <w:widowControl w:val="0"/>
        <w:spacing w:after="0" w:line="260" w:lineRule="exact"/>
        <w:rPr>
          <w:rFonts w:asciiTheme="minorHAnsi" w:hAnsiTheme="minorHAnsi" w:cs="Arial"/>
          <w:b/>
          <w:i/>
          <w:sz w:val="24"/>
          <w:szCs w:val="24"/>
        </w:rPr>
      </w:pPr>
      <w:r w:rsidRPr="00D41A0D">
        <w:rPr>
          <w:rFonts w:asciiTheme="minorHAnsi" w:hAnsiTheme="minorHAnsi" w:cs="Arial"/>
          <w:b/>
          <w:i/>
          <w:sz w:val="24"/>
          <w:szCs w:val="24"/>
        </w:rPr>
        <w:t>(facsimile)</w:t>
      </w:r>
    </w:p>
    <w:p w14:paraId="7485AA11" w14:textId="77777777" w:rsidR="009F64C5" w:rsidRDefault="009F64C5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i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7"/>
        <w:gridCol w:w="4862"/>
      </w:tblGrid>
      <w:tr w:rsidR="009F64C5" w14:paraId="26E6B556" w14:textId="77777777" w:rsidTr="009F64C5">
        <w:tc>
          <w:tcPr>
            <w:tcW w:w="4889" w:type="dxa"/>
          </w:tcPr>
          <w:p w14:paraId="46DA4456" w14:textId="77777777" w:rsidR="009F64C5" w:rsidRDefault="009F64C5" w:rsidP="004B1635">
            <w:pPr>
              <w:widowControl w:val="0"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4890" w:type="dxa"/>
          </w:tcPr>
          <w:p w14:paraId="3E7C8251" w14:textId="01D830AA" w:rsidR="009F64C5" w:rsidRPr="00066F7D" w:rsidRDefault="009F64C5" w:rsidP="004B1635">
            <w:pPr>
              <w:widowControl w:val="0"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66F7D">
              <w:rPr>
                <w:rFonts w:asciiTheme="minorHAnsi" w:hAnsiTheme="minorHAnsi" w:cs="Arial"/>
                <w:sz w:val="24"/>
                <w:szCs w:val="24"/>
              </w:rPr>
              <w:t>All’A</w:t>
            </w:r>
            <w:r w:rsidR="001C2183">
              <w:rPr>
                <w:rFonts w:asciiTheme="minorHAnsi" w:hAnsiTheme="minorHAnsi" w:cs="Arial"/>
                <w:sz w:val="24"/>
                <w:szCs w:val="24"/>
              </w:rPr>
              <w:t>rea</w:t>
            </w:r>
            <w:r w:rsidRPr="00066F7D">
              <w:rPr>
                <w:rFonts w:asciiTheme="minorHAnsi" w:hAnsiTheme="minorHAnsi" w:cs="Arial"/>
                <w:sz w:val="24"/>
                <w:szCs w:val="24"/>
              </w:rPr>
              <w:t xml:space="preserve"> di ricerca</w:t>
            </w:r>
          </w:p>
          <w:p w14:paraId="49A0268E" w14:textId="77777777" w:rsidR="009F64C5" w:rsidRPr="00066F7D" w:rsidRDefault="009F64C5" w:rsidP="004B1635">
            <w:pPr>
              <w:widowControl w:val="0"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66F7D">
              <w:rPr>
                <w:rFonts w:asciiTheme="minorHAnsi" w:hAnsiTheme="minorHAnsi" w:cs="Arial"/>
                <w:sz w:val="24"/>
                <w:szCs w:val="24"/>
              </w:rPr>
              <w:t>scientifica e tecnologica di Trieste</w:t>
            </w:r>
          </w:p>
          <w:p w14:paraId="1FF3FA38" w14:textId="77777777" w:rsidR="009F64C5" w:rsidRDefault="009F64C5" w:rsidP="004B1635">
            <w:pPr>
              <w:widowControl w:val="0"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Direzione Generale</w:t>
            </w:r>
          </w:p>
          <w:p w14:paraId="6DD2E7A5" w14:textId="77777777" w:rsidR="009F64C5" w:rsidRDefault="009F64C5" w:rsidP="004B1635">
            <w:pPr>
              <w:widowControl w:val="0"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66F7D">
              <w:rPr>
                <w:rFonts w:asciiTheme="minorHAnsi" w:hAnsiTheme="minorHAnsi" w:cs="Arial"/>
                <w:sz w:val="24"/>
                <w:szCs w:val="24"/>
              </w:rPr>
              <w:t>Padriciano, 99</w:t>
            </w:r>
          </w:p>
          <w:p w14:paraId="4F0D92B6" w14:textId="77777777" w:rsidR="009F64C5" w:rsidRDefault="009F64C5" w:rsidP="004B1635">
            <w:pPr>
              <w:widowControl w:val="0"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66F7D">
              <w:rPr>
                <w:rFonts w:asciiTheme="minorHAnsi" w:hAnsiTheme="minorHAnsi" w:cs="Arial"/>
                <w:sz w:val="24"/>
                <w:szCs w:val="24"/>
              </w:rPr>
              <w:t>34149 TRIESTE</w:t>
            </w:r>
          </w:p>
          <w:p w14:paraId="56C22E00" w14:textId="77777777" w:rsidR="009F64C5" w:rsidRPr="009F64C5" w:rsidRDefault="009F64C5" w:rsidP="004B1635">
            <w:pPr>
              <w:widowControl w:val="0"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 xml:space="preserve">PEC </w:t>
            </w:r>
            <w:hyperlink r:id="rId12" w:history="1">
              <w:r w:rsidR="007F6B63" w:rsidRPr="00F33128">
                <w:rPr>
                  <w:rStyle w:val="Collegamentoipertestuale"/>
                  <w:rFonts w:asciiTheme="minorHAnsi" w:hAnsiTheme="minorHAnsi" w:cs="Arial"/>
                  <w:b/>
                  <w:sz w:val="24"/>
                  <w:szCs w:val="24"/>
                </w:rPr>
                <w:t>protocollo@pec.areasciencepark.it</w:t>
              </w:r>
            </w:hyperlink>
          </w:p>
          <w:p w14:paraId="726BA6B0" w14:textId="77777777" w:rsidR="009F64C5" w:rsidRDefault="009F64C5" w:rsidP="004B1635">
            <w:pPr>
              <w:widowControl w:val="0"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7BC76068" w14:textId="77777777" w:rsidR="00066F7D" w:rsidRP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ab/>
      </w:r>
      <w:r w:rsidRPr="00066F7D">
        <w:rPr>
          <w:rFonts w:asciiTheme="minorHAnsi" w:hAnsiTheme="minorHAnsi" w:cs="Arial"/>
          <w:sz w:val="24"/>
          <w:szCs w:val="24"/>
        </w:rPr>
        <w:tab/>
      </w:r>
      <w:r w:rsidRPr="00066F7D">
        <w:rPr>
          <w:rFonts w:asciiTheme="minorHAnsi" w:hAnsiTheme="minorHAnsi" w:cs="Arial"/>
          <w:sz w:val="24"/>
          <w:szCs w:val="24"/>
        </w:rPr>
        <w:tab/>
      </w:r>
      <w:r w:rsidRPr="00066F7D">
        <w:rPr>
          <w:rFonts w:asciiTheme="minorHAnsi" w:hAnsiTheme="minorHAnsi" w:cs="Arial"/>
          <w:sz w:val="24"/>
          <w:szCs w:val="24"/>
        </w:rPr>
        <w:tab/>
      </w:r>
      <w:r w:rsidRPr="00066F7D">
        <w:rPr>
          <w:rFonts w:asciiTheme="minorHAnsi" w:hAnsiTheme="minorHAnsi" w:cs="Arial"/>
          <w:sz w:val="24"/>
          <w:szCs w:val="24"/>
        </w:rPr>
        <w:tab/>
      </w:r>
    </w:p>
    <w:p w14:paraId="2ACA7084" w14:textId="77777777" w:rsidR="00066F7D" w:rsidRP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ab/>
      </w:r>
      <w:r w:rsidRPr="00066F7D">
        <w:rPr>
          <w:rFonts w:asciiTheme="minorHAnsi" w:hAnsiTheme="minorHAnsi" w:cs="Arial"/>
          <w:sz w:val="24"/>
          <w:szCs w:val="24"/>
        </w:rPr>
        <w:tab/>
      </w:r>
      <w:r w:rsidRPr="00066F7D">
        <w:rPr>
          <w:rFonts w:asciiTheme="minorHAnsi" w:hAnsiTheme="minorHAnsi" w:cs="Arial"/>
          <w:sz w:val="24"/>
          <w:szCs w:val="24"/>
        </w:rPr>
        <w:tab/>
      </w:r>
      <w:r w:rsidRPr="00066F7D">
        <w:rPr>
          <w:rFonts w:asciiTheme="minorHAnsi" w:hAnsiTheme="minorHAnsi" w:cs="Arial"/>
          <w:sz w:val="24"/>
          <w:szCs w:val="24"/>
        </w:rPr>
        <w:tab/>
      </w:r>
      <w:r w:rsidRPr="00066F7D">
        <w:rPr>
          <w:rFonts w:asciiTheme="minorHAnsi" w:hAnsiTheme="minorHAnsi" w:cs="Arial"/>
          <w:sz w:val="24"/>
          <w:szCs w:val="24"/>
        </w:rPr>
        <w:tab/>
      </w:r>
      <w:r w:rsidRPr="00066F7D">
        <w:rPr>
          <w:rFonts w:asciiTheme="minorHAnsi" w:hAnsiTheme="minorHAnsi" w:cs="Arial"/>
          <w:sz w:val="24"/>
          <w:szCs w:val="24"/>
        </w:rPr>
        <w:tab/>
      </w:r>
      <w:r w:rsidRPr="00066F7D">
        <w:rPr>
          <w:rFonts w:asciiTheme="minorHAnsi" w:hAnsiTheme="minorHAnsi" w:cs="Arial"/>
          <w:sz w:val="24"/>
          <w:szCs w:val="24"/>
        </w:rPr>
        <w:tab/>
      </w:r>
      <w:r w:rsidRPr="00066F7D">
        <w:rPr>
          <w:rFonts w:asciiTheme="minorHAnsi" w:hAnsiTheme="minorHAnsi" w:cs="Arial"/>
          <w:sz w:val="24"/>
          <w:szCs w:val="24"/>
        </w:rPr>
        <w:tab/>
      </w:r>
    </w:p>
    <w:p w14:paraId="334B3FCF" w14:textId="77777777" w:rsidR="00066F7D" w:rsidRP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>Il/La sottoscritto/a (nome e cognome)..</w:t>
      </w:r>
      <w:r w:rsidR="001A7526">
        <w:rPr>
          <w:rFonts w:asciiTheme="minorHAnsi" w:hAnsiTheme="minorHAnsi" w:cs="Arial"/>
          <w:sz w:val="24"/>
          <w:szCs w:val="24"/>
        </w:rPr>
        <w:t>......................………………..</w:t>
      </w:r>
      <w:r w:rsidRPr="00066F7D">
        <w:rPr>
          <w:rFonts w:asciiTheme="minorHAnsi" w:hAnsiTheme="minorHAnsi" w:cs="Arial"/>
          <w:sz w:val="24"/>
          <w:szCs w:val="24"/>
        </w:rPr>
        <w:t xml:space="preserve">.............................................. </w:t>
      </w:r>
    </w:p>
    <w:p w14:paraId="68DBC974" w14:textId="77777777" w:rsidR="00066F7D" w:rsidRP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14:paraId="52CC5E80" w14:textId="58C22AF4" w:rsidR="00066F7D" w:rsidRPr="00066F7D" w:rsidRDefault="00066F7D" w:rsidP="004B1635">
      <w:pPr>
        <w:widowControl w:val="0"/>
        <w:numPr>
          <w:ilvl w:val="0"/>
          <w:numId w:val="5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>dato atto di aver ricevuto dall’A</w:t>
      </w:r>
      <w:r w:rsidR="00DD1827">
        <w:rPr>
          <w:rFonts w:asciiTheme="minorHAnsi" w:hAnsiTheme="minorHAnsi" w:cs="Arial"/>
          <w:sz w:val="24"/>
          <w:szCs w:val="24"/>
        </w:rPr>
        <w:t>rea</w:t>
      </w:r>
      <w:r w:rsidRPr="00066F7D">
        <w:rPr>
          <w:rFonts w:asciiTheme="minorHAnsi" w:hAnsiTheme="minorHAnsi" w:cs="Arial"/>
          <w:sz w:val="24"/>
          <w:szCs w:val="24"/>
        </w:rPr>
        <w:t xml:space="preserve"> di ricerca scientifica e tecnologica di Trieste l’informat</w:t>
      </w:r>
      <w:r w:rsidR="00074584">
        <w:rPr>
          <w:rFonts w:asciiTheme="minorHAnsi" w:hAnsiTheme="minorHAnsi" w:cs="Arial"/>
          <w:sz w:val="24"/>
          <w:szCs w:val="24"/>
        </w:rPr>
        <w:t>iva prevista dall’</w:t>
      </w:r>
      <w:r w:rsidR="00DD1827" w:rsidRPr="001C2183">
        <w:rPr>
          <w:sz w:val="24"/>
          <w:szCs w:val="24"/>
        </w:rPr>
        <w:t>art. 13 del Regolamento UE 2016/679 (Regolamento Generale sulla Protezione dei Dati – RGPD)</w:t>
      </w:r>
      <w:r w:rsidR="00DD1827">
        <w:rPr>
          <w:sz w:val="24"/>
          <w:szCs w:val="24"/>
        </w:rPr>
        <w:t xml:space="preserve"> </w:t>
      </w:r>
      <w:r w:rsidRPr="00066F7D">
        <w:rPr>
          <w:rFonts w:asciiTheme="minorHAnsi" w:hAnsiTheme="minorHAnsi" w:cs="Arial"/>
          <w:sz w:val="24"/>
          <w:szCs w:val="24"/>
        </w:rPr>
        <w:t>relativa al trattamento dei dati personali conferiti nell’ambito della procedura comparativa oggetto della presente domanda ed espresso, per quanto necessario, il relativo consenso al trattamento;</w:t>
      </w:r>
    </w:p>
    <w:p w14:paraId="05523BE8" w14:textId="77777777" w:rsidR="00066F7D" w:rsidRPr="00066F7D" w:rsidRDefault="00066F7D" w:rsidP="004B1635">
      <w:pPr>
        <w:widowControl w:val="0"/>
        <w:numPr>
          <w:ilvl w:val="0"/>
          <w:numId w:val="5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3ED0D9DF" w14:textId="77777777" w:rsidR="00066F7D" w:rsidRP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14:paraId="6D430864" w14:textId="77777777" w:rsidR="00066F7D" w:rsidRPr="00074584" w:rsidRDefault="00066F7D" w:rsidP="004B1635">
      <w:pPr>
        <w:widowControl w:val="0"/>
        <w:spacing w:after="0" w:line="260" w:lineRule="exact"/>
        <w:jc w:val="center"/>
        <w:rPr>
          <w:rFonts w:asciiTheme="minorHAnsi" w:hAnsiTheme="minorHAnsi" w:cs="Arial"/>
          <w:b/>
          <w:sz w:val="24"/>
          <w:szCs w:val="24"/>
        </w:rPr>
      </w:pPr>
      <w:r w:rsidRPr="00074584">
        <w:rPr>
          <w:rFonts w:asciiTheme="minorHAnsi" w:hAnsiTheme="minorHAnsi" w:cs="Arial"/>
          <w:b/>
          <w:sz w:val="24"/>
          <w:szCs w:val="24"/>
        </w:rPr>
        <w:t>Chiede</w:t>
      </w:r>
    </w:p>
    <w:p w14:paraId="3FA5D000" w14:textId="77777777" w:rsidR="00066F7D" w:rsidRP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14:paraId="57296A96" w14:textId="77777777" w:rsidR="00074584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>di essere ammesso alla procedura di valutazione comparativa per i</w:t>
      </w:r>
      <w:r w:rsidR="00074584">
        <w:rPr>
          <w:rFonts w:asciiTheme="minorHAnsi" w:hAnsiTheme="minorHAnsi" w:cs="Arial"/>
          <w:sz w:val="24"/>
          <w:szCs w:val="24"/>
        </w:rPr>
        <w:t>l conferimento dell’incarico di:</w:t>
      </w:r>
    </w:p>
    <w:p w14:paraId="6AEAED7B" w14:textId="77777777" w:rsidR="00074584" w:rsidRDefault="00074584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14:paraId="51A58497" w14:textId="4DBB00F8" w:rsidR="00074584" w:rsidRPr="00074584" w:rsidRDefault="00074584" w:rsidP="004B1635">
      <w:pPr>
        <w:pStyle w:val="Paragrafoelenco"/>
        <w:widowControl w:val="0"/>
        <w:numPr>
          <w:ilvl w:val="0"/>
          <w:numId w:val="18"/>
        </w:numPr>
        <w:spacing w:after="0" w:line="260" w:lineRule="exact"/>
        <w:jc w:val="both"/>
        <w:rPr>
          <w:rFonts w:asciiTheme="minorHAnsi" w:hAnsiTheme="minorHAnsi" w:cs="Arial"/>
          <w:b/>
          <w:bCs/>
          <w:sz w:val="24"/>
          <w:szCs w:val="24"/>
          <w:u w:val="single"/>
        </w:rPr>
      </w:pPr>
      <w:r>
        <w:rPr>
          <w:rFonts w:asciiTheme="minorHAnsi" w:hAnsiTheme="minorHAnsi" w:cs="Arial"/>
          <w:sz w:val="24"/>
          <w:szCs w:val="24"/>
        </w:rPr>
        <w:t xml:space="preserve">Presidente </w:t>
      </w:r>
      <w:r w:rsidRPr="00074584">
        <w:rPr>
          <w:rFonts w:asciiTheme="minorHAnsi" w:hAnsiTheme="minorHAnsi" w:cs="Arial"/>
          <w:sz w:val="24"/>
          <w:szCs w:val="24"/>
        </w:rPr>
        <w:t>dell’Organismo Indipendente di Valutazione della performance monocratico</w:t>
      </w:r>
      <w:r w:rsidRPr="00074584">
        <w:rPr>
          <w:rFonts w:asciiTheme="minorHAnsi" w:hAnsiTheme="minorHAnsi" w:cs="Arial"/>
          <w:b/>
          <w:sz w:val="24"/>
          <w:szCs w:val="24"/>
        </w:rPr>
        <w:t xml:space="preserve"> </w:t>
      </w:r>
      <w:r w:rsidRPr="00074584">
        <w:rPr>
          <w:rFonts w:asciiTheme="minorHAnsi" w:hAnsiTheme="minorHAnsi" w:cs="Arial"/>
          <w:sz w:val="24"/>
          <w:szCs w:val="24"/>
        </w:rPr>
        <w:t xml:space="preserve">presso </w:t>
      </w:r>
      <w:r w:rsidR="00DD1827">
        <w:rPr>
          <w:rFonts w:asciiTheme="minorHAnsi" w:hAnsiTheme="minorHAnsi" w:cs="Arial"/>
          <w:sz w:val="24"/>
          <w:szCs w:val="24"/>
        </w:rPr>
        <w:t>l’Ente</w:t>
      </w:r>
      <w:r>
        <w:rPr>
          <w:rFonts w:asciiTheme="minorHAnsi" w:hAnsiTheme="minorHAnsi" w:cs="Arial"/>
          <w:sz w:val="24"/>
          <w:szCs w:val="24"/>
        </w:rPr>
        <w:t>;</w:t>
      </w:r>
    </w:p>
    <w:p w14:paraId="55DC66E7" w14:textId="1829AAB9" w:rsidR="00066F7D" w:rsidRPr="00074584" w:rsidRDefault="00066F7D" w:rsidP="004B1635">
      <w:pPr>
        <w:pStyle w:val="Paragrafoelenco"/>
        <w:widowControl w:val="0"/>
        <w:numPr>
          <w:ilvl w:val="0"/>
          <w:numId w:val="18"/>
        </w:numPr>
        <w:spacing w:after="0" w:line="260" w:lineRule="exact"/>
        <w:jc w:val="both"/>
        <w:rPr>
          <w:rFonts w:asciiTheme="minorHAnsi" w:hAnsiTheme="minorHAnsi" w:cs="Arial"/>
          <w:b/>
          <w:bCs/>
          <w:sz w:val="24"/>
          <w:szCs w:val="24"/>
          <w:u w:val="single"/>
        </w:rPr>
      </w:pPr>
      <w:r w:rsidRPr="00074584">
        <w:rPr>
          <w:rFonts w:asciiTheme="minorHAnsi" w:hAnsiTheme="minorHAnsi" w:cs="Arial"/>
          <w:sz w:val="24"/>
          <w:szCs w:val="24"/>
        </w:rPr>
        <w:t>componente</w:t>
      </w:r>
      <w:r w:rsidR="00074584" w:rsidRPr="00074584">
        <w:t xml:space="preserve"> </w:t>
      </w:r>
      <w:r w:rsidR="00074584" w:rsidRPr="00074584">
        <w:rPr>
          <w:rFonts w:asciiTheme="minorHAnsi" w:hAnsiTheme="minorHAnsi" w:cs="Arial"/>
          <w:sz w:val="24"/>
          <w:szCs w:val="24"/>
        </w:rPr>
        <w:t xml:space="preserve">dell’Organismo Indipendente di Valutazione della performance monocratico presso </w:t>
      </w:r>
      <w:r w:rsidR="00DD1827">
        <w:rPr>
          <w:rFonts w:asciiTheme="minorHAnsi" w:hAnsiTheme="minorHAnsi" w:cs="Arial"/>
          <w:sz w:val="24"/>
          <w:szCs w:val="24"/>
        </w:rPr>
        <w:t>l’Ente</w:t>
      </w:r>
      <w:r w:rsidRPr="00074584">
        <w:rPr>
          <w:rFonts w:asciiTheme="minorHAnsi" w:hAnsiTheme="minorHAnsi" w:cs="Arial"/>
          <w:sz w:val="24"/>
          <w:szCs w:val="24"/>
        </w:rPr>
        <w:t>.</w:t>
      </w:r>
    </w:p>
    <w:p w14:paraId="036481CA" w14:textId="77777777" w:rsidR="00074584" w:rsidRDefault="00074584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bCs/>
          <w:sz w:val="24"/>
          <w:szCs w:val="24"/>
        </w:rPr>
      </w:pPr>
    </w:p>
    <w:p w14:paraId="41D3DC01" w14:textId="77777777" w:rsid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bCs/>
          <w:sz w:val="24"/>
          <w:szCs w:val="24"/>
        </w:rPr>
      </w:pPr>
      <w:r w:rsidRPr="00066F7D">
        <w:rPr>
          <w:rFonts w:asciiTheme="minorHAnsi" w:hAnsiTheme="minorHAnsi" w:cs="Arial"/>
          <w:bCs/>
          <w:sz w:val="24"/>
          <w:szCs w:val="24"/>
        </w:rPr>
        <w:t>A tal fine dichiara:</w:t>
      </w:r>
    </w:p>
    <w:p w14:paraId="77ABDFFC" w14:textId="77777777" w:rsidR="00074584" w:rsidRPr="00066F7D" w:rsidRDefault="00074584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bCs/>
          <w:sz w:val="24"/>
          <w:szCs w:val="24"/>
        </w:rPr>
      </w:pPr>
    </w:p>
    <w:p w14:paraId="17BCCDA5" w14:textId="77777777" w:rsidR="00066F7D" w:rsidRPr="00066F7D" w:rsidRDefault="00066F7D" w:rsidP="004B1635">
      <w:pPr>
        <w:widowControl w:val="0"/>
        <w:numPr>
          <w:ilvl w:val="0"/>
          <w:numId w:val="6"/>
        </w:numPr>
        <w:spacing w:after="0" w:line="260" w:lineRule="exact"/>
        <w:jc w:val="both"/>
        <w:rPr>
          <w:rFonts w:asciiTheme="minorHAnsi" w:hAnsiTheme="minorHAnsi" w:cs="Arial"/>
          <w:i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 xml:space="preserve">di essere nato/a </w:t>
      </w:r>
      <w:proofErr w:type="spellStart"/>
      <w:r w:rsidRPr="00066F7D">
        <w:rPr>
          <w:rFonts w:asciiTheme="minorHAnsi" w:hAnsiTheme="minorHAnsi" w:cs="Arial"/>
          <w:sz w:val="24"/>
          <w:szCs w:val="24"/>
        </w:rPr>
        <w:t>a</w:t>
      </w:r>
      <w:proofErr w:type="spellEnd"/>
      <w:r w:rsidRPr="00066F7D">
        <w:rPr>
          <w:rFonts w:asciiTheme="minorHAnsi" w:hAnsiTheme="minorHAnsi" w:cs="Arial"/>
          <w:sz w:val="24"/>
          <w:szCs w:val="24"/>
        </w:rPr>
        <w:t xml:space="preserve"> ………………………………….…………………………………..…………….. (prov. di………………………………………….) il.…………………………………………………….………….;</w:t>
      </w:r>
    </w:p>
    <w:p w14:paraId="4129F999" w14:textId="77777777" w:rsidR="00066F7D" w:rsidRPr="00066F7D" w:rsidRDefault="00066F7D" w:rsidP="004B1635">
      <w:pPr>
        <w:widowControl w:val="0"/>
        <w:numPr>
          <w:ilvl w:val="0"/>
          <w:numId w:val="7"/>
        </w:numPr>
        <w:spacing w:after="0" w:line="260" w:lineRule="exact"/>
        <w:jc w:val="both"/>
        <w:rPr>
          <w:rFonts w:asciiTheme="minorHAnsi" w:hAnsiTheme="minorHAnsi" w:cs="Arial"/>
          <w:i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>di essere cittadino/a..............................................………………………………………………..........(1);</w:t>
      </w:r>
    </w:p>
    <w:p w14:paraId="02594771" w14:textId="77777777" w:rsidR="00066F7D" w:rsidRPr="00066F7D" w:rsidRDefault="00066F7D" w:rsidP="004B1635">
      <w:pPr>
        <w:widowControl w:val="0"/>
        <w:numPr>
          <w:ilvl w:val="0"/>
          <w:numId w:val="7"/>
        </w:numPr>
        <w:spacing w:after="0" w:line="260" w:lineRule="exact"/>
        <w:jc w:val="both"/>
        <w:rPr>
          <w:rFonts w:asciiTheme="minorHAnsi" w:hAnsiTheme="minorHAnsi" w:cs="Arial"/>
          <w:i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>di essere iscritto/a nelle liste elettorali del Comune di</w:t>
      </w:r>
      <w:r w:rsidR="00E03334">
        <w:rPr>
          <w:rFonts w:asciiTheme="minorHAnsi" w:hAnsiTheme="minorHAnsi" w:cs="Arial"/>
          <w:sz w:val="24"/>
          <w:szCs w:val="24"/>
        </w:rPr>
        <w:t xml:space="preserve"> ……………………………..……………………..</w:t>
      </w:r>
      <w:r w:rsidRPr="00066F7D">
        <w:rPr>
          <w:rFonts w:asciiTheme="minorHAnsi" w:hAnsiTheme="minorHAnsi" w:cs="Arial"/>
          <w:sz w:val="24"/>
          <w:szCs w:val="24"/>
        </w:rPr>
        <w:t xml:space="preserve"> …………...................................................... (Prov. di ..........................); </w:t>
      </w:r>
      <w:r w:rsidRPr="00066F7D">
        <w:rPr>
          <w:rFonts w:asciiTheme="minorHAnsi" w:hAnsiTheme="minorHAnsi" w:cs="Arial"/>
          <w:sz w:val="24"/>
          <w:szCs w:val="24"/>
          <w:u w:val="single"/>
        </w:rPr>
        <w:t>ovvero</w:t>
      </w:r>
      <w:r w:rsidRPr="00066F7D">
        <w:rPr>
          <w:rFonts w:asciiTheme="minorHAnsi" w:hAnsiTheme="minorHAnsi" w:cs="Arial"/>
          <w:sz w:val="24"/>
          <w:szCs w:val="24"/>
        </w:rPr>
        <w:t xml:space="preserve"> di non essere iscritto/a nelle liste elettorali per i seguenti motivi:</w:t>
      </w:r>
      <w:r w:rsidR="00E03334">
        <w:rPr>
          <w:rFonts w:asciiTheme="minorHAnsi" w:hAnsiTheme="minorHAnsi" w:cs="Arial"/>
          <w:sz w:val="24"/>
          <w:szCs w:val="24"/>
        </w:rPr>
        <w:t xml:space="preserve"> </w:t>
      </w:r>
      <w:r w:rsidRPr="00066F7D">
        <w:rPr>
          <w:rFonts w:asciiTheme="minorHAnsi" w:hAnsiTheme="minorHAnsi" w:cs="Arial"/>
          <w:sz w:val="24"/>
          <w:szCs w:val="24"/>
        </w:rPr>
        <w:t>.........</w:t>
      </w:r>
      <w:r w:rsidR="00E03334">
        <w:rPr>
          <w:rFonts w:asciiTheme="minorHAnsi" w:hAnsiTheme="minorHAnsi" w:cs="Arial"/>
          <w:sz w:val="24"/>
          <w:szCs w:val="24"/>
        </w:rPr>
        <w:t>....................................................</w:t>
      </w:r>
      <w:r w:rsidRPr="00066F7D">
        <w:rPr>
          <w:rFonts w:asciiTheme="minorHAnsi" w:hAnsiTheme="minorHAnsi" w:cs="Arial"/>
          <w:sz w:val="24"/>
          <w:szCs w:val="24"/>
        </w:rPr>
        <w:t>.......</w:t>
      </w:r>
      <w:r w:rsidR="00E03334">
        <w:rPr>
          <w:rFonts w:asciiTheme="minorHAnsi" w:hAnsiTheme="minorHAnsi" w:cs="Arial"/>
          <w:sz w:val="24"/>
          <w:szCs w:val="24"/>
        </w:rPr>
        <w:t xml:space="preserve"> </w:t>
      </w:r>
      <w:r w:rsidRPr="00066F7D">
        <w:rPr>
          <w:rFonts w:asciiTheme="minorHAnsi" w:hAnsiTheme="minorHAnsi" w:cs="Arial"/>
          <w:sz w:val="24"/>
          <w:szCs w:val="24"/>
        </w:rPr>
        <w:t>................………………………………………..……………..………</w:t>
      </w:r>
      <w:r w:rsidR="00E03334">
        <w:rPr>
          <w:rFonts w:asciiTheme="minorHAnsi" w:hAnsiTheme="minorHAnsi" w:cs="Arial"/>
          <w:sz w:val="24"/>
          <w:szCs w:val="24"/>
        </w:rPr>
        <w:t>…………………………………………</w:t>
      </w:r>
      <w:r w:rsidRPr="00066F7D">
        <w:rPr>
          <w:rFonts w:asciiTheme="minorHAnsi" w:hAnsiTheme="minorHAnsi" w:cs="Arial"/>
          <w:sz w:val="24"/>
          <w:szCs w:val="24"/>
        </w:rPr>
        <w:t>………....... (2);</w:t>
      </w:r>
    </w:p>
    <w:p w14:paraId="361659E5" w14:textId="77777777" w:rsidR="00066F7D" w:rsidRPr="00066F7D" w:rsidRDefault="00066F7D" w:rsidP="004B1635">
      <w:pPr>
        <w:widowControl w:val="0"/>
        <w:numPr>
          <w:ilvl w:val="0"/>
          <w:numId w:val="7"/>
        </w:numPr>
        <w:spacing w:after="0" w:line="260" w:lineRule="exact"/>
        <w:jc w:val="both"/>
        <w:rPr>
          <w:rFonts w:asciiTheme="minorHAnsi" w:hAnsiTheme="minorHAnsi" w:cs="Arial"/>
          <w:i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>di essere in possesso del diploma di . ..............</w:t>
      </w:r>
      <w:r w:rsidR="00E03334">
        <w:rPr>
          <w:rFonts w:asciiTheme="minorHAnsi" w:hAnsiTheme="minorHAnsi" w:cs="Arial"/>
          <w:sz w:val="24"/>
          <w:szCs w:val="24"/>
        </w:rPr>
        <w:t>..................</w:t>
      </w:r>
      <w:r w:rsidRPr="00066F7D">
        <w:rPr>
          <w:rFonts w:asciiTheme="minorHAnsi" w:hAnsiTheme="minorHAnsi" w:cs="Arial"/>
          <w:sz w:val="24"/>
          <w:szCs w:val="24"/>
        </w:rPr>
        <w:t>...................................... conseguito in data ......................... presso ……………………………………………………………...(3); nel caso in cui il titolo di studio sia stato conseguito in uno Stato estero il candidato dovrà dichiarare e documentare, inoltre, di aver ottenuto il riconoscimento dell’equipollenza dalla competente autorità italiana;</w:t>
      </w:r>
    </w:p>
    <w:p w14:paraId="1283879B" w14:textId="77777777" w:rsidR="00074584" w:rsidRPr="00074584" w:rsidRDefault="00066F7D" w:rsidP="004B1635">
      <w:pPr>
        <w:widowControl w:val="0"/>
        <w:numPr>
          <w:ilvl w:val="0"/>
          <w:numId w:val="7"/>
        </w:numPr>
        <w:spacing w:after="0" w:line="260" w:lineRule="exact"/>
        <w:jc w:val="both"/>
        <w:rPr>
          <w:rFonts w:asciiTheme="minorHAnsi" w:hAnsiTheme="minorHAnsi" w:cs="Arial"/>
          <w:i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 xml:space="preserve">di essere </w:t>
      </w:r>
      <w:r w:rsidR="00074584">
        <w:rPr>
          <w:rFonts w:asciiTheme="minorHAnsi" w:hAnsiTheme="minorHAnsi" w:cs="Arial"/>
          <w:sz w:val="24"/>
          <w:szCs w:val="24"/>
        </w:rPr>
        <w:t>iscritto/a al</w:t>
      </w:r>
      <w:r w:rsidR="00074584" w:rsidRPr="00074584">
        <w:rPr>
          <w:rFonts w:asciiTheme="minorHAnsi" w:hAnsiTheme="minorHAnsi" w:cs="Arial"/>
          <w:sz w:val="24"/>
          <w:szCs w:val="24"/>
        </w:rPr>
        <w:t>l’Elenco nazionale dei componenti degli organismi indipendenti di valutazione previst</w:t>
      </w:r>
      <w:r w:rsidR="00074584">
        <w:rPr>
          <w:rFonts w:asciiTheme="minorHAnsi" w:hAnsiTheme="minorHAnsi" w:cs="Arial"/>
          <w:sz w:val="24"/>
          <w:szCs w:val="24"/>
        </w:rPr>
        <w:t>o</w:t>
      </w:r>
      <w:r w:rsidR="00074584" w:rsidRPr="00074584">
        <w:rPr>
          <w:rFonts w:asciiTheme="minorHAnsi" w:hAnsiTheme="minorHAnsi" w:cs="Arial"/>
          <w:sz w:val="24"/>
          <w:szCs w:val="24"/>
        </w:rPr>
        <w:t xml:space="preserve"> dall’articolo 3 del Decreto M</w:t>
      </w:r>
      <w:r w:rsidR="00074584">
        <w:rPr>
          <w:rFonts w:asciiTheme="minorHAnsi" w:hAnsiTheme="minorHAnsi" w:cs="Arial"/>
          <w:sz w:val="24"/>
          <w:szCs w:val="24"/>
        </w:rPr>
        <w:t xml:space="preserve">inisteriale del 2 dicembre 2016, nella seguente </w:t>
      </w:r>
      <w:r w:rsidR="00074584">
        <w:rPr>
          <w:rFonts w:asciiTheme="minorHAnsi" w:hAnsiTheme="minorHAnsi" w:cs="Arial"/>
          <w:sz w:val="24"/>
          <w:szCs w:val="24"/>
        </w:rPr>
        <w:lastRenderedPageBreak/>
        <w:t xml:space="preserve">fascia professionale: </w:t>
      </w:r>
      <w:r w:rsidR="005700B6" w:rsidRPr="005700B6">
        <w:rPr>
          <w:rFonts w:asciiTheme="minorHAnsi" w:hAnsiTheme="minorHAnsi" w:cs="Arial"/>
          <w:sz w:val="24"/>
          <w:szCs w:val="24"/>
        </w:rPr>
        <w:t xml:space="preserve">…………………….………, </w:t>
      </w:r>
      <w:r w:rsidR="00074584">
        <w:rPr>
          <w:rFonts w:asciiTheme="minorHAnsi" w:hAnsiTheme="minorHAnsi" w:cs="Arial"/>
          <w:sz w:val="24"/>
          <w:szCs w:val="24"/>
        </w:rPr>
        <w:t xml:space="preserve"> a far data dal </w:t>
      </w:r>
      <w:r w:rsidR="005700B6" w:rsidRPr="005700B6">
        <w:rPr>
          <w:rFonts w:asciiTheme="minorHAnsi" w:hAnsiTheme="minorHAnsi" w:cs="Arial"/>
          <w:sz w:val="24"/>
          <w:szCs w:val="24"/>
        </w:rPr>
        <w:t xml:space="preserve"> …………………….………</w:t>
      </w:r>
      <w:r w:rsidR="00074584">
        <w:rPr>
          <w:rFonts w:asciiTheme="minorHAnsi" w:hAnsiTheme="minorHAnsi" w:cs="Arial"/>
          <w:sz w:val="24"/>
          <w:szCs w:val="24"/>
        </w:rPr>
        <w:t>;</w:t>
      </w:r>
    </w:p>
    <w:p w14:paraId="5AF5EE85" w14:textId="77777777" w:rsidR="00B45759" w:rsidRDefault="00B45759" w:rsidP="004B1635">
      <w:pPr>
        <w:widowControl w:val="0"/>
        <w:numPr>
          <w:ilvl w:val="0"/>
          <w:numId w:val="8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 w:rsidRPr="00B45759">
        <w:rPr>
          <w:rFonts w:asciiTheme="minorHAnsi" w:hAnsiTheme="minorHAnsi" w:cs="Arial"/>
          <w:sz w:val="24"/>
          <w:szCs w:val="24"/>
        </w:rPr>
        <w:t>di essere immediatamente disponibile, qualora venga selezionato, all’assunzione dell’incar</w:t>
      </w:r>
      <w:r>
        <w:rPr>
          <w:rFonts w:asciiTheme="minorHAnsi" w:hAnsiTheme="minorHAnsi" w:cs="Arial"/>
          <w:sz w:val="24"/>
          <w:szCs w:val="24"/>
        </w:rPr>
        <w:t>ico;</w:t>
      </w:r>
    </w:p>
    <w:p w14:paraId="27CC3A69" w14:textId="77777777" w:rsidR="00B45759" w:rsidRDefault="00B45759" w:rsidP="004B1635">
      <w:pPr>
        <w:widowControl w:val="0"/>
        <w:numPr>
          <w:ilvl w:val="0"/>
          <w:numId w:val="8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>di allegare alla domanda:</w:t>
      </w:r>
    </w:p>
    <w:p w14:paraId="60E99CAB" w14:textId="77777777" w:rsidR="005700B6" w:rsidRDefault="005700B6" w:rsidP="004B1635">
      <w:pPr>
        <w:pStyle w:val="Paragrafoelenco"/>
        <w:widowControl w:val="0"/>
        <w:numPr>
          <w:ilvl w:val="0"/>
          <w:numId w:val="20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curriculum professionale, datato e sottoscritto</w:t>
      </w:r>
      <w:r w:rsidRPr="00066F7D">
        <w:rPr>
          <w:rFonts w:asciiTheme="minorHAnsi" w:hAnsiTheme="minorHAnsi" w:cs="Arial"/>
          <w:sz w:val="24"/>
          <w:szCs w:val="24"/>
        </w:rPr>
        <w:t>;</w:t>
      </w:r>
    </w:p>
    <w:p w14:paraId="7D2C33BE" w14:textId="77777777" w:rsidR="005700B6" w:rsidRPr="00152413" w:rsidRDefault="005700B6" w:rsidP="004B1635">
      <w:pPr>
        <w:pStyle w:val="Paragrafoelenco"/>
        <w:widowControl w:val="0"/>
        <w:numPr>
          <w:ilvl w:val="0"/>
          <w:numId w:val="20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 w:rsidRPr="00152413">
        <w:rPr>
          <w:rFonts w:asciiTheme="minorHAnsi" w:hAnsiTheme="minorHAnsi" w:cs="Arial"/>
          <w:sz w:val="24"/>
          <w:szCs w:val="24"/>
        </w:rPr>
        <w:t xml:space="preserve">relazione illustrativa dei requisiti </w:t>
      </w:r>
      <w:r>
        <w:rPr>
          <w:rFonts w:asciiTheme="minorHAnsi" w:hAnsiTheme="minorHAnsi" w:cs="Arial"/>
          <w:sz w:val="24"/>
          <w:szCs w:val="24"/>
        </w:rPr>
        <w:t xml:space="preserve">di competenza ed esperienza </w:t>
      </w:r>
      <w:r w:rsidRPr="00152413">
        <w:rPr>
          <w:rFonts w:asciiTheme="minorHAnsi" w:hAnsiTheme="minorHAnsi" w:cs="Arial"/>
          <w:sz w:val="24"/>
          <w:szCs w:val="24"/>
        </w:rPr>
        <w:t>considerabili ai fini dell’iscrizione all’Elenco nazionale</w:t>
      </w:r>
      <w:r>
        <w:rPr>
          <w:rFonts w:asciiTheme="minorHAnsi" w:hAnsiTheme="minorHAnsi" w:cs="Arial"/>
          <w:sz w:val="24"/>
          <w:szCs w:val="24"/>
        </w:rPr>
        <w:t>, con evidenza del</w:t>
      </w:r>
      <w:r w:rsidRPr="00152413">
        <w:rPr>
          <w:rFonts w:asciiTheme="minorHAnsi" w:hAnsiTheme="minorHAnsi" w:cs="Arial"/>
          <w:sz w:val="24"/>
          <w:szCs w:val="24"/>
        </w:rPr>
        <w:t>l’esperienza maturata nella pubblica amministrazione, nell'impresa e nel trasferimento tecnologico</w:t>
      </w:r>
      <w:r>
        <w:rPr>
          <w:rFonts w:asciiTheme="minorHAnsi" w:hAnsiTheme="minorHAnsi" w:cs="Arial"/>
          <w:sz w:val="24"/>
          <w:szCs w:val="24"/>
        </w:rPr>
        <w:t>;</w:t>
      </w:r>
    </w:p>
    <w:p w14:paraId="23CA083F" w14:textId="11873B33" w:rsidR="005700B6" w:rsidRPr="00066F7D" w:rsidRDefault="005700B6" w:rsidP="004B1635">
      <w:pPr>
        <w:pStyle w:val="Paragrafoelenco"/>
        <w:widowControl w:val="0"/>
        <w:numPr>
          <w:ilvl w:val="0"/>
          <w:numId w:val="20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>dichiarazione di assenza di cause di incompatibilità, conflitto di interesse, inconferibilità e divieto di assunzione di incarico previsti dalla legge,</w:t>
      </w:r>
      <w:r w:rsidRPr="00EA65EE">
        <w:rPr>
          <w:rFonts w:asciiTheme="minorHAnsi" w:hAnsiTheme="minorHAnsi" w:cs="Arial"/>
          <w:sz w:val="24"/>
          <w:szCs w:val="24"/>
        </w:rPr>
        <w:t xml:space="preserve"> </w:t>
      </w:r>
      <w:r w:rsidRPr="00066F7D">
        <w:rPr>
          <w:rFonts w:asciiTheme="minorHAnsi" w:hAnsiTheme="minorHAnsi" w:cs="Arial"/>
          <w:sz w:val="24"/>
          <w:szCs w:val="24"/>
        </w:rPr>
        <w:t xml:space="preserve">conforme allo </w:t>
      </w:r>
      <w:r w:rsidRPr="00EA65EE">
        <w:rPr>
          <w:rFonts w:asciiTheme="minorHAnsi" w:hAnsiTheme="minorHAnsi" w:cs="Arial"/>
          <w:sz w:val="24"/>
          <w:szCs w:val="24"/>
        </w:rPr>
        <w:t>schema allegato 2</w:t>
      </w:r>
      <w:r>
        <w:rPr>
          <w:rFonts w:asciiTheme="minorHAnsi" w:hAnsiTheme="minorHAnsi" w:cs="Arial"/>
          <w:sz w:val="24"/>
          <w:szCs w:val="24"/>
        </w:rPr>
        <w:t>;</w:t>
      </w:r>
    </w:p>
    <w:p w14:paraId="18AB150F" w14:textId="15EF7B05" w:rsidR="00066F7D" w:rsidRPr="00066F7D" w:rsidRDefault="00066F7D" w:rsidP="004B1635">
      <w:pPr>
        <w:widowControl w:val="0"/>
        <w:numPr>
          <w:ilvl w:val="0"/>
          <w:numId w:val="10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>di essere residente a …………</w:t>
      </w:r>
      <w:r w:rsidR="005700B6">
        <w:rPr>
          <w:rFonts w:asciiTheme="minorHAnsi" w:hAnsiTheme="minorHAnsi" w:cs="Arial"/>
          <w:sz w:val="24"/>
          <w:szCs w:val="24"/>
        </w:rPr>
        <w:t>………………………………………………………..</w:t>
      </w:r>
      <w:r w:rsidRPr="00066F7D">
        <w:rPr>
          <w:rFonts w:asciiTheme="minorHAnsi" w:hAnsiTheme="minorHAnsi" w:cs="Arial"/>
          <w:sz w:val="24"/>
          <w:szCs w:val="24"/>
        </w:rPr>
        <w:t>…, al seguente indirizzo ………………………………….……</w:t>
      </w:r>
      <w:r w:rsidR="005700B6">
        <w:rPr>
          <w:rFonts w:asciiTheme="minorHAnsi" w:hAnsiTheme="minorHAnsi" w:cs="Arial"/>
          <w:sz w:val="24"/>
          <w:szCs w:val="24"/>
        </w:rPr>
        <w:t>………………………………………………………………………………………………..</w:t>
      </w:r>
      <w:r w:rsidRPr="00066F7D">
        <w:rPr>
          <w:rFonts w:asciiTheme="minorHAnsi" w:hAnsiTheme="minorHAnsi" w:cs="Arial"/>
          <w:sz w:val="24"/>
          <w:szCs w:val="24"/>
        </w:rPr>
        <w:t>……….;</w:t>
      </w:r>
    </w:p>
    <w:p w14:paraId="76538E74" w14:textId="77777777" w:rsidR="00D42948" w:rsidRDefault="00066F7D" w:rsidP="004B1635">
      <w:pPr>
        <w:widowControl w:val="0"/>
        <w:numPr>
          <w:ilvl w:val="0"/>
          <w:numId w:val="10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>di richiedere che tutte le comunicazioni relative alla procedura di selezione siano inoltrate al seguente indirizzo:..............................................................................................................Tel...</w:t>
      </w:r>
      <w:r w:rsidR="00D42948">
        <w:rPr>
          <w:rFonts w:asciiTheme="minorHAnsi" w:hAnsiTheme="minorHAnsi" w:cs="Arial"/>
          <w:sz w:val="24"/>
          <w:szCs w:val="24"/>
        </w:rPr>
        <w:t>..................</w:t>
      </w:r>
      <w:r w:rsidRPr="00066F7D">
        <w:rPr>
          <w:rFonts w:asciiTheme="minorHAnsi" w:hAnsiTheme="minorHAnsi" w:cs="Arial"/>
          <w:sz w:val="24"/>
          <w:szCs w:val="24"/>
        </w:rPr>
        <w:t xml:space="preserve">, </w:t>
      </w:r>
      <w:r w:rsidR="00D42948">
        <w:rPr>
          <w:rFonts w:asciiTheme="minorHAnsi" w:hAnsiTheme="minorHAnsi" w:cs="Arial"/>
          <w:sz w:val="24"/>
          <w:szCs w:val="24"/>
        </w:rPr>
        <w:t>oppure all’indirizzo PEC …………………………………………………………………………………………………………….;</w:t>
      </w:r>
    </w:p>
    <w:p w14:paraId="7E8CE635" w14:textId="77777777" w:rsidR="00066F7D" w:rsidRPr="00066F7D" w:rsidRDefault="00066F7D" w:rsidP="004B1635">
      <w:pPr>
        <w:widowControl w:val="0"/>
        <w:numPr>
          <w:ilvl w:val="0"/>
          <w:numId w:val="10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>di impegnarsi a comunicare tempestivamente all’Amministrazione eventuali successive variazioni di indirizzo.</w:t>
      </w:r>
    </w:p>
    <w:p w14:paraId="7E687902" w14:textId="77777777" w:rsidR="00066F7D" w:rsidRP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14:paraId="08F74860" w14:textId="77777777" w:rsidR="00066F7D" w:rsidRP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14:paraId="11A04E17" w14:textId="77777777" w:rsidR="00066F7D" w:rsidRP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 w:rsidRPr="00066F7D">
        <w:rPr>
          <w:rFonts w:asciiTheme="minorHAnsi" w:hAnsiTheme="minorHAnsi" w:cs="Arial"/>
          <w:sz w:val="24"/>
          <w:szCs w:val="24"/>
        </w:rPr>
        <w:t>Data</w:t>
      </w:r>
      <w:r w:rsidRPr="00066F7D">
        <w:rPr>
          <w:rFonts w:asciiTheme="minorHAnsi" w:hAnsiTheme="minorHAnsi" w:cs="Arial"/>
          <w:sz w:val="24"/>
          <w:szCs w:val="24"/>
        </w:rPr>
        <w:tab/>
        <w:t>Firma</w:t>
      </w:r>
    </w:p>
    <w:p w14:paraId="4DE07935" w14:textId="77777777" w:rsidR="00066F7D" w:rsidRP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14:paraId="3796D094" w14:textId="77777777" w:rsidR="00066F7D" w:rsidRP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14:paraId="2FCC8DF1" w14:textId="77777777" w:rsidR="00066F7D" w:rsidRP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14:paraId="556E17AA" w14:textId="77777777" w:rsidR="00066F7D" w:rsidRP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tbl>
      <w:tblPr>
        <w:tblpPr w:leftFromText="141" w:rightFromText="141" w:bottomFromText="200" w:vertAnchor="text" w:horzAnchor="margin" w:tblpY="63"/>
        <w:tblOverlap w:val="never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0"/>
      </w:tblGrid>
      <w:tr w:rsidR="00066F7D" w:rsidRPr="00066F7D" w14:paraId="39679F3E" w14:textId="77777777" w:rsidTr="00066F7D"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A8AD" w14:textId="77777777" w:rsidR="00066F7D" w:rsidRPr="00066F7D" w:rsidRDefault="00066F7D" w:rsidP="004B1635">
            <w:pPr>
              <w:widowControl w:val="0"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66F7D">
              <w:rPr>
                <w:rFonts w:asciiTheme="minorHAnsi" w:hAnsiTheme="minorHAnsi" w:cs="Arial"/>
                <w:sz w:val="24"/>
                <w:szCs w:val="24"/>
              </w:rPr>
              <w:t>Note</w:t>
            </w:r>
          </w:p>
          <w:p w14:paraId="2AE9DF79" w14:textId="77777777" w:rsidR="00066F7D" w:rsidRPr="00066F7D" w:rsidRDefault="00066F7D" w:rsidP="004B1635">
            <w:pPr>
              <w:widowControl w:val="0"/>
              <w:numPr>
                <w:ilvl w:val="0"/>
                <w:numId w:val="11"/>
              </w:numPr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66F7D">
              <w:rPr>
                <w:rFonts w:asciiTheme="minorHAnsi" w:hAnsiTheme="minorHAnsi" w:cs="Arial"/>
                <w:sz w:val="24"/>
                <w:szCs w:val="24"/>
              </w:rPr>
              <w:t>indicare la cittadinanza;</w:t>
            </w:r>
          </w:p>
          <w:p w14:paraId="692EEAB7" w14:textId="77777777" w:rsidR="00066F7D" w:rsidRPr="00066F7D" w:rsidRDefault="00066F7D" w:rsidP="004B1635">
            <w:pPr>
              <w:widowControl w:val="0"/>
              <w:numPr>
                <w:ilvl w:val="0"/>
                <w:numId w:val="11"/>
              </w:numPr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66F7D">
              <w:rPr>
                <w:rFonts w:asciiTheme="minorHAnsi" w:hAnsiTheme="minorHAnsi" w:cs="Arial"/>
                <w:sz w:val="24"/>
                <w:szCs w:val="24"/>
              </w:rPr>
              <w:t>la dichiarazione va resa dai soli candidati di cittadinanza italiana;</w:t>
            </w:r>
          </w:p>
          <w:p w14:paraId="47EF4C71" w14:textId="77777777" w:rsidR="00066F7D" w:rsidRPr="00066F7D" w:rsidRDefault="00066F7D" w:rsidP="004B1635">
            <w:pPr>
              <w:widowControl w:val="0"/>
              <w:numPr>
                <w:ilvl w:val="0"/>
                <w:numId w:val="11"/>
              </w:numPr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66F7D">
              <w:rPr>
                <w:rFonts w:asciiTheme="minorHAnsi" w:hAnsiTheme="minorHAnsi" w:cs="Arial"/>
                <w:sz w:val="24"/>
                <w:szCs w:val="24"/>
              </w:rPr>
              <w:t>indicare il titolo di studio richiesto per l’ammissione alla procedura;</w:t>
            </w:r>
          </w:p>
          <w:p w14:paraId="42545C59" w14:textId="77777777" w:rsidR="00066F7D" w:rsidRPr="00066F7D" w:rsidRDefault="00066F7D" w:rsidP="004B1635">
            <w:pPr>
              <w:widowControl w:val="0"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0"/>
      </w:tblGrid>
      <w:tr w:rsidR="00066F7D" w:rsidRPr="00066F7D" w14:paraId="034370C7" w14:textId="77777777" w:rsidTr="00D41A0D"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F05A" w14:textId="77777777" w:rsidR="00066F7D" w:rsidRPr="00066F7D" w:rsidRDefault="00066F7D" w:rsidP="004B1635">
            <w:pPr>
              <w:widowControl w:val="0"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  <w:p w14:paraId="70959CEF" w14:textId="77777777" w:rsidR="00066F7D" w:rsidRPr="00066F7D" w:rsidRDefault="00066F7D" w:rsidP="004B1635">
            <w:pPr>
              <w:widowControl w:val="0"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66F7D">
              <w:rPr>
                <w:rFonts w:asciiTheme="minorHAnsi" w:hAnsiTheme="minorHAnsi" w:cs="Arial"/>
                <w:sz w:val="24"/>
                <w:szCs w:val="24"/>
              </w:rPr>
              <w:t xml:space="preserve">AVVERTENZE </w:t>
            </w:r>
          </w:p>
          <w:p w14:paraId="36B280C6" w14:textId="6635FD5E" w:rsidR="00066F7D" w:rsidRPr="00066F7D" w:rsidRDefault="00066F7D" w:rsidP="004B1635">
            <w:pPr>
              <w:widowControl w:val="0"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066F7D">
              <w:rPr>
                <w:rFonts w:asciiTheme="minorHAnsi" w:hAnsiTheme="minorHAnsi" w:cs="Arial"/>
                <w:sz w:val="24"/>
                <w:szCs w:val="24"/>
              </w:rPr>
              <w:t>Le dichiarazioni contenute nella domanda non richiedono autenticazione della sottoscrizione da parte di pubblico ufficiale. La domanda può essere sottoscritta direttamente dal dichiarante e inviata all’amministrazione procedente unitamente a fotocopia di documento di identità</w:t>
            </w:r>
            <w:r w:rsidR="002F25A0">
              <w:rPr>
                <w:rFonts w:asciiTheme="minorHAnsi" w:hAnsiTheme="minorHAnsi" w:cs="Arial"/>
                <w:sz w:val="24"/>
                <w:szCs w:val="24"/>
              </w:rPr>
              <w:t>,</w:t>
            </w:r>
            <w:r w:rsidRPr="00066F7D">
              <w:rPr>
                <w:rFonts w:asciiTheme="minorHAnsi" w:hAnsiTheme="minorHAnsi" w:cs="Arial"/>
                <w:sz w:val="24"/>
                <w:szCs w:val="24"/>
              </w:rPr>
              <w:t xml:space="preserve"> senza ulteriori formalità. </w:t>
            </w:r>
            <w:r w:rsidR="00F526FA">
              <w:rPr>
                <w:rFonts w:asciiTheme="minorHAnsi" w:hAnsiTheme="minorHAnsi" w:cs="Arial"/>
                <w:sz w:val="24"/>
                <w:szCs w:val="24"/>
              </w:rPr>
              <w:t>S</w:t>
            </w:r>
            <w:r w:rsidR="00F526FA" w:rsidRPr="00F526FA">
              <w:rPr>
                <w:rFonts w:asciiTheme="minorHAnsi" w:hAnsiTheme="minorHAnsi" w:cs="Arial"/>
                <w:sz w:val="24"/>
                <w:szCs w:val="24"/>
              </w:rPr>
              <w:t xml:space="preserve">e </w:t>
            </w:r>
            <w:r w:rsidR="00F526FA">
              <w:rPr>
                <w:rFonts w:asciiTheme="minorHAnsi" w:hAnsiTheme="minorHAnsi" w:cs="Arial"/>
                <w:sz w:val="24"/>
                <w:szCs w:val="24"/>
              </w:rPr>
              <w:t>l</w:t>
            </w:r>
            <w:r w:rsidR="002F25A0">
              <w:rPr>
                <w:rFonts w:asciiTheme="minorHAnsi" w:hAnsiTheme="minorHAnsi" w:cs="Arial"/>
                <w:sz w:val="24"/>
                <w:szCs w:val="24"/>
              </w:rPr>
              <w:t xml:space="preserve">a domanda è </w:t>
            </w:r>
            <w:r w:rsidR="003B70BD">
              <w:rPr>
                <w:rFonts w:asciiTheme="minorHAnsi" w:hAnsiTheme="minorHAnsi" w:cs="Arial"/>
                <w:sz w:val="24"/>
                <w:szCs w:val="24"/>
              </w:rPr>
              <w:t>trasmessa a mezzo PEC personale del candidato</w:t>
            </w:r>
            <w:r w:rsidR="00BA58E6">
              <w:rPr>
                <w:rFonts w:asciiTheme="minorHAnsi" w:hAnsiTheme="minorHAnsi" w:cs="Arial"/>
                <w:sz w:val="24"/>
                <w:szCs w:val="24"/>
              </w:rPr>
              <w:t xml:space="preserve">, </w:t>
            </w:r>
            <w:r w:rsidR="00BA58E6" w:rsidRPr="00066F7D">
              <w:rPr>
                <w:rFonts w:asciiTheme="minorHAnsi" w:hAnsiTheme="minorHAnsi" w:cs="Arial"/>
                <w:sz w:val="24"/>
                <w:szCs w:val="24"/>
              </w:rPr>
              <w:t>non è richiesta questa formalità</w:t>
            </w:r>
            <w:r w:rsidR="003B70BD">
              <w:rPr>
                <w:rFonts w:asciiTheme="minorHAnsi" w:hAnsiTheme="minorHAnsi" w:cs="Arial"/>
                <w:sz w:val="24"/>
                <w:szCs w:val="24"/>
              </w:rPr>
              <w:t>.</w:t>
            </w:r>
          </w:p>
          <w:p w14:paraId="790300D2" w14:textId="77777777" w:rsidR="00066F7D" w:rsidRPr="00066F7D" w:rsidRDefault="00066F7D" w:rsidP="004B1635">
            <w:pPr>
              <w:widowControl w:val="0"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4D4A38C4" w14:textId="77777777" w:rsidR="00066F7D" w:rsidRP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14:paraId="33709312" w14:textId="0E59EFF1" w:rsidR="00066F7D" w:rsidRPr="00066F7D" w:rsidRDefault="00066F7D" w:rsidP="004B1635">
      <w:pPr>
        <w:widowControl w:val="0"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bookmarkStart w:id="0" w:name="_GoBack"/>
      <w:bookmarkEnd w:id="0"/>
    </w:p>
    <w:sectPr w:rsidR="00066F7D" w:rsidRPr="00066F7D" w:rsidSect="000B194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985" w:right="1134" w:bottom="1134" w:left="1134" w:header="680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BC93DE" w14:textId="77777777" w:rsidR="008C0BE1" w:rsidRDefault="008C0BE1" w:rsidP="00EA00D8">
      <w:pPr>
        <w:spacing w:after="0" w:line="240" w:lineRule="auto"/>
      </w:pPr>
      <w:r>
        <w:separator/>
      </w:r>
    </w:p>
  </w:endnote>
  <w:endnote w:type="continuationSeparator" w:id="0">
    <w:p w14:paraId="0CA711C2" w14:textId="77777777" w:rsidR="008C0BE1" w:rsidRDefault="008C0BE1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-Roman">
    <w:panose1 w:val="0000050000000002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Segoe UI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025C2" w14:textId="77777777" w:rsidR="000B1946" w:rsidRDefault="000B194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7B7C7" w14:textId="77777777" w:rsidR="000B1946" w:rsidRDefault="000B194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0FA262" w14:textId="77777777" w:rsidR="0021601A" w:rsidRPr="00B6466D" w:rsidRDefault="0021601A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76D57CB0" w14:textId="77777777" w:rsidR="0021601A" w:rsidRDefault="0021601A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6ED9F7" w14:textId="77777777" w:rsidR="008C0BE1" w:rsidRDefault="008C0BE1" w:rsidP="00EA00D8">
      <w:pPr>
        <w:spacing w:after="0" w:line="240" w:lineRule="auto"/>
      </w:pPr>
      <w:r>
        <w:separator/>
      </w:r>
    </w:p>
  </w:footnote>
  <w:footnote w:type="continuationSeparator" w:id="0">
    <w:p w14:paraId="0D9596D2" w14:textId="77777777" w:rsidR="008C0BE1" w:rsidRDefault="008C0BE1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5CD6C" w14:textId="77777777" w:rsidR="000B1946" w:rsidRDefault="000B194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115BCD" w14:textId="06DB462C" w:rsidR="000B1946" w:rsidRDefault="000B1946">
    <w:pPr>
      <w:pStyle w:val="Intestazione"/>
    </w:pPr>
    <w:r>
      <w:rPr>
        <w:noProof/>
        <w:lang w:eastAsia="it-IT"/>
      </w:rPr>
      <w:drawing>
        <wp:inline distT="0" distB="0" distL="0" distR="0" wp14:anchorId="251FC90C" wp14:editId="3BC8B7FB">
          <wp:extent cx="6120765" cy="877005"/>
          <wp:effectExtent l="0" t="0" r="0" b="0"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765" cy="877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A9676" w14:textId="7AFB128B" w:rsidR="000B1946" w:rsidRDefault="000B1946">
    <w:pPr>
      <w:pStyle w:val="Intestazione"/>
    </w:pPr>
    <w:r>
      <w:rPr>
        <w:noProof/>
        <w:lang w:eastAsia="it-IT"/>
      </w:rPr>
      <w:drawing>
        <wp:inline distT="0" distB="0" distL="0" distR="0" wp14:anchorId="0D034AFF" wp14:editId="5CD58850">
          <wp:extent cx="6120765" cy="877005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765" cy="877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141C05"/>
    <w:multiLevelType w:val="hybridMultilevel"/>
    <w:tmpl w:val="4C6413CA"/>
    <w:lvl w:ilvl="0" w:tplc="CF020FF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504E10"/>
    <w:multiLevelType w:val="hybridMultilevel"/>
    <w:tmpl w:val="FFF02576"/>
    <w:lvl w:ilvl="0" w:tplc="106EA95E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4" w15:restartNumberingAfterBreak="0">
    <w:nsid w:val="19F46935"/>
    <w:multiLevelType w:val="hybridMultilevel"/>
    <w:tmpl w:val="A1D61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2D2662"/>
    <w:multiLevelType w:val="hybridMultilevel"/>
    <w:tmpl w:val="6FD818F8"/>
    <w:lvl w:ilvl="0" w:tplc="CC0C904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D53E3"/>
    <w:multiLevelType w:val="hybridMultilevel"/>
    <w:tmpl w:val="8FAC53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61D39"/>
    <w:multiLevelType w:val="hybridMultilevel"/>
    <w:tmpl w:val="7A300A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350B3"/>
    <w:multiLevelType w:val="hybridMultilevel"/>
    <w:tmpl w:val="337A17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7552CF"/>
    <w:multiLevelType w:val="singleLevel"/>
    <w:tmpl w:val="2264CBFE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</w:lvl>
  </w:abstractNum>
  <w:abstractNum w:abstractNumId="10" w15:restartNumberingAfterBreak="0">
    <w:nsid w:val="3CDE3EC8"/>
    <w:multiLevelType w:val="hybridMultilevel"/>
    <w:tmpl w:val="69A42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AE0A43"/>
    <w:multiLevelType w:val="singleLevel"/>
    <w:tmpl w:val="C6BE00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0F400AF"/>
    <w:multiLevelType w:val="hybridMultilevel"/>
    <w:tmpl w:val="50E4C8C2"/>
    <w:lvl w:ilvl="0" w:tplc="CC0C904A">
      <w:start w:val="1"/>
      <w:numFmt w:val="bullet"/>
      <w:lvlText w:val=""/>
      <w:lvlJc w:val="left"/>
      <w:pPr>
        <w:tabs>
          <w:tab w:val="num" w:pos="2880"/>
        </w:tabs>
        <w:ind w:left="2880" w:hanging="363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D13068"/>
    <w:multiLevelType w:val="hybridMultilevel"/>
    <w:tmpl w:val="36F830FC"/>
    <w:lvl w:ilvl="0" w:tplc="F1B65BE0">
      <w:numFmt w:val="bullet"/>
      <w:lvlText w:val="-"/>
      <w:lvlJc w:val="left"/>
      <w:pPr>
        <w:ind w:left="720" w:hanging="360"/>
      </w:pPr>
      <w:rPr>
        <w:rFonts w:ascii="Calibri" w:eastAsia="Calibri" w:hAnsi="Calibri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B52B52"/>
    <w:multiLevelType w:val="hybridMultilevel"/>
    <w:tmpl w:val="253CC1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012F51"/>
    <w:multiLevelType w:val="hybridMultilevel"/>
    <w:tmpl w:val="E7DEEFC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726831"/>
    <w:multiLevelType w:val="hybridMultilevel"/>
    <w:tmpl w:val="214A892C"/>
    <w:lvl w:ilvl="0" w:tplc="25628DB6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8D0D57"/>
    <w:multiLevelType w:val="singleLevel"/>
    <w:tmpl w:val="288601F6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 w15:restartNumberingAfterBreak="0">
    <w:nsid w:val="6F8165B9"/>
    <w:multiLevelType w:val="hybridMultilevel"/>
    <w:tmpl w:val="8E6652B0"/>
    <w:lvl w:ilvl="0" w:tplc="DCFEB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1"/>
  </w:num>
  <w:num w:numId="6">
    <w:abstractNumId w:val="3"/>
    <w:lvlOverride w:ilvl="0">
      <w:startOverride w:val="1"/>
    </w:lvlOverride>
  </w:num>
  <w:num w:numId="7">
    <w:abstractNumId w:val="3"/>
    <w:lvlOverride w:ilvl="0">
      <w:lvl w:ilvl="0">
        <w:start w:val="1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8">
    <w:abstractNumId w:val="3"/>
    <w:lvlOverride w:ilvl="0">
      <w:lvl w:ilvl="0">
        <w:start w:val="1"/>
        <w:numFmt w:val="decimal"/>
        <w:lvlText w:val="%1)"/>
        <w:legacy w:legacy="1" w:legacySpace="0" w:legacyIndent="397"/>
        <w:lvlJc w:val="left"/>
        <w:pPr>
          <w:ind w:left="397" w:hanging="397"/>
        </w:pPr>
        <w:rPr>
          <w:b w:val="0"/>
          <w:i w:val="0"/>
        </w:rPr>
      </w:lvl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7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5"/>
  </w:num>
  <w:num w:numId="14">
    <w:abstractNumId w:val="18"/>
  </w:num>
  <w:num w:numId="15">
    <w:abstractNumId w:val="16"/>
  </w:num>
  <w:num w:numId="16">
    <w:abstractNumId w:val="12"/>
  </w:num>
  <w:num w:numId="17">
    <w:abstractNumId w:val="13"/>
  </w:num>
  <w:num w:numId="18">
    <w:abstractNumId w:val="5"/>
  </w:num>
  <w:num w:numId="19">
    <w:abstractNumId w:val="8"/>
  </w:num>
  <w:num w:numId="20">
    <w:abstractNumId w:val="4"/>
  </w:num>
  <w:num w:numId="21">
    <w:abstractNumId w:val="1"/>
  </w:num>
  <w:num w:numId="22">
    <w:abstractNumId w:val="14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972"/>
    <w:rsid w:val="00024286"/>
    <w:rsid w:val="000250C9"/>
    <w:rsid w:val="00066F7D"/>
    <w:rsid w:val="00074584"/>
    <w:rsid w:val="00077A3C"/>
    <w:rsid w:val="0008360A"/>
    <w:rsid w:val="00086169"/>
    <w:rsid w:val="00094C65"/>
    <w:rsid w:val="0009737A"/>
    <w:rsid w:val="000B1946"/>
    <w:rsid w:val="00152413"/>
    <w:rsid w:val="00170DCC"/>
    <w:rsid w:val="001950C2"/>
    <w:rsid w:val="001A7526"/>
    <w:rsid w:val="001C2183"/>
    <w:rsid w:val="001E5E4A"/>
    <w:rsid w:val="0021601A"/>
    <w:rsid w:val="00216BF2"/>
    <w:rsid w:val="0022133E"/>
    <w:rsid w:val="0026644A"/>
    <w:rsid w:val="00270534"/>
    <w:rsid w:val="002943A8"/>
    <w:rsid w:val="002C0C1A"/>
    <w:rsid w:val="002D5686"/>
    <w:rsid w:val="002F25A0"/>
    <w:rsid w:val="00311E92"/>
    <w:rsid w:val="00320772"/>
    <w:rsid w:val="0032104E"/>
    <w:rsid w:val="00323EDD"/>
    <w:rsid w:val="00332615"/>
    <w:rsid w:val="003358CE"/>
    <w:rsid w:val="00350E05"/>
    <w:rsid w:val="003635CF"/>
    <w:rsid w:val="00372D08"/>
    <w:rsid w:val="00385ECD"/>
    <w:rsid w:val="003A5860"/>
    <w:rsid w:val="003B70BD"/>
    <w:rsid w:val="003C1F12"/>
    <w:rsid w:val="004153C0"/>
    <w:rsid w:val="0041641A"/>
    <w:rsid w:val="00453B40"/>
    <w:rsid w:val="00490B45"/>
    <w:rsid w:val="004A4BB2"/>
    <w:rsid w:val="004B1635"/>
    <w:rsid w:val="004C74F0"/>
    <w:rsid w:val="00516578"/>
    <w:rsid w:val="00530CBE"/>
    <w:rsid w:val="00531C8C"/>
    <w:rsid w:val="00554113"/>
    <w:rsid w:val="00565A01"/>
    <w:rsid w:val="005700B6"/>
    <w:rsid w:val="00575126"/>
    <w:rsid w:val="00577602"/>
    <w:rsid w:val="00583DB9"/>
    <w:rsid w:val="0058501F"/>
    <w:rsid w:val="005F1142"/>
    <w:rsid w:val="005F7CC1"/>
    <w:rsid w:val="00626663"/>
    <w:rsid w:val="00651594"/>
    <w:rsid w:val="00681E05"/>
    <w:rsid w:val="00695214"/>
    <w:rsid w:val="006A1E34"/>
    <w:rsid w:val="00700F3A"/>
    <w:rsid w:val="00710C47"/>
    <w:rsid w:val="00721CEE"/>
    <w:rsid w:val="00735F73"/>
    <w:rsid w:val="00757216"/>
    <w:rsid w:val="00765FF3"/>
    <w:rsid w:val="007750BC"/>
    <w:rsid w:val="007817D3"/>
    <w:rsid w:val="00791769"/>
    <w:rsid w:val="007B4B78"/>
    <w:rsid w:val="007C5139"/>
    <w:rsid w:val="007F6B63"/>
    <w:rsid w:val="0081045E"/>
    <w:rsid w:val="00811DEF"/>
    <w:rsid w:val="0082084E"/>
    <w:rsid w:val="008B24E9"/>
    <w:rsid w:val="008B5972"/>
    <w:rsid w:val="008C0BE1"/>
    <w:rsid w:val="00900A91"/>
    <w:rsid w:val="0090235E"/>
    <w:rsid w:val="00904533"/>
    <w:rsid w:val="00914D4A"/>
    <w:rsid w:val="00933934"/>
    <w:rsid w:val="00942295"/>
    <w:rsid w:val="0096776C"/>
    <w:rsid w:val="00991863"/>
    <w:rsid w:val="009936CE"/>
    <w:rsid w:val="009A05F7"/>
    <w:rsid w:val="009A2D9F"/>
    <w:rsid w:val="009A3D94"/>
    <w:rsid w:val="009D636A"/>
    <w:rsid w:val="009F64C5"/>
    <w:rsid w:val="00A121C1"/>
    <w:rsid w:val="00A75FC2"/>
    <w:rsid w:val="00A96B3F"/>
    <w:rsid w:val="00AC3573"/>
    <w:rsid w:val="00AC379B"/>
    <w:rsid w:val="00AF3F46"/>
    <w:rsid w:val="00B00D8E"/>
    <w:rsid w:val="00B22B37"/>
    <w:rsid w:val="00B338CF"/>
    <w:rsid w:val="00B45759"/>
    <w:rsid w:val="00B604BD"/>
    <w:rsid w:val="00B720CD"/>
    <w:rsid w:val="00B83BCE"/>
    <w:rsid w:val="00BA3B01"/>
    <w:rsid w:val="00BA58E6"/>
    <w:rsid w:val="00BF4EEC"/>
    <w:rsid w:val="00C13BCF"/>
    <w:rsid w:val="00C168DD"/>
    <w:rsid w:val="00C257B6"/>
    <w:rsid w:val="00C677C4"/>
    <w:rsid w:val="00C934D9"/>
    <w:rsid w:val="00CA68AE"/>
    <w:rsid w:val="00CD5A09"/>
    <w:rsid w:val="00CE16CA"/>
    <w:rsid w:val="00CF5A19"/>
    <w:rsid w:val="00D25F6F"/>
    <w:rsid w:val="00D32154"/>
    <w:rsid w:val="00D41A0D"/>
    <w:rsid w:val="00D42948"/>
    <w:rsid w:val="00D47715"/>
    <w:rsid w:val="00D51800"/>
    <w:rsid w:val="00D74CCE"/>
    <w:rsid w:val="00D75EAB"/>
    <w:rsid w:val="00DD1827"/>
    <w:rsid w:val="00DE4505"/>
    <w:rsid w:val="00DE7BC9"/>
    <w:rsid w:val="00E03334"/>
    <w:rsid w:val="00E06651"/>
    <w:rsid w:val="00E154D3"/>
    <w:rsid w:val="00EA00D8"/>
    <w:rsid w:val="00EA433B"/>
    <w:rsid w:val="00EA65EE"/>
    <w:rsid w:val="00EB0AA8"/>
    <w:rsid w:val="00EB1F65"/>
    <w:rsid w:val="00EE0AE8"/>
    <w:rsid w:val="00F039FD"/>
    <w:rsid w:val="00F06D73"/>
    <w:rsid w:val="00F23BC3"/>
    <w:rsid w:val="00F27AD3"/>
    <w:rsid w:val="00F30D0B"/>
    <w:rsid w:val="00F526FA"/>
    <w:rsid w:val="00F63DFA"/>
    <w:rsid w:val="00F85EA0"/>
    <w:rsid w:val="00FA1978"/>
    <w:rsid w:val="00FD4BD0"/>
    <w:rsid w:val="00FF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6BD04AD"/>
  <w15:docId w15:val="{8D1A57E8-BF80-4246-8365-E1D3D0E4A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6169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EB0AA8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3635C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08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header" Target="header3.xml"/><Relationship Id="rId20" Type="http://schemas.openxmlformats.org/officeDocument/2006/relationships/theme" Target="theme/theme1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L:\DGE\Performance\OIV\selezione-2017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EFAF2F0-D468-48EA-9A3A-2F87B67C7AE6}"/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0BA78D-CA6F-7543-8C83-C6686B3AB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L:\DGE\Performance\OIV\selezione-2017\Modello lettera su carta intestata.dotx</Template>
  <TotalTime>3</TotalTime>
  <Pages>2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4763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Arocchi</dc:creator>
  <cp:lastModifiedBy>Dall'Acqua Grazia</cp:lastModifiedBy>
  <cp:revision>4</cp:revision>
  <cp:lastPrinted>2020-03-04T10:12:00Z</cp:lastPrinted>
  <dcterms:created xsi:type="dcterms:W3CDTF">2020-03-04T11:04:00Z</dcterms:created>
  <dcterms:modified xsi:type="dcterms:W3CDTF">2020-03-04T11:30:00Z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