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A636" w14:textId="77777777" w:rsidR="00FE0212" w:rsidRPr="006C0BC7" w:rsidRDefault="00FE0212" w:rsidP="00FE0212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>
        <w:rPr>
          <w:rFonts w:ascii="Calibri" w:hAnsi="Calibri" w:cs="Arial"/>
          <w:i/>
          <w:i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1372AA" wp14:editId="3422E6CF">
                <wp:simplePos x="0" y="0"/>
                <wp:positionH relativeFrom="column">
                  <wp:posOffset>5007610</wp:posOffset>
                </wp:positionH>
                <wp:positionV relativeFrom="paragraph">
                  <wp:posOffset>-664210</wp:posOffset>
                </wp:positionV>
                <wp:extent cx="965200" cy="336550"/>
                <wp:effectExtent l="0" t="0" r="25400" b="2540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107A7" w14:textId="7192D0D0" w:rsidR="00FE0212" w:rsidRDefault="00B669EA" w:rsidP="00FE0212">
                            <w:r>
                              <w:t xml:space="preserve">  </w:t>
                            </w:r>
                            <w:r w:rsidR="00FE0212">
                              <w:t xml:space="preserve">Allegato </w:t>
                            </w:r>
                            <w:r w:rsidR="000E1118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1372AA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394.3pt;margin-top:-52.3pt;width:76pt;height:26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" fillcolor="white [3201]" strokeweight=".5pt">
                <v:textbox>
                  <w:txbxContent>
                    <w:p w14:paraId="463107A7" w14:textId="7192D0D0" w:rsidR="00FE0212" w:rsidRDefault="00B669EA" w:rsidP="00FE0212">
                      <w:r>
                        <w:t xml:space="preserve">  </w:t>
                      </w:r>
                      <w:r w:rsidR="00FE0212">
                        <w:t xml:space="preserve">Allegato </w:t>
                      </w:r>
                      <w:r w:rsidR="000E1118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Ente.</w:t>
      </w:r>
    </w:p>
    <w:p w14:paraId="0DD72323" w14:textId="77777777" w:rsidR="00FE0212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116BAE10" w14:textId="77777777" w:rsidR="00FE0212" w:rsidRPr="00340557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B016610" w14:textId="77777777" w:rsidR="00FE0212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4ABDD017">
        <w:rPr>
          <w:rFonts w:ascii="Calibri" w:hAnsi="Calibri" w:cs="Arial"/>
          <w:b/>
          <w:bCs/>
          <w:color w:val="000000" w:themeColor="text1"/>
          <w:sz w:val="24"/>
          <w:szCs w:val="24"/>
        </w:rPr>
        <w:t>Ufficio Risorse Umane</w:t>
      </w:r>
    </w:p>
    <w:p w14:paraId="2FB5743E" w14:textId="77777777" w:rsidR="00FE0212" w:rsidRDefault="00FE0212" w:rsidP="00FE0212">
      <w:pPr>
        <w:spacing w:before="120"/>
        <w:ind w:left="4536"/>
        <w:rPr>
          <w:rFonts w:ascii="Calibri" w:hAnsi="Calibri" w:cs="Arial"/>
          <w:color w:val="000000" w:themeColor="text1"/>
          <w:sz w:val="24"/>
          <w:szCs w:val="24"/>
        </w:rPr>
      </w:pPr>
      <w:r w:rsidRPr="4ABDD017">
        <w:rPr>
          <w:rFonts w:ascii="Calibri" w:hAnsi="Calibri" w:cs="Arial"/>
          <w:b/>
          <w:bCs/>
          <w:color w:val="000000" w:themeColor="text1"/>
          <w:sz w:val="24"/>
          <w:szCs w:val="24"/>
        </w:rPr>
        <w:t>Sezione Amministrazione e Personale</w:t>
      </w:r>
    </w:p>
    <w:p w14:paraId="5F392EE3" w14:textId="77777777" w:rsidR="00FE0212" w:rsidRPr="00340557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2FC8956E" w14:textId="77777777" w:rsidR="00FE0212" w:rsidRPr="00340557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3D196412" w14:textId="77777777" w:rsidR="00FE0212" w:rsidRDefault="00FE0212" w:rsidP="00FE0212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220C87B" w14:textId="2ABBFBF4" w:rsidR="00FE0212" w:rsidRDefault="00FE0212" w:rsidP="00FE0212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(nome e cognome, C</w:t>
      </w:r>
      <w:r w:rsidR="00F8099D">
        <w:rPr>
          <w:rFonts w:ascii="Calibri" w:hAnsi="Calibri" w:cs="Arial"/>
          <w:i/>
          <w:color w:val="000000"/>
          <w:sz w:val="24"/>
          <w:szCs w:val="24"/>
        </w:rPr>
        <w:t>.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F</w:t>
      </w:r>
      <w:r w:rsidR="00F8099D">
        <w:rPr>
          <w:rFonts w:ascii="Calibri" w:hAnsi="Calibri" w:cs="Arial"/>
          <w:i/>
          <w:color w:val="000000"/>
          <w:sz w:val="24"/>
          <w:szCs w:val="24"/>
        </w:rPr>
        <w:t>.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  <w:r w:rsidR="003800CB">
        <w:rPr>
          <w:rFonts w:ascii="Calibri" w:hAnsi="Calibri" w:cs="Arial"/>
          <w:color w:val="000000"/>
          <w:sz w:val="24"/>
          <w:szCs w:val="24"/>
        </w:rPr>
        <w:t>_________________________________</w:t>
      </w:r>
      <w:r w:rsidR="00F44577">
        <w:rPr>
          <w:rFonts w:ascii="Calibri" w:hAnsi="Calibri" w:cs="Arial"/>
          <w:color w:val="000000"/>
          <w:sz w:val="24"/>
          <w:szCs w:val="24"/>
        </w:rPr>
        <w:t xml:space="preserve">, </w:t>
      </w:r>
      <w:r w:rsidR="00372EAC">
        <w:rPr>
          <w:rFonts w:ascii="Calibri" w:hAnsi="Calibri" w:cs="Arial"/>
          <w:color w:val="000000"/>
          <w:sz w:val="24"/>
          <w:szCs w:val="24"/>
        </w:rPr>
        <w:t xml:space="preserve">nato/a a ______________________ il _________, </w:t>
      </w:r>
      <w:r w:rsidR="00F44577">
        <w:rPr>
          <w:rFonts w:ascii="Calibri" w:hAnsi="Calibri" w:cs="Arial"/>
          <w:color w:val="000000"/>
          <w:sz w:val="24"/>
          <w:szCs w:val="24"/>
        </w:rPr>
        <w:t>domiciliato/a</w:t>
      </w:r>
      <w:r w:rsidR="002B14CF">
        <w:rPr>
          <w:rFonts w:ascii="Calibri" w:hAnsi="Calibri" w:cs="Arial"/>
          <w:color w:val="000000"/>
          <w:sz w:val="24"/>
          <w:szCs w:val="24"/>
        </w:rPr>
        <w:t xml:space="preserve"> a</w:t>
      </w:r>
      <w:r w:rsidR="003954BA">
        <w:rPr>
          <w:rFonts w:ascii="Calibri" w:hAnsi="Calibri" w:cs="Arial"/>
          <w:color w:val="000000"/>
          <w:sz w:val="24"/>
          <w:szCs w:val="24"/>
        </w:rPr>
        <w:t>___________________via/piazza______________n°______CAP_______</w:t>
      </w:r>
      <w:r w:rsidR="002B14CF">
        <w:rPr>
          <w:rFonts w:ascii="Calibri" w:hAnsi="Calibri" w:cs="Arial"/>
          <w:color w:val="000000"/>
          <w:sz w:val="24"/>
          <w:szCs w:val="24"/>
        </w:rPr>
        <w:t xml:space="preserve">, residente a </w:t>
      </w:r>
      <w:r w:rsidR="004665FE">
        <w:rPr>
          <w:rFonts w:ascii="Calibri" w:hAnsi="Calibri" w:cs="Arial"/>
          <w:color w:val="000000"/>
          <w:sz w:val="24"/>
          <w:szCs w:val="24"/>
        </w:rPr>
        <w:t>___________________via/piazza______________n°______CAP_______,</w:t>
      </w:r>
      <w:r w:rsidR="003800CB">
        <w:rPr>
          <w:rFonts w:ascii="Calibri" w:hAnsi="Calibri" w:cs="Arial"/>
          <w:color w:val="000000"/>
          <w:sz w:val="24"/>
          <w:szCs w:val="24"/>
        </w:rPr>
        <w:t xml:space="preserve"> recapito telefonico ______________________ indirizzo email______________________________________________</w:t>
      </w:r>
    </w:p>
    <w:p w14:paraId="08BD8FBE" w14:textId="77777777" w:rsidR="003800CB" w:rsidRPr="00340557" w:rsidRDefault="003800CB" w:rsidP="00FE0212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0EB7C42B" w14:textId="77777777" w:rsidR="00FE0212" w:rsidRPr="00340557" w:rsidRDefault="00FE0212" w:rsidP="00FE0212">
      <w:pPr>
        <w:numPr>
          <w:ilvl w:val="0"/>
          <w:numId w:val="28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3AED62EA" w14:textId="77777777" w:rsidR="00FE0212" w:rsidRDefault="00FE0212" w:rsidP="00FE0212">
      <w:pPr>
        <w:numPr>
          <w:ilvl w:val="0"/>
          <w:numId w:val="28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234B7D99" w14:textId="77777777" w:rsidR="00571F8A" w:rsidRDefault="00571F8A" w:rsidP="00571F8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color w:val="000000"/>
        </w:rPr>
      </w:pPr>
    </w:p>
    <w:p w14:paraId="5D945445" w14:textId="45387E20" w:rsidR="00571F8A" w:rsidRDefault="00571F8A" w:rsidP="00571F8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chiede</w:t>
      </w:r>
      <w:r>
        <w:rPr>
          <w:rStyle w:val="normaltextrun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t> </w:t>
      </w:r>
    </w:p>
    <w:p w14:paraId="79BBE1D8" w14:textId="77777777" w:rsidR="00571F8A" w:rsidRDefault="00571F8A" w:rsidP="00571F8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E71D3C7" w14:textId="345C7BF1" w:rsidR="00571F8A" w:rsidRDefault="00571F8A" w:rsidP="00C6083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 xml:space="preserve">di partecipare alla procedura comparativa indetta da Area Science Park per la selezione di n. 1 esperto in </w:t>
      </w:r>
      <w:r>
        <w:rPr>
          <w:rStyle w:val="normaltextrun"/>
          <w:rFonts w:ascii="Calibri" w:hAnsi="Calibri" w:cs="Calibri"/>
          <w:i/>
          <w:iCs/>
          <w:color w:val="000000"/>
        </w:rPr>
        <w:t>“counselling</w:t>
      </w:r>
      <w:r w:rsidRPr="00B302B2">
        <w:rPr>
          <w:rStyle w:val="normaltextrun"/>
          <w:rFonts w:ascii="Calibri" w:hAnsi="Calibri" w:cs="Calibri"/>
          <w:color w:val="000000"/>
        </w:rPr>
        <w:t>”</w:t>
      </w:r>
      <w:r w:rsidR="00CD333F" w:rsidRPr="00B302B2">
        <w:rPr>
          <w:rStyle w:val="normaltextrun"/>
          <w:rFonts w:ascii="Calibri" w:hAnsi="Calibri" w:cs="Calibri"/>
          <w:color w:val="000000"/>
        </w:rPr>
        <w:t xml:space="preserve"> </w:t>
      </w:r>
      <w:r w:rsidRPr="00B302B2">
        <w:rPr>
          <w:rStyle w:val="normaltextrun"/>
          <w:rFonts w:ascii="Calibri" w:hAnsi="Calibri" w:cs="Calibri"/>
          <w:color w:val="000000"/>
        </w:rPr>
        <w:t>(</w:t>
      </w:r>
      <w:r w:rsidRPr="00B302B2">
        <w:rPr>
          <w:rStyle w:val="normaltextrun"/>
          <w:rFonts w:ascii="Calibri" w:hAnsi="Calibri" w:cs="Calibri"/>
          <w:b/>
          <w:bCs/>
          <w:color w:val="000000"/>
        </w:rPr>
        <w:t>Avviso n. C1/2024)</w:t>
      </w:r>
      <w:r>
        <w:rPr>
          <w:rStyle w:val="eop"/>
          <w:rFonts w:ascii="Calibri" w:hAnsi="Calibri" w:cs="Calibri"/>
          <w:color w:val="000000"/>
        </w:rPr>
        <w:t> </w:t>
      </w:r>
    </w:p>
    <w:p w14:paraId="791AED53" w14:textId="77777777" w:rsidR="00496604" w:rsidRDefault="00496604" w:rsidP="00C6083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color w:val="000000"/>
        </w:rPr>
      </w:pPr>
    </w:p>
    <w:p w14:paraId="0FD644AD" w14:textId="6FD23FE0" w:rsidR="00571F8A" w:rsidRDefault="00CE5BCF" w:rsidP="00CE5B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alibri" w:hAnsi="Calibri" w:cs="Calibri"/>
          <w:b/>
          <w:bCs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 a</w:t>
      </w:r>
      <w:r w:rsidR="00571F8A" w:rsidRPr="007C5320">
        <w:rPr>
          <w:rStyle w:val="normaltextrun"/>
          <w:rFonts w:ascii="Calibri" w:hAnsi="Calibri" w:cs="Calibri"/>
          <w:b/>
          <w:bCs/>
          <w:color w:val="000000"/>
        </w:rPr>
        <w:t xml:space="preserve"> tal fine dichiara:</w:t>
      </w:r>
    </w:p>
    <w:p w14:paraId="6A01E552" w14:textId="77777777" w:rsidR="00CE5BCF" w:rsidRPr="007C5320" w:rsidRDefault="00CE5BCF" w:rsidP="00CE5B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2A1549FC" w14:textId="77777777" w:rsidR="00571F8A" w:rsidRDefault="00571F8A" w:rsidP="00C60836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di essere nato/a a _________________ </w:t>
      </w:r>
      <w:r>
        <w:rPr>
          <w:rStyle w:val="normaltextrun"/>
          <w:rFonts w:ascii="Calibri" w:hAnsi="Calibri" w:cs="Calibri"/>
          <w:i/>
          <w:iCs/>
        </w:rPr>
        <w:t>(luogo)</w:t>
      </w:r>
      <w:r>
        <w:rPr>
          <w:rStyle w:val="normaltextrun"/>
          <w:rFonts w:ascii="Calibri" w:hAnsi="Calibri" w:cs="Calibri"/>
        </w:rPr>
        <w:t xml:space="preserve"> il _________________ </w:t>
      </w:r>
      <w:r>
        <w:rPr>
          <w:rStyle w:val="normaltextrun"/>
          <w:rFonts w:ascii="Calibri" w:hAnsi="Calibri" w:cs="Calibri"/>
          <w:i/>
          <w:iCs/>
        </w:rPr>
        <w:t>(gg/mm/aaaa)</w:t>
      </w:r>
      <w:r>
        <w:rPr>
          <w:rStyle w:val="normaltextrun"/>
          <w:rFonts w:ascii="Calibri" w:hAnsi="Calibri" w:cs="Calibri"/>
        </w:rPr>
        <w:t>;</w:t>
      </w:r>
      <w:r>
        <w:rPr>
          <w:rStyle w:val="eop"/>
          <w:rFonts w:ascii="Calibri" w:hAnsi="Calibri" w:cs="Calibri"/>
        </w:rPr>
        <w:t> </w:t>
      </w:r>
    </w:p>
    <w:p w14:paraId="0DC417AD" w14:textId="77777777" w:rsidR="00571F8A" w:rsidRDefault="00571F8A" w:rsidP="00C60836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di essere residente a </w:t>
      </w:r>
      <w:r>
        <w:rPr>
          <w:rStyle w:val="normaltextrun"/>
          <w:rFonts w:ascii="Calibri" w:hAnsi="Calibri" w:cs="Calibri"/>
        </w:rPr>
        <w:t>_________________</w:t>
      </w:r>
      <w:r>
        <w:rPr>
          <w:rStyle w:val="normaltextrun"/>
          <w:rFonts w:ascii="Calibri" w:hAnsi="Calibri" w:cs="Calibri"/>
          <w:color w:val="000000"/>
        </w:rPr>
        <w:t xml:space="preserve"> (</w:t>
      </w:r>
      <w:r>
        <w:rPr>
          <w:rStyle w:val="normaltextrun"/>
          <w:rFonts w:ascii="Calibri" w:hAnsi="Calibri" w:cs="Calibri"/>
          <w:i/>
          <w:iCs/>
          <w:color w:val="000000"/>
        </w:rPr>
        <w:t>comune e CAP</w:t>
      </w:r>
      <w:r>
        <w:rPr>
          <w:rStyle w:val="normaltextrun"/>
          <w:rFonts w:ascii="Calibri" w:hAnsi="Calibri" w:cs="Calibri"/>
          <w:color w:val="000000"/>
        </w:rPr>
        <w:t xml:space="preserve">) al seguente indirizzo </w:t>
      </w:r>
      <w:r>
        <w:rPr>
          <w:rStyle w:val="normaltextrun"/>
          <w:rFonts w:ascii="Calibri" w:hAnsi="Calibri" w:cs="Calibri"/>
        </w:rPr>
        <w:t xml:space="preserve">_________________ </w:t>
      </w:r>
      <w:r>
        <w:rPr>
          <w:rStyle w:val="normaltextrun"/>
          <w:rFonts w:ascii="Calibri" w:hAnsi="Calibri" w:cs="Calibri"/>
          <w:i/>
          <w:iCs/>
        </w:rPr>
        <w:t>(via, n. civico);</w:t>
      </w:r>
      <w:r>
        <w:rPr>
          <w:rStyle w:val="eop"/>
          <w:rFonts w:ascii="Calibri" w:hAnsi="Calibri" w:cs="Calibri"/>
        </w:rPr>
        <w:t> </w:t>
      </w:r>
    </w:p>
    <w:p w14:paraId="36CCF422" w14:textId="77777777" w:rsidR="00571F8A" w:rsidRDefault="00571F8A" w:rsidP="00C60836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lastRenderedPageBreak/>
        <w:t>di essere contattabile ai seguenti recapiti: tel: _________________, e-mail ________________________________, PEC (personale) ______________________________;</w:t>
      </w:r>
      <w:r>
        <w:rPr>
          <w:rStyle w:val="eop"/>
          <w:rFonts w:ascii="Calibri" w:hAnsi="Calibri" w:cs="Calibri"/>
        </w:rPr>
        <w:t> </w:t>
      </w:r>
    </w:p>
    <w:p w14:paraId="6FBE7D3D" w14:textId="77777777" w:rsidR="00571F8A" w:rsidRDefault="00571F8A" w:rsidP="00C60836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di essere cittadino/a </w:t>
      </w:r>
      <w:r>
        <w:rPr>
          <w:rStyle w:val="normaltextrun"/>
          <w:rFonts w:ascii="Calibri" w:hAnsi="Calibri" w:cs="Calibri"/>
        </w:rPr>
        <w:t>_________________ (</w:t>
      </w:r>
      <w:r>
        <w:rPr>
          <w:rStyle w:val="normaltextrun"/>
          <w:rFonts w:ascii="Calibri" w:hAnsi="Calibri" w:cs="Calibri"/>
          <w:i/>
          <w:iCs/>
        </w:rPr>
        <w:t>indicare la cittadinanza</w:t>
      </w:r>
      <w:r>
        <w:rPr>
          <w:rStyle w:val="normaltextrun"/>
          <w:rFonts w:ascii="Calibri" w:hAnsi="Calibri" w:cs="Calibri"/>
        </w:rPr>
        <w:t>);</w:t>
      </w:r>
      <w:r>
        <w:rPr>
          <w:rStyle w:val="eop"/>
          <w:rFonts w:ascii="Calibri" w:hAnsi="Calibri" w:cs="Calibri"/>
        </w:rPr>
        <w:t> </w:t>
      </w:r>
    </w:p>
    <w:p w14:paraId="79D77289" w14:textId="77777777" w:rsidR="00571F8A" w:rsidRDefault="00571F8A" w:rsidP="00C60836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di godere dei diritti civili e politici;</w:t>
      </w:r>
      <w:r>
        <w:rPr>
          <w:rStyle w:val="eop"/>
          <w:rFonts w:ascii="Calibri" w:hAnsi="Calibri" w:cs="Calibri"/>
        </w:rPr>
        <w:t> </w:t>
      </w:r>
    </w:p>
    <w:p w14:paraId="5951E8D4" w14:textId="77777777" w:rsidR="00571F8A" w:rsidRDefault="00571F8A" w:rsidP="008708C7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se di cittadinanza diversa da quella italiana, di godere dei diritti civili e politici anche nello Stato di appartenenza o di provenienza, o di motivare in calce i motivi del mancato godimento dei diritti stessi;</w:t>
      </w:r>
      <w:r>
        <w:rPr>
          <w:rStyle w:val="eop"/>
          <w:rFonts w:ascii="Calibri" w:hAnsi="Calibri" w:cs="Calibri"/>
        </w:rPr>
        <w:t> </w:t>
      </w:r>
    </w:p>
    <w:p w14:paraId="365DFEFC" w14:textId="77777777" w:rsidR="00571F8A" w:rsidRDefault="00571F8A" w:rsidP="008708C7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  <w:r>
        <w:rPr>
          <w:rStyle w:val="eop"/>
          <w:rFonts w:ascii="Calibri" w:hAnsi="Calibri" w:cs="Calibri"/>
        </w:rPr>
        <w:t> </w:t>
      </w:r>
    </w:p>
    <w:p w14:paraId="3EB026C6" w14:textId="766F76F4" w:rsidR="00DF6A1A" w:rsidRPr="008708C7" w:rsidRDefault="00571F8A" w:rsidP="008708C7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di non essere sottoposto a procedimenti penali;</w:t>
      </w:r>
      <w:r>
        <w:rPr>
          <w:rStyle w:val="eop"/>
          <w:rFonts w:ascii="Calibri" w:hAnsi="Calibri" w:cs="Calibri"/>
        </w:rPr>
        <w:t> </w:t>
      </w:r>
    </w:p>
    <w:p w14:paraId="72176E43" w14:textId="46DDBC4C" w:rsidR="00571F8A" w:rsidRDefault="008708C7" w:rsidP="008708C7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8708C7">
        <w:rPr>
          <w:rFonts w:ascii="Calibri" w:hAnsi="Calibri" w:cs="Calibri"/>
        </w:rPr>
        <w:t xml:space="preserve">non essere coniugato o convivente, avere un rapporto di parentela fino </w:t>
      </w:r>
      <w:r w:rsidR="008236BA">
        <w:rPr>
          <w:rFonts w:ascii="Calibri" w:hAnsi="Calibri" w:cs="Calibri"/>
        </w:rPr>
        <w:t>al sesto grado</w:t>
      </w:r>
      <w:r w:rsidRPr="008708C7">
        <w:rPr>
          <w:rFonts w:ascii="Calibri" w:hAnsi="Calibri" w:cs="Calibri"/>
        </w:rPr>
        <w:t xml:space="preserve"> o affinità fino al </w:t>
      </w:r>
      <w:r w:rsidR="008236BA">
        <w:rPr>
          <w:rFonts w:ascii="Calibri" w:hAnsi="Calibri" w:cs="Calibri"/>
        </w:rPr>
        <w:t>quart</w:t>
      </w:r>
      <w:r w:rsidRPr="008708C7">
        <w:rPr>
          <w:rFonts w:ascii="Calibri" w:hAnsi="Calibri" w:cs="Calibri"/>
        </w:rPr>
        <w:t xml:space="preserve">o, con alcuno/a dei/delle dipendenti/e o assegnisti di ricerca dell’Ente, ovvero con i componenti del Consiglio di Amministrazione di Area Science Park; </w:t>
      </w:r>
    </w:p>
    <w:p w14:paraId="0E098E5F" w14:textId="2221D477" w:rsidR="00D34A3B" w:rsidRPr="00A900A8" w:rsidRDefault="00D34A3B" w:rsidP="00A900A8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 w:rsidRPr="00D34A3B">
        <w:rPr>
          <w:rFonts w:ascii="Calibri" w:hAnsi="Calibri" w:cs="Calibri"/>
        </w:rPr>
        <w:t xml:space="preserve">di essere disponibile allo svolgimento della prestazione a far data dal 1° marzo 2024; </w:t>
      </w:r>
    </w:p>
    <w:p w14:paraId="25810C02" w14:textId="33E577E5" w:rsidR="00D34A3B" w:rsidRPr="00A900A8" w:rsidRDefault="00571F8A" w:rsidP="00A900A8">
      <w:pPr>
        <w:pStyle w:val="paragraph"/>
        <w:numPr>
          <w:ilvl w:val="0"/>
          <w:numId w:val="43"/>
        </w:numPr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di aver preso visione dei contenuti dell’avviso n. </w:t>
      </w:r>
      <w:r w:rsidRPr="008708C7">
        <w:rPr>
          <w:rStyle w:val="normaltextrun"/>
          <w:rFonts w:ascii="Calibri" w:hAnsi="Calibri" w:cs="Calibri"/>
          <w:color w:val="000000"/>
        </w:rPr>
        <w:t>C1/2024</w:t>
      </w:r>
      <w:r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hAnsi="Calibri" w:cs="Calibri"/>
        </w:rPr>
        <w:t>e di accettarne integralmente le condizioni</w:t>
      </w:r>
      <w:r w:rsidR="007355F4">
        <w:rPr>
          <w:rStyle w:val="normaltextrun"/>
          <w:rFonts w:ascii="Calibri" w:hAnsi="Calibri" w:cs="Calibri"/>
        </w:rPr>
        <w:t>;</w:t>
      </w:r>
      <w:r>
        <w:rPr>
          <w:rStyle w:val="eop"/>
          <w:rFonts w:ascii="Calibri" w:hAnsi="Calibri" w:cs="Calibri"/>
        </w:rPr>
        <w:t> </w:t>
      </w:r>
    </w:p>
    <w:p w14:paraId="77785971" w14:textId="3680FADD" w:rsidR="00571F8A" w:rsidRPr="00C60836" w:rsidRDefault="00571F8A" w:rsidP="00C6083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422AE4A" w14:textId="50EAF981" w:rsidR="00FA1224" w:rsidRPr="00FA1224" w:rsidRDefault="00CE5BCF" w:rsidP="00CE5BCF">
      <w:pPr>
        <w:jc w:val="center"/>
        <w:rPr>
          <w:rFonts w:ascii="Calibri" w:hAnsi="Calibri" w:cs="Arial"/>
          <w:b/>
          <w:bCs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e d</w:t>
      </w:r>
      <w:r w:rsidR="00FE0212" w:rsidRPr="00FA1224">
        <w:rPr>
          <w:rFonts w:ascii="Calibri" w:hAnsi="Calibri" w:cs="Arial"/>
          <w:b/>
          <w:bCs/>
          <w:color w:val="000000"/>
          <w:sz w:val="24"/>
          <w:szCs w:val="24"/>
        </w:rPr>
        <w:t>ichiara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altresì</w:t>
      </w:r>
      <w:r w:rsidR="00FE0212" w:rsidRPr="00FA1224">
        <w:rPr>
          <w:rFonts w:ascii="Calibri" w:hAnsi="Calibri" w:cs="Arial"/>
          <w:b/>
          <w:bCs/>
          <w:color w:val="000000"/>
          <w:sz w:val="24"/>
          <w:szCs w:val="24"/>
        </w:rPr>
        <w:t>:</w:t>
      </w:r>
    </w:p>
    <w:p w14:paraId="192BBFC8" w14:textId="0891741A" w:rsidR="00FA1224" w:rsidRDefault="00644ABB" w:rsidP="00FA1224">
      <w:pPr>
        <w:spacing w:before="120"/>
        <w:jc w:val="both"/>
        <w:rPr>
          <w:rFonts w:eastAsia="Times New Roman"/>
          <w:sz w:val="24"/>
          <w:szCs w:val="24"/>
        </w:rPr>
      </w:pPr>
      <w:r w:rsidRPr="00644ABB"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 xml:space="preserve"> </w:t>
      </w:r>
      <w:r w:rsidR="00FA1224" w:rsidRPr="00644ABB">
        <w:rPr>
          <w:rFonts w:eastAsia="Times New Roman"/>
          <w:sz w:val="24"/>
          <w:szCs w:val="24"/>
        </w:rPr>
        <w:t>di possedere i seguenti requisiti di ammissione alla procedura di valutazione</w:t>
      </w:r>
      <w:r w:rsidR="00A40364" w:rsidRPr="00644ABB">
        <w:rPr>
          <w:rFonts w:eastAsia="Times New Roman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BD6164" w:rsidRPr="00B53BE9" w14:paraId="10C23430" w14:textId="77777777" w:rsidTr="003C0355">
        <w:tc>
          <w:tcPr>
            <w:tcW w:w="4815" w:type="dxa"/>
            <w:hideMark/>
          </w:tcPr>
          <w:p w14:paraId="27A4D2EA" w14:textId="77E01E77" w:rsidR="00BD6164" w:rsidRPr="00B53BE9" w:rsidRDefault="00BD6164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sz w:val="24"/>
                <w:szCs w:val="24"/>
              </w:rPr>
              <w:t xml:space="preserve">diploma di </w:t>
            </w:r>
            <w:r w:rsidRPr="00B53BE9">
              <w:rPr>
                <w:b/>
                <w:bCs/>
                <w:sz w:val="24"/>
                <w:szCs w:val="24"/>
              </w:rPr>
              <w:t>laurea del</w:t>
            </w:r>
            <w:r w:rsidRPr="00B53BE9">
              <w:rPr>
                <w:sz w:val="24"/>
                <w:szCs w:val="24"/>
              </w:rPr>
              <w:t xml:space="preserve"> </w:t>
            </w:r>
            <w:r w:rsidRPr="00B53BE9">
              <w:rPr>
                <w:b/>
                <w:bCs/>
                <w:sz w:val="24"/>
                <w:szCs w:val="24"/>
              </w:rPr>
              <w:t>vecchio ordinamento</w:t>
            </w:r>
            <w:r w:rsidRPr="00B53BE9">
              <w:rPr>
                <w:sz w:val="24"/>
                <w:szCs w:val="24"/>
              </w:rPr>
              <w:t xml:space="preserve"> in</w:t>
            </w:r>
            <w:r w:rsidR="00A40364" w:rsidRPr="00B53BE9">
              <w:rPr>
                <w:sz w:val="24"/>
                <w:szCs w:val="24"/>
              </w:rPr>
              <w:t xml:space="preserve"> Psicologia</w:t>
            </w:r>
          </w:p>
        </w:tc>
        <w:tc>
          <w:tcPr>
            <w:tcW w:w="4814" w:type="dxa"/>
          </w:tcPr>
          <w:p w14:paraId="793C136D" w14:textId="77777777" w:rsidR="00BD6164" w:rsidRPr="00B53BE9" w:rsidRDefault="00BD6164">
            <w:pPr>
              <w:spacing w:after="60"/>
              <w:rPr>
                <w:sz w:val="24"/>
                <w:szCs w:val="24"/>
              </w:rPr>
            </w:pPr>
          </w:p>
        </w:tc>
      </w:tr>
      <w:tr w:rsidR="00BD6164" w:rsidRPr="00B53BE9" w14:paraId="48603681" w14:textId="77777777" w:rsidTr="003C0355">
        <w:tc>
          <w:tcPr>
            <w:tcW w:w="4815" w:type="dxa"/>
            <w:hideMark/>
          </w:tcPr>
          <w:p w14:paraId="333DADA1" w14:textId="77777777" w:rsidR="00BD6164" w:rsidRPr="00B53BE9" w:rsidRDefault="00BD616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presso l’Università di: </w:t>
            </w:r>
          </w:p>
        </w:tc>
        <w:tc>
          <w:tcPr>
            <w:tcW w:w="4814" w:type="dxa"/>
          </w:tcPr>
          <w:p w14:paraId="603ABC8C" w14:textId="77777777" w:rsidR="00BD6164" w:rsidRPr="00B53BE9" w:rsidRDefault="00BD6164">
            <w:pPr>
              <w:spacing w:after="60"/>
              <w:rPr>
                <w:sz w:val="24"/>
                <w:szCs w:val="24"/>
              </w:rPr>
            </w:pPr>
          </w:p>
        </w:tc>
      </w:tr>
      <w:tr w:rsidR="00BD6164" w:rsidRPr="00B53BE9" w14:paraId="70E1E219" w14:textId="77777777" w:rsidTr="003C0355">
        <w:tc>
          <w:tcPr>
            <w:tcW w:w="4815" w:type="dxa"/>
            <w:hideMark/>
          </w:tcPr>
          <w:p w14:paraId="2E17BF11" w14:textId="77777777" w:rsidR="00BD6164" w:rsidRPr="00B53BE9" w:rsidRDefault="00BD616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in data/anno accademico: </w:t>
            </w:r>
          </w:p>
        </w:tc>
        <w:tc>
          <w:tcPr>
            <w:tcW w:w="4814" w:type="dxa"/>
          </w:tcPr>
          <w:p w14:paraId="6009BE99" w14:textId="77777777" w:rsidR="00BD6164" w:rsidRPr="00B53BE9" w:rsidRDefault="00BD6164">
            <w:pPr>
              <w:spacing w:after="60"/>
              <w:rPr>
                <w:sz w:val="24"/>
                <w:szCs w:val="24"/>
              </w:rPr>
            </w:pPr>
          </w:p>
        </w:tc>
      </w:tr>
      <w:tr w:rsidR="00BD6164" w:rsidRPr="00B53BE9" w14:paraId="6162D66A" w14:textId="77777777" w:rsidTr="003C0355">
        <w:trPr>
          <w:trHeight w:val="419"/>
        </w:trPr>
        <w:tc>
          <w:tcPr>
            <w:tcW w:w="4815" w:type="dxa"/>
            <w:hideMark/>
          </w:tcPr>
          <w:p w14:paraId="24ABD637" w14:textId="77777777" w:rsidR="00BD6164" w:rsidRPr="00B53BE9" w:rsidRDefault="00BD616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con il seguente punteggio: </w:t>
            </w:r>
          </w:p>
        </w:tc>
        <w:tc>
          <w:tcPr>
            <w:tcW w:w="4814" w:type="dxa"/>
          </w:tcPr>
          <w:p w14:paraId="6F45BCA4" w14:textId="77777777" w:rsidR="00BD6164" w:rsidRPr="00B53BE9" w:rsidRDefault="00BD6164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2F3F2CF7" w14:textId="77777777" w:rsidTr="003C0355">
        <w:trPr>
          <w:trHeight w:val="419"/>
        </w:trPr>
        <w:tc>
          <w:tcPr>
            <w:tcW w:w="4815" w:type="dxa"/>
            <w:hideMark/>
          </w:tcPr>
          <w:p w14:paraId="43515A0D" w14:textId="069D296A" w:rsidR="00374679" w:rsidRPr="00B53BE9" w:rsidRDefault="00374679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sz w:val="24"/>
                <w:szCs w:val="24"/>
              </w:rPr>
              <w:t xml:space="preserve">diploma di </w:t>
            </w:r>
            <w:r w:rsidRPr="00B53BE9">
              <w:rPr>
                <w:b/>
                <w:bCs/>
                <w:sz w:val="24"/>
                <w:szCs w:val="24"/>
              </w:rPr>
              <w:t>laurea specialistica o magistrale</w:t>
            </w:r>
            <w:r w:rsidRPr="00B53BE9">
              <w:rPr>
                <w:sz w:val="24"/>
                <w:szCs w:val="24"/>
              </w:rPr>
              <w:t xml:space="preserve"> del nuovo ordinamento in</w:t>
            </w:r>
            <w:r w:rsidR="00A40364" w:rsidRPr="00B53BE9">
              <w:rPr>
                <w:sz w:val="24"/>
                <w:szCs w:val="24"/>
              </w:rPr>
              <w:t xml:space="preserve"> Psicologia</w:t>
            </w:r>
          </w:p>
        </w:tc>
        <w:tc>
          <w:tcPr>
            <w:tcW w:w="4814" w:type="dxa"/>
          </w:tcPr>
          <w:p w14:paraId="22F86B75" w14:textId="77777777" w:rsidR="00374679" w:rsidRPr="00B53BE9" w:rsidRDefault="00374679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7AC3BFD3" w14:textId="77777777" w:rsidTr="003C0355">
        <w:trPr>
          <w:trHeight w:val="419"/>
        </w:trPr>
        <w:tc>
          <w:tcPr>
            <w:tcW w:w="4815" w:type="dxa"/>
            <w:hideMark/>
          </w:tcPr>
          <w:p w14:paraId="325E3B2D" w14:textId="77777777" w:rsidR="00374679" w:rsidRPr="00B53BE9" w:rsidRDefault="00374679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presso l’Università di:</w:t>
            </w:r>
          </w:p>
        </w:tc>
        <w:tc>
          <w:tcPr>
            <w:tcW w:w="4814" w:type="dxa"/>
          </w:tcPr>
          <w:p w14:paraId="6410FCEB" w14:textId="77777777" w:rsidR="00374679" w:rsidRPr="00B53BE9" w:rsidRDefault="00374679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1E0C3B56" w14:textId="77777777" w:rsidTr="003C0355">
        <w:trPr>
          <w:trHeight w:val="419"/>
        </w:trPr>
        <w:tc>
          <w:tcPr>
            <w:tcW w:w="4815" w:type="dxa"/>
            <w:hideMark/>
          </w:tcPr>
          <w:p w14:paraId="42A2F68A" w14:textId="77777777" w:rsidR="00374679" w:rsidRPr="00B53BE9" w:rsidRDefault="00374679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in data/anno accademico:</w:t>
            </w:r>
          </w:p>
        </w:tc>
        <w:tc>
          <w:tcPr>
            <w:tcW w:w="4814" w:type="dxa"/>
          </w:tcPr>
          <w:p w14:paraId="00D8F3C3" w14:textId="77777777" w:rsidR="00374679" w:rsidRPr="00B53BE9" w:rsidRDefault="00374679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6EE345FD" w14:textId="77777777" w:rsidTr="003C0355">
        <w:trPr>
          <w:trHeight w:val="419"/>
        </w:trPr>
        <w:tc>
          <w:tcPr>
            <w:tcW w:w="4815" w:type="dxa"/>
            <w:hideMark/>
          </w:tcPr>
          <w:p w14:paraId="564D0E43" w14:textId="77777777" w:rsidR="00374679" w:rsidRPr="00B53BE9" w:rsidRDefault="00374679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con il seguente punteggio: </w:t>
            </w:r>
          </w:p>
        </w:tc>
        <w:tc>
          <w:tcPr>
            <w:tcW w:w="4814" w:type="dxa"/>
          </w:tcPr>
          <w:p w14:paraId="6528F246" w14:textId="77777777" w:rsidR="00374679" w:rsidRPr="00B53BE9" w:rsidRDefault="00374679">
            <w:pPr>
              <w:spacing w:after="60"/>
              <w:rPr>
                <w:sz w:val="24"/>
                <w:szCs w:val="24"/>
              </w:rPr>
            </w:pPr>
          </w:p>
        </w:tc>
      </w:tr>
      <w:tr w:rsidR="005C64D8" w:rsidRPr="00B53BE9" w14:paraId="0FF61CB2" w14:textId="77777777" w:rsidTr="4546A740">
        <w:tc>
          <w:tcPr>
            <w:tcW w:w="9629" w:type="dxa"/>
            <w:gridSpan w:val="2"/>
          </w:tcPr>
          <w:p w14:paraId="5A231C00" w14:textId="6BE64D4A" w:rsidR="005C64D8" w:rsidRPr="00F9470B" w:rsidRDefault="005C64D8" w:rsidP="00FA1224">
            <w:pPr>
              <w:spacing w:before="120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bookmarkStart w:id="0" w:name="_Hlk125368445"/>
            <w:r w:rsidRPr="00F9470B">
              <w:rPr>
                <w:rFonts w:eastAsia="Times New Roman"/>
                <w:b/>
                <w:bCs/>
                <w:sz w:val="24"/>
                <w:szCs w:val="24"/>
              </w:rPr>
              <w:t>Abilitazione all’esercizio della professione di psicologo/a ed iscrizione alla sezione A dell’Albo degli Psicologi</w:t>
            </w:r>
          </w:p>
        </w:tc>
      </w:tr>
      <w:tr w:rsidR="005942FA" w:rsidRPr="00B53BE9" w14:paraId="10C0819D" w14:textId="77777777" w:rsidTr="003C0355">
        <w:tc>
          <w:tcPr>
            <w:tcW w:w="4815" w:type="dxa"/>
          </w:tcPr>
          <w:p w14:paraId="33D85406" w14:textId="31698B39" w:rsidR="005942FA" w:rsidRPr="00B53BE9" w:rsidRDefault="005942FA" w:rsidP="00FA1224">
            <w:pPr>
              <w:spacing w:before="120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Anno di abilitazione all’esercizio della professione di psicologo/a</w:t>
            </w:r>
          </w:p>
        </w:tc>
        <w:tc>
          <w:tcPr>
            <w:tcW w:w="4814" w:type="dxa"/>
          </w:tcPr>
          <w:p w14:paraId="0D1C4645" w14:textId="77777777" w:rsidR="005942FA" w:rsidRPr="00B53BE9" w:rsidRDefault="005942FA" w:rsidP="00FA1224">
            <w:pPr>
              <w:spacing w:before="1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16269" w:rsidRPr="00B53BE9" w14:paraId="2CABDECB" w14:textId="77777777" w:rsidTr="003C0355">
        <w:tc>
          <w:tcPr>
            <w:tcW w:w="4815" w:type="dxa"/>
          </w:tcPr>
          <w:p w14:paraId="6FB79355" w14:textId="7710161F" w:rsidR="00B16269" w:rsidRPr="00B53BE9" w:rsidRDefault="005C64D8" w:rsidP="00FA1224">
            <w:pPr>
              <w:spacing w:before="120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 w:rsidRPr="00B53BE9">
              <w:rPr>
                <w:rFonts w:eastAsia="Times New Roman"/>
                <w:i/>
                <w:iCs/>
                <w:sz w:val="24"/>
                <w:szCs w:val="24"/>
              </w:rPr>
              <w:lastRenderedPageBreak/>
              <w:t xml:space="preserve">Anno di </w:t>
            </w:r>
            <w:r w:rsidR="005942FA">
              <w:rPr>
                <w:rFonts w:eastAsia="Times New Roman"/>
                <w:i/>
                <w:iCs/>
                <w:sz w:val="24"/>
                <w:szCs w:val="24"/>
              </w:rPr>
              <w:t>iscrizione alla sezione A dell’Albo degli Psicologi</w:t>
            </w:r>
          </w:p>
        </w:tc>
        <w:tc>
          <w:tcPr>
            <w:tcW w:w="4814" w:type="dxa"/>
          </w:tcPr>
          <w:p w14:paraId="709C0655" w14:textId="77777777" w:rsidR="00B16269" w:rsidRPr="00B53BE9" w:rsidRDefault="00B16269" w:rsidP="00FA1224">
            <w:pPr>
              <w:spacing w:before="1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bookmarkEnd w:id="0"/>
      <w:tr w:rsidR="00B53BE9" w:rsidRPr="00B53BE9" w14:paraId="7608294B" w14:textId="77777777" w:rsidTr="4546A740">
        <w:tc>
          <w:tcPr>
            <w:tcW w:w="9629" w:type="dxa"/>
            <w:gridSpan w:val="2"/>
          </w:tcPr>
          <w:p w14:paraId="65C94926" w14:textId="658453CD" w:rsidR="00B53BE9" w:rsidRPr="00F9470B" w:rsidRDefault="003C0355" w:rsidP="00FA1224">
            <w:pPr>
              <w:spacing w:before="120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Abilitazione e a</w:t>
            </w:r>
            <w:r w:rsidR="00B53BE9" w:rsidRPr="00F9470B">
              <w:rPr>
                <w:rFonts w:eastAsia="Times New Roman"/>
                <w:b/>
                <w:bCs/>
                <w:sz w:val="24"/>
                <w:szCs w:val="24"/>
              </w:rPr>
              <w:t xml:space="preserve">nnotazione all’Albo degli Psicologi come professionista abilitato/a alla </w:t>
            </w:r>
            <w:r w:rsidR="00F9470B">
              <w:rPr>
                <w:rFonts w:eastAsia="Times New Roman"/>
                <w:b/>
                <w:bCs/>
                <w:sz w:val="24"/>
                <w:szCs w:val="24"/>
              </w:rPr>
              <w:t>p</w:t>
            </w:r>
            <w:r w:rsidR="00B53BE9" w:rsidRPr="00F9470B">
              <w:rPr>
                <w:rFonts w:eastAsia="Times New Roman"/>
                <w:b/>
                <w:bCs/>
                <w:sz w:val="24"/>
                <w:szCs w:val="24"/>
              </w:rPr>
              <w:t>sicoterapia</w:t>
            </w:r>
          </w:p>
        </w:tc>
      </w:tr>
      <w:tr w:rsidR="003C0355" w:rsidRPr="00B53BE9" w14:paraId="78C3A33D" w14:textId="77777777" w:rsidTr="003C0355">
        <w:tc>
          <w:tcPr>
            <w:tcW w:w="4815" w:type="dxa"/>
          </w:tcPr>
          <w:p w14:paraId="26B9B0AB" w14:textId="787A4024" w:rsidR="003C0355" w:rsidRPr="4546A740" w:rsidRDefault="003C0355" w:rsidP="4546A740">
            <w:pPr>
              <w:spacing w:before="120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Anno di abilitazione come psicoterapeuta</w:t>
            </w:r>
          </w:p>
        </w:tc>
        <w:tc>
          <w:tcPr>
            <w:tcW w:w="4814" w:type="dxa"/>
          </w:tcPr>
          <w:p w14:paraId="3CBB4E9D" w14:textId="77777777" w:rsidR="003C0355" w:rsidRPr="00B53BE9" w:rsidRDefault="003C0355" w:rsidP="00FA1224">
            <w:pPr>
              <w:spacing w:before="1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5C64D8" w:rsidRPr="00B53BE9" w14:paraId="226B6968" w14:textId="77777777" w:rsidTr="003C0355">
        <w:tc>
          <w:tcPr>
            <w:tcW w:w="4815" w:type="dxa"/>
          </w:tcPr>
          <w:p w14:paraId="32251111" w14:textId="0CA3841E" w:rsidR="005C64D8" w:rsidRPr="00B53BE9" w:rsidRDefault="00B53BE9" w:rsidP="4546A740">
            <w:pPr>
              <w:spacing w:before="120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 w:rsidRPr="4546A740">
              <w:rPr>
                <w:rFonts w:eastAsia="Times New Roman"/>
                <w:i/>
                <w:iCs/>
                <w:sz w:val="24"/>
                <w:szCs w:val="24"/>
              </w:rPr>
              <w:t xml:space="preserve">Anno di </w:t>
            </w:r>
            <w:r w:rsidR="00F9470B" w:rsidRPr="4546A740">
              <w:rPr>
                <w:rFonts w:eastAsia="Times New Roman"/>
                <w:i/>
                <w:iCs/>
                <w:sz w:val="24"/>
                <w:szCs w:val="24"/>
              </w:rPr>
              <w:t>a</w:t>
            </w:r>
            <w:r w:rsidR="0B41C6BE" w:rsidRPr="4546A740">
              <w:rPr>
                <w:rFonts w:eastAsia="Times New Roman"/>
                <w:i/>
                <w:iCs/>
                <w:sz w:val="24"/>
                <w:szCs w:val="24"/>
              </w:rPr>
              <w:t>nnotazione all’Albo degli Psicologi come psicoterapeuta</w:t>
            </w:r>
          </w:p>
        </w:tc>
        <w:tc>
          <w:tcPr>
            <w:tcW w:w="4814" w:type="dxa"/>
          </w:tcPr>
          <w:p w14:paraId="530C8587" w14:textId="77777777" w:rsidR="005C64D8" w:rsidRPr="00B53BE9" w:rsidRDefault="005C64D8" w:rsidP="00FA1224">
            <w:pPr>
              <w:spacing w:before="1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B171054" w14:textId="77777777" w:rsidR="00FA1224" w:rsidRPr="00FA1224" w:rsidRDefault="00FA1224" w:rsidP="00FA1224">
      <w:pPr>
        <w:spacing w:before="120"/>
        <w:jc w:val="both"/>
        <w:rPr>
          <w:rFonts w:eastAsia="Times New Roman"/>
          <w:sz w:val="24"/>
          <w:szCs w:val="24"/>
        </w:rPr>
      </w:pPr>
    </w:p>
    <w:p w14:paraId="4C5B7872" w14:textId="3C0704B2" w:rsidR="0072767F" w:rsidRPr="00AB7C5E" w:rsidRDefault="00644ABB" w:rsidP="0072767F">
      <w:pPr>
        <w:spacing w:before="120"/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sz w:val="24"/>
          <w:szCs w:val="24"/>
        </w:rPr>
        <w:t>-</w:t>
      </w:r>
      <w:r w:rsidR="00FA1224">
        <w:rPr>
          <w:rFonts w:eastAsia="Times New Roman"/>
          <w:sz w:val="24"/>
          <w:szCs w:val="24"/>
        </w:rPr>
        <w:t xml:space="preserve"> </w:t>
      </w:r>
      <w:r w:rsidR="0072767F" w:rsidRPr="00AB7C5E">
        <w:rPr>
          <w:rFonts w:eastAsia="Times New Roman"/>
          <w:sz w:val="24"/>
          <w:szCs w:val="24"/>
        </w:rPr>
        <w:t>di aver conseguito i seguenti titoli e qualifiche ulteriori rispetto a quelle richieste per la partecip</w:t>
      </w:r>
      <w:r w:rsidR="000E37B4">
        <w:rPr>
          <w:rFonts w:eastAsia="Times New Roman"/>
          <w:sz w:val="24"/>
          <w:szCs w:val="24"/>
        </w:rPr>
        <w:t>a</w:t>
      </w:r>
      <w:r w:rsidR="0072767F" w:rsidRPr="00AB7C5E">
        <w:rPr>
          <w:rFonts w:eastAsia="Times New Roman"/>
          <w:sz w:val="24"/>
          <w:szCs w:val="24"/>
        </w:rPr>
        <w:t>zione</w:t>
      </w:r>
      <w:r w:rsidR="002D43CB">
        <w:rPr>
          <w:rFonts w:eastAsia="Times New Roman"/>
          <w:sz w:val="24"/>
          <w:szCs w:val="24"/>
        </w:rPr>
        <w:t xml:space="preserve">, </w:t>
      </w:r>
      <w:r w:rsidR="002D43CB" w:rsidRPr="00514FC1">
        <w:rPr>
          <w:rFonts w:eastAsia="Times New Roman"/>
          <w:sz w:val="24"/>
          <w:szCs w:val="24"/>
        </w:rPr>
        <w:t>di cui all’</w:t>
      </w:r>
      <w:r w:rsidR="00E11F8B" w:rsidRPr="00514FC1">
        <w:rPr>
          <w:rFonts w:eastAsia="Times New Roman"/>
          <w:sz w:val="24"/>
          <w:szCs w:val="24"/>
        </w:rPr>
        <w:t>art.</w:t>
      </w:r>
      <w:r w:rsidR="00875C32">
        <w:rPr>
          <w:rFonts w:eastAsia="Times New Roman"/>
          <w:sz w:val="24"/>
          <w:szCs w:val="24"/>
        </w:rPr>
        <w:t xml:space="preserve"> </w:t>
      </w:r>
      <w:r w:rsidR="00E11F8B" w:rsidRPr="00514FC1">
        <w:rPr>
          <w:rFonts w:eastAsia="Times New Roman"/>
          <w:sz w:val="24"/>
          <w:szCs w:val="24"/>
        </w:rPr>
        <w:t xml:space="preserve">5, punto 1) </w:t>
      </w:r>
      <w:r w:rsidR="00B53BE9" w:rsidRPr="00514FC1">
        <w:rPr>
          <w:rFonts w:eastAsia="Times New Roman"/>
          <w:sz w:val="24"/>
          <w:szCs w:val="24"/>
        </w:rPr>
        <w:t>C</w:t>
      </w:r>
      <w:r w:rsidR="008E495B" w:rsidRPr="00514FC1">
        <w:rPr>
          <w:rFonts w:eastAsia="Times New Roman"/>
          <w:sz w:val="24"/>
          <w:szCs w:val="24"/>
        </w:rPr>
        <w:t>riterio</w:t>
      </w:r>
      <w:r w:rsidR="00B53BE9" w:rsidRPr="00514FC1">
        <w:rPr>
          <w:rFonts w:eastAsia="Times New Roman"/>
          <w:sz w:val="24"/>
          <w:szCs w:val="24"/>
        </w:rPr>
        <w:t xml:space="preserve"> A</w:t>
      </w:r>
      <w:r w:rsidR="00CE5BCF">
        <w:rPr>
          <w:rFonts w:eastAsia="Times New Roman"/>
          <w:sz w:val="24"/>
          <w:szCs w:val="24"/>
        </w:rPr>
        <w:t xml:space="preserve"> dell’Avviso</w:t>
      </w:r>
      <w:r w:rsidR="0072767F" w:rsidRPr="00514FC1">
        <w:rPr>
          <w:rFonts w:eastAsia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528"/>
      </w:tblGrid>
      <w:tr w:rsidR="0072767F" w:rsidRPr="00AB7C5E" w14:paraId="4EE2EEA3" w14:textId="77777777" w:rsidTr="1FE52729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887F" w14:textId="02FB34FF" w:rsidR="7E1F1A6E" w:rsidRDefault="7E1F1A6E" w:rsidP="1FE52729">
            <w:pPr>
              <w:spacing w:after="60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1FE52729">
              <w:rPr>
                <w:rFonts w:cs="Times New Roman"/>
                <w:b/>
                <w:bCs/>
                <w:sz w:val="24"/>
                <w:szCs w:val="24"/>
              </w:rPr>
              <w:t xml:space="preserve">Corsi di perfezionamento universitari </w:t>
            </w:r>
            <w:r w:rsidRPr="1FE52729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post lauream </w:t>
            </w:r>
            <w:r w:rsidRPr="1FE52729">
              <w:rPr>
                <w:rFonts w:cs="Times New Roman"/>
                <w:b/>
                <w:bCs/>
                <w:sz w:val="24"/>
                <w:szCs w:val="24"/>
              </w:rPr>
              <w:t>minori di 50 ore</w:t>
            </w:r>
          </w:p>
          <w:p w14:paraId="347B003D" w14:textId="40645193" w:rsidR="1FE52729" w:rsidRDefault="1FE52729" w:rsidP="1FE52729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5D5FB13" w14:textId="77777777" w:rsidR="00AB7C5E" w:rsidRPr="000E37B4" w:rsidRDefault="00AB7C5E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22ADAA6" w14:textId="4806B9A4" w:rsidR="00AB7C5E" w:rsidRPr="000E37B4" w:rsidRDefault="00AB7C5E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F238" w14:textId="414B1A13" w:rsidR="0072767F" w:rsidRPr="00B53BE9" w:rsidRDefault="0072767F">
            <w:pPr>
              <w:spacing w:after="60"/>
              <w:rPr>
                <w:rFonts w:eastAsiaTheme="minorEastAsia"/>
                <w:sz w:val="24"/>
                <w:szCs w:val="24"/>
                <w:lang w:eastAsia="it-IT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titolo, data di conseguimento, </w:t>
            </w:r>
            <w:r w:rsidR="00AD019B" w:rsidRPr="00B53BE9">
              <w:rPr>
                <w:i/>
                <w:iCs/>
                <w:sz w:val="24"/>
                <w:szCs w:val="24"/>
              </w:rPr>
              <w:t xml:space="preserve">durata, </w:t>
            </w:r>
            <w:r w:rsidRPr="00B53BE9">
              <w:rPr>
                <w:i/>
                <w:iCs/>
                <w:sz w:val="24"/>
                <w:szCs w:val="24"/>
              </w:rPr>
              <w:t>presso</w:t>
            </w:r>
          </w:p>
        </w:tc>
      </w:tr>
      <w:tr w:rsidR="000E37B4" w:rsidRPr="00AB7C5E" w14:paraId="4F888BFF" w14:textId="77777777" w:rsidTr="1FE52729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0CEE" w14:textId="77777777" w:rsidR="000E37B4" w:rsidRPr="00AB7C5E" w:rsidRDefault="000E37B4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95D" w14:textId="77777777" w:rsidR="000E37B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6DC73698" w14:textId="77777777" w:rsidTr="1FE52729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91F" w14:textId="77777777" w:rsidR="002D43CB" w:rsidRPr="00AB7C5E" w:rsidRDefault="002D43CB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9BE2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72767F" w:rsidRPr="00AB7C5E" w14:paraId="4785ED28" w14:textId="77777777" w:rsidTr="1FE52729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46E8" w14:textId="2D36AE79" w:rsidR="0072767F" w:rsidRPr="000E37B4" w:rsidRDefault="00AD019B" w:rsidP="1FE52729">
            <w:pPr>
              <w:spacing w:after="60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1FE52729">
              <w:rPr>
                <w:rFonts w:cs="Times New Roman"/>
                <w:b/>
                <w:bCs/>
                <w:sz w:val="24"/>
                <w:szCs w:val="24"/>
              </w:rPr>
              <w:t xml:space="preserve">Corsi di perfezionamento universitari </w:t>
            </w:r>
            <w:r w:rsidRPr="1FE52729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post lauream </w:t>
            </w:r>
            <w:r w:rsidR="5F942D81" w:rsidRPr="1FE52729">
              <w:rPr>
                <w:rFonts w:cs="Times New Roman"/>
                <w:b/>
                <w:bCs/>
                <w:sz w:val="24"/>
                <w:szCs w:val="24"/>
              </w:rPr>
              <w:t>maggiori di 50 ore</w:t>
            </w:r>
          </w:p>
          <w:p w14:paraId="72E9C811" w14:textId="59AA1B40" w:rsidR="00AD019B" w:rsidRPr="000E37B4" w:rsidRDefault="00AD019B">
            <w:pPr>
              <w:spacing w:after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2C37" w14:textId="0C578DC2" w:rsidR="0072767F" w:rsidRPr="00B53BE9" w:rsidRDefault="0072767F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titolo, data di conseguimento, </w:t>
            </w:r>
            <w:r w:rsidR="00AD019B" w:rsidRPr="00B53BE9">
              <w:rPr>
                <w:i/>
                <w:iCs/>
                <w:sz w:val="24"/>
                <w:szCs w:val="24"/>
              </w:rPr>
              <w:t xml:space="preserve">durata, </w:t>
            </w:r>
            <w:r w:rsidRPr="00B53BE9">
              <w:rPr>
                <w:i/>
                <w:iCs/>
                <w:sz w:val="24"/>
                <w:szCs w:val="24"/>
              </w:rPr>
              <w:t>presso</w:t>
            </w:r>
          </w:p>
        </w:tc>
      </w:tr>
      <w:tr w:rsidR="000E37B4" w:rsidRPr="00AB7C5E" w14:paraId="1ECAA18A" w14:textId="77777777" w:rsidTr="1FE52729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E28D" w14:textId="77777777" w:rsidR="000E37B4" w:rsidRDefault="000E37B4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0FD1" w14:textId="77777777" w:rsidR="000E37B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787FBE2F" w14:textId="77777777" w:rsidTr="1FE52729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3108" w14:textId="77777777" w:rsidR="002D43CB" w:rsidRDefault="002D43C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B93A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72767F" w:rsidRPr="00AB7C5E" w14:paraId="038C0627" w14:textId="77777777" w:rsidTr="1FE52729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F3B1" w14:textId="33C71B75" w:rsidR="0072767F" w:rsidRPr="000E37B4" w:rsidRDefault="005461AD">
            <w:pPr>
              <w:spacing w:after="60"/>
              <w:rPr>
                <w:b/>
                <w:bCs/>
                <w:sz w:val="24"/>
                <w:szCs w:val="24"/>
              </w:rPr>
            </w:pPr>
            <w:r w:rsidRPr="000E37B4">
              <w:rPr>
                <w:b/>
                <w:bCs/>
                <w:sz w:val="24"/>
                <w:szCs w:val="24"/>
              </w:rPr>
              <w:t>Pubblicazioni di articoli su riviste specializzate</w:t>
            </w:r>
            <w:r w:rsidR="00715100" w:rsidRPr="000E37B4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B72D" w14:textId="5ABFE4F2" w:rsidR="0072767F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titolo, rivista, editore, anno di pubblicazione</w:t>
            </w:r>
          </w:p>
        </w:tc>
      </w:tr>
      <w:tr w:rsidR="00DD4E14" w:rsidRPr="00AB7C5E" w14:paraId="4D62BD29" w14:textId="77777777" w:rsidTr="1FE52729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7EB" w14:textId="77777777" w:rsidR="00DD4E14" w:rsidRDefault="00DD4E14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DCBA" w14:textId="77777777" w:rsidR="00DD4E14" w:rsidRPr="00B53BE9" w:rsidRDefault="00DD4E1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580A0911" w14:textId="77777777" w:rsidTr="1FE52729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AE5C" w14:textId="77777777" w:rsidR="002D43CB" w:rsidRDefault="002D43CB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CB54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DD4E14" w:rsidRPr="00AB7C5E" w14:paraId="3029EC6D" w14:textId="77777777" w:rsidTr="1FE52729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CEEE" w14:textId="78931B66" w:rsidR="00DD4E14" w:rsidRPr="000E37B4" w:rsidRDefault="00DD4E14">
            <w:pPr>
              <w:spacing w:after="60"/>
              <w:rPr>
                <w:b/>
                <w:bCs/>
                <w:sz w:val="24"/>
                <w:szCs w:val="24"/>
              </w:rPr>
            </w:pPr>
            <w:r w:rsidRPr="000E37B4">
              <w:rPr>
                <w:b/>
                <w:bCs/>
                <w:sz w:val="24"/>
                <w:szCs w:val="24"/>
              </w:rPr>
              <w:t xml:space="preserve">Pubblicazioni </w:t>
            </w:r>
            <w:r w:rsidR="000E37B4" w:rsidRPr="000E37B4">
              <w:rPr>
                <w:b/>
                <w:bCs/>
                <w:sz w:val="24"/>
                <w:szCs w:val="24"/>
              </w:rPr>
              <w:t>di libri o saggi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877" w14:textId="5D40D42A" w:rsidR="00DD4E1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Titolo, editore, anno di pubblicazione</w:t>
            </w:r>
          </w:p>
        </w:tc>
      </w:tr>
      <w:tr w:rsidR="00DD4E14" w:rsidRPr="00AB7C5E" w14:paraId="081DC502" w14:textId="77777777" w:rsidTr="1FE52729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C8BE" w14:textId="77777777" w:rsidR="00DD4E14" w:rsidRDefault="00DD4E14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E68F" w14:textId="77777777" w:rsidR="00DD4E14" w:rsidRPr="00B53BE9" w:rsidRDefault="00DD4E1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204DF2EF" w14:textId="77777777" w:rsidTr="1FE52729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28C4" w14:textId="77777777" w:rsidR="002D43CB" w:rsidRDefault="002D43CB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AF81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</w:tbl>
    <w:p w14:paraId="2DD4C09D" w14:textId="77777777" w:rsidR="0072767F" w:rsidRPr="00AB7C5E" w:rsidRDefault="0072767F" w:rsidP="0072767F">
      <w:pPr>
        <w:spacing w:after="0" w:line="240" w:lineRule="auto"/>
        <w:rPr>
          <w:rFonts w:cs="Arial"/>
          <w:i/>
          <w:sz w:val="24"/>
          <w:szCs w:val="24"/>
        </w:rPr>
      </w:pPr>
    </w:p>
    <w:p w14:paraId="55EE1496" w14:textId="77777777" w:rsidR="0072767F" w:rsidRPr="00AB7C5E" w:rsidRDefault="0072767F" w:rsidP="0072767F">
      <w:pPr>
        <w:spacing w:after="0" w:line="240" w:lineRule="auto"/>
        <w:rPr>
          <w:rFonts w:cs="Arial"/>
          <w:i/>
          <w:sz w:val="24"/>
          <w:szCs w:val="24"/>
        </w:rPr>
      </w:pPr>
      <w:r w:rsidRPr="00AB7C5E">
        <w:rPr>
          <w:rFonts w:cs="Arial"/>
          <w:i/>
          <w:sz w:val="24"/>
          <w:szCs w:val="24"/>
        </w:rPr>
        <w:t xml:space="preserve"> (Aggiungere i campi ulteriormente necessari)  </w:t>
      </w:r>
    </w:p>
    <w:p w14:paraId="4194D489" w14:textId="61511813" w:rsidR="003852E5" w:rsidRDefault="003852E5" w:rsidP="00FE0212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7F156C50" w14:textId="697C784A" w:rsidR="00254B9C" w:rsidRPr="00A07167" w:rsidRDefault="00A07167" w:rsidP="00A07167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A07167">
        <w:rPr>
          <w:rFonts w:ascii="Calibri" w:hAnsi="Calibri" w:cs="Arial"/>
          <w:color w:val="000000"/>
          <w:sz w:val="24"/>
          <w:szCs w:val="24"/>
        </w:rPr>
        <w:t>-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="00254B9C" w:rsidRPr="00A07167">
        <w:rPr>
          <w:rFonts w:ascii="Calibri" w:hAnsi="Calibri" w:cs="Arial"/>
          <w:color w:val="000000"/>
          <w:sz w:val="24"/>
          <w:szCs w:val="24"/>
        </w:rPr>
        <w:t xml:space="preserve">di </w:t>
      </w:r>
      <w:r w:rsidR="00673055">
        <w:rPr>
          <w:rFonts w:ascii="Calibri" w:hAnsi="Calibri" w:cs="Arial"/>
          <w:color w:val="000000"/>
          <w:sz w:val="24"/>
          <w:szCs w:val="24"/>
        </w:rPr>
        <w:t>aver maturato la</w:t>
      </w:r>
      <w:r w:rsidR="00920C58">
        <w:rPr>
          <w:rFonts w:ascii="Calibri" w:hAnsi="Calibri" w:cs="Arial"/>
          <w:color w:val="000000"/>
          <w:sz w:val="24"/>
          <w:szCs w:val="24"/>
        </w:rPr>
        <w:t xml:space="preserve"> seguente</w:t>
      </w:r>
      <w:r w:rsidR="00254B9C" w:rsidRPr="00A07167">
        <w:rPr>
          <w:rFonts w:ascii="Calibri" w:hAnsi="Calibri" w:cs="Arial"/>
          <w:color w:val="000000"/>
          <w:sz w:val="24"/>
          <w:szCs w:val="24"/>
        </w:rPr>
        <w:t xml:space="preserve"> esperienza </w:t>
      </w:r>
      <w:r w:rsidR="00B617CA" w:rsidRPr="00A07167">
        <w:rPr>
          <w:rFonts w:ascii="Calibri" w:hAnsi="Calibri" w:cs="Arial"/>
          <w:color w:val="000000"/>
          <w:sz w:val="24"/>
          <w:szCs w:val="24"/>
        </w:rPr>
        <w:t>professionale nel ruolo</w:t>
      </w:r>
      <w:r w:rsidR="00E8145F">
        <w:rPr>
          <w:rFonts w:ascii="Calibri" w:hAnsi="Calibri" w:cs="Arial"/>
          <w:color w:val="000000"/>
          <w:sz w:val="24"/>
          <w:szCs w:val="24"/>
        </w:rPr>
        <w:t xml:space="preserve"> (</w:t>
      </w:r>
      <w:r w:rsidR="001F2B37">
        <w:rPr>
          <w:rFonts w:ascii="Calibri" w:hAnsi="Calibri" w:cs="Arial"/>
          <w:color w:val="000000"/>
          <w:sz w:val="24"/>
          <w:szCs w:val="24"/>
        </w:rPr>
        <w:t>art. 5,</w:t>
      </w:r>
      <w:r w:rsidR="001F2B37" w:rsidRPr="001F2B37">
        <w:rPr>
          <w:rFonts w:ascii="Calibri" w:hAnsi="Calibri" w:cs="Arial"/>
          <w:color w:val="000000"/>
          <w:sz w:val="24"/>
          <w:szCs w:val="24"/>
        </w:rPr>
        <w:t xml:space="preserve"> punto </w:t>
      </w:r>
      <w:r w:rsidR="004B034B">
        <w:rPr>
          <w:rFonts w:ascii="Calibri" w:hAnsi="Calibri" w:cs="Arial"/>
          <w:color w:val="000000"/>
          <w:sz w:val="24"/>
          <w:szCs w:val="24"/>
        </w:rPr>
        <w:t>2</w:t>
      </w:r>
      <w:r w:rsidR="001F2B37" w:rsidRPr="001F2B37">
        <w:rPr>
          <w:rFonts w:ascii="Calibri" w:hAnsi="Calibri" w:cs="Arial"/>
          <w:color w:val="000000"/>
          <w:sz w:val="24"/>
          <w:szCs w:val="24"/>
        </w:rPr>
        <w:t xml:space="preserve">) Criterio </w:t>
      </w:r>
      <w:r w:rsidR="001F2B37">
        <w:rPr>
          <w:rFonts w:ascii="Calibri" w:hAnsi="Calibri" w:cs="Arial"/>
          <w:color w:val="000000"/>
          <w:sz w:val="24"/>
          <w:szCs w:val="24"/>
        </w:rPr>
        <w:t>B</w:t>
      </w:r>
      <w:r w:rsidR="00E8145F">
        <w:rPr>
          <w:rFonts w:ascii="Calibri" w:hAnsi="Calibri" w:cs="Arial"/>
          <w:color w:val="000000"/>
          <w:sz w:val="24"/>
          <w:szCs w:val="24"/>
        </w:rPr>
        <w:t>)</w:t>
      </w:r>
      <w:r w:rsidR="00215AB8" w:rsidRPr="00A07167">
        <w:rPr>
          <w:rFonts w:ascii="Calibri" w:hAnsi="Calibri" w:cs="Arial"/>
          <w:color w:val="000000"/>
          <w:sz w:val="24"/>
          <w:szCs w:val="24"/>
        </w:rPr>
        <w:t>:</w:t>
      </w:r>
    </w:p>
    <w:tbl>
      <w:tblPr>
        <w:tblStyle w:val="Grigliatabella"/>
        <w:tblW w:w="9521" w:type="dxa"/>
        <w:tblInd w:w="108" w:type="dxa"/>
        <w:tblLook w:val="04A0" w:firstRow="1" w:lastRow="0" w:firstColumn="1" w:lastColumn="0" w:noHBand="0" w:noVBand="1"/>
      </w:tblPr>
      <w:tblGrid>
        <w:gridCol w:w="1730"/>
        <w:gridCol w:w="1418"/>
        <w:gridCol w:w="6373"/>
      </w:tblGrid>
      <w:tr w:rsidR="00520AF3" w:rsidRPr="00B52D57" w14:paraId="38C525C9" w14:textId="77777777" w:rsidTr="17AC7170">
        <w:tc>
          <w:tcPr>
            <w:tcW w:w="1730" w:type="dxa"/>
          </w:tcPr>
          <w:p w14:paraId="7032B0F8" w14:textId="76E9749C" w:rsidR="00520AF3" w:rsidRDefault="00520AF3">
            <w:r>
              <w:lastRenderedPageBreak/>
              <w:t>Dal_________</w:t>
            </w:r>
          </w:p>
        </w:tc>
        <w:tc>
          <w:tcPr>
            <w:tcW w:w="1418" w:type="dxa"/>
          </w:tcPr>
          <w:p w14:paraId="63BBFB5A" w14:textId="1F448DFA" w:rsidR="00520AF3" w:rsidRPr="4ABDD017" w:rsidRDefault="00520A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Al_______</w:t>
            </w:r>
          </w:p>
        </w:tc>
        <w:tc>
          <w:tcPr>
            <w:tcW w:w="6373" w:type="dxa"/>
          </w:tcPr>
          <w:p w14:paraId="78278B95" w14:textId="77777777" w:rsidR="00520AF3" w:rsidRDefault="00520AF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</w:t>
            </w:r>
          </w:p>
          <w:p w14:paraId="3DA6883B" w14:textId="13998F9E" w:rsidR="00520AF3" w:rsidRPr="4ABDD017" w:rsidRDefault="00520AF3">
            <w:pPr>
              <w:spacing w:after="0"/>
              <w:rPr>
                <w:sz w:val="24"/>
                <w:szCs w:val="24"/>
              </w:rPr>
            </w:pPr>
            <w:r w:rsidRPr="4ABDD017">
              <w:rPr>
                <w:sz w:val="24"/>
                <w:szCs w:val="24"/>
              </w:rPr>
              <w:t>(</w:t>
            </w:r>
            <w:r w:rsidRPr="00CA147F">
              <w:rPr>
                <w:i/>
                <w:iCs/>
                <w:sz w:val="24"/>
                <w:szCs w:val="24"/>
              </w:rPr>
              <w:t>inserire la descrizione schematica delle attività pregresse o dei progetti svolti, replicando le righe in base al numero delle attività</w:t>
            </w:r>
            <w:r>
              <w:rPr>
                <w:sz w:val="24"/>
                <w:szCs w:val="24"/>
              </w:rPr>
              <w:t>)</w:t>
            </w:r>
          </w:p>
        </w:tc>
      </w:tr>
      <w:tr w:rsidR="00CA147F" w:rsidRPr="00B52D57" w14:paraId="33CAAF0A" w14:textId="77777777" w:rsidTr="17AC7170">
        <w:tc>
          <w:tcPr>
            <w:tcW w:w="1730" w:type="dxa"/>
          </w:tcPr>
          <w:p w14:paraId="73D78559" w14:textId="77777777" w:rsidR="00CA147F" w:rsidRDefault="00CA147F">
            <w:r>
              <w:t>Dal_________</w:t>
            </w:r>
          </w:p>
        </w:tc>
        <w:tc>
          <w:tcPr>
            <w:tcW w:w="1418" w:type="dxa"/>
          </w:tcPr>
          <w:p w14:paraId="2E238E5C" w14:textId="77777777" w:rsidR="00CA147F" w:rsidRPr="4ABDD017" w:rsidRDefault="00CA14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Al_______</w:t>
            </w:r>
          </w:p>
        </w:tc>
        <w:tc>
          <w:tcPr>
            <w:tcW w:w="6373" w:type="dxa"/>
          </w:tcPr>
          <w:p w14:paraId="25192FF9" w14:textId="77777777" w:rsidR="00CA147F" w:rsidRDefault="00CA147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</w:t>
            </w:r>
          </w:p>
          <w:p w14:paraId="5252210C" w14:textId="77777777" w:rsidR="00CA147F" w:rsidRPr="4ABDD017" w:rsidRDefault="00CA147F">
            <w:pPr>
              <w:spacing w:after="0"/>
              <w:rPr>
                <w:sz w:val="24"/>
                <w:szCs w:val="24"/>
              </w:rPr>
            </w:pPr>
            <w:r w:rsidRPr="4ABDD017">
              <w:rPr>
                <w:sz w:val="24"/>
                <w:szCs w:val="24"/>
              </w:rPr>
              <w:t>(</w:t>
            </w:r>
            <w:r w:rsidRPr="00CA147F">
              <w:rPr>
                <w:i/>
                <w:iCs/>
                <w:sz w:val="24"/>
                <w:szCs w:val="24"/>
              </w:rPr>
              <w:t>inserire la descrizione schematica delle attività pregresse o dei progetti svolti, replicando le righe in base al numero delle attività</w:t>
            </w:r>
            <w:r>
              <w:rPr>
                <w:sz w:val="24"/>
                <w:szCs w:val="24"/>
              </w:rPr>
              <w:t>)</w:t>
            </w:r>
          </w:p>
        </w:tc>
      </w:tr>
      <w:tr w:rsidR="00CA147F" w:rsidRPr="00B52D57" w14:paraId="1EC827DC" w14:textId="77777777" w:rsidTr="17AC7170">
        <w:tc>
          <w:tcPr>
            <w:tcW w:w="1730" w:type="dxa"/>
          </w:tcPr>
          <w:p w14:paraId="6EC82120" w14:textId="77777777" w:rsidR="00CA147F" w:rsidRDefault="00CA147F"/>
        </w:tc>
        <w:tc>
          <w:tcPr>
            <w:tcW w:w="1418" w:type="dxa"/>
          </w:tcPr>
          <w:p w14:paraId="0EABB679" w14:textId="77777777" w:rsidR="00CA147F" w:rsidRDefault="00CA147F">
            <w:pPr>
              <w:rPr>
                <w:sz w:val="24"/>
                <w:szCs w:val="24"/>
              </w:rPr>
            </w:pPr>
          </w:p>
        </w:tc>
        <w:tc>
          <w:tcPr>
            <w:tcW w:w="6373" w:type="dxa"/>
          </w:tcPr>
          <w:p w14:paraId="6C83FE85" w14:textId="77777777" w:rsidR="00CA147F" w:rsidRDefault="00CA147F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C0182EB" w14:textId="77777777" w:rsidR="00F9470B" w:rsidRDefault="00F9470B" w:rsidP="00F9470B">
      <w:pPr>
        <w:spacing w:after="0" w:line="240" w:lineRule="auto"/>
        <w:rPr>
          <w:rFonts w:cs="Arial"/>
          <w:i/>
          <w:sz w:val="24"/>
          <w:szCs w:val="24"/>
        </w:rPr>
      </w:pPr>
    </w:p>
    <w:p w14:paraId="2558F97E" w14:textId="73B39900" w:rsidR="00F9470B" w:rsidRPr="00AB7C5E" w:rsidRDefault="00F9470B" w:rsidP="00F9470B">
      <w:pPr>
        <w:spacing w:after="0" w:line="240" w:lineRule="auto"/>
        <w:rPr>
          <w:rFonts w:cs="Arial"/>
          <w:i/>
          <w:sz w:val="24"/>
          <w:szCs w:val="24"/>
        </w:rPr>
      </w:pPr>
      <w:r w:rsidRPr="00AB7C5E">
        <w:rPr>
          <w:rFonts w:cs="Arial"/>
          <w:i/>
          <w:sz w:val="24"/>
          <w:szCs w:val="24"/>
        </w:rPr>
        <w:t xml:space="preserve">(Aggiungere i campi ulteriormente necessari)  </w:t>
      </w:r>
    </w:p>
    <w:p w14:paraId="128BDF35" w14:textId="2CDBF83D" w:rsidR="00CA147F" w:rsidRDefault="00CA147F" w:rsidP="00CA147F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0DCEFEA0" w14:textId="10A0542E" w:rsidR="003852E5" w:rsidRPr="00391BE5" w:rsidRDefault="00391BE5" w:rsidP="00391BE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391BE5">
        <w:rPr>
          <w:rFonts w:ascii="Calibri" w:hAnsi="Calibri" w:cs="Arial"/>
          <w:color w:val="000000"/>
          <w:sz w:val="24"/>
          <w:szCs w:val="24"/>
        </w:rPr>
        <w:t>-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="00215AB8" w:rsidRPr="00391BE5">
        <w:rPr>
          <w:rFonts w:ascii="Calibri" w:hAnsi="Calibri" w:cs="Arial"/>
          <w:color w:val="000000"/>
          <w:sz w:val="24"/>
          <w:szCs w:val="24"/>
        </w:rPr>
        <w:t xml:space="preserve">di presentare il seguente progetto di intervento recante una metodologia organizzativa per il </w:t>
      </w:r>
      <w:r w:rsidR="00215AB8" w:rsidRPr="00391BE5">
        <w:rPr>
          <w:rFonts w:ascii="Calibri" w:hAnsi="Calibri" w:cs="Arial"/>
          <w:i/>
          <w:iCs/>
          <w:color w:val="000000"/>
          <w:sz w:val="24"/>
          <w:szCs w:val="24"/>
        </w:rPr>
        <w:t xml:space="preserve">counselling </w:t>
      </w:r>
      <w:r w:rsidR="00433262">
        <w:rPr>
          <w:rFonts w:ascii="Calibri" w:hAnsi="Calibri" w:cs="Arial"/>
          <w:color w:val="000000"/>
          <w:sz w:val="24"/>
          <w:szCs w:val="24"/>
        </w:rPr>
        <w:t>in favore de</w:t>
      </w:r>
      <w:r w:rsidR="00215AB8" w:rsidRPr="00391BE5">
        <w:rPr>
          <w:rFonts w:ascii="Calibri" w:hAnsi="Calibri" w:cs="Arial"/>
          <w:color w:val="000000"/>
          <w:sz w:val="24"/>
          <w:szCs w:val="24"/>
        </w:rPr>
        <w:t>l personale di Area Science Park</w:t>
      </w:r>
      <w:r w:rsidR="008F2AE7">
        <w:rPr>
          <w:rFonts w:ascii="Calibri" w:hAnsi="Calibri" w:cs="Arial"/>
          <w:color w:val="000000"/>
          <w:sz w:val="24"/>
          <w:szCs w:val="24"/>
        </w:rPr>
        <w:t xml:space="preserve"> (</w:t>
      </w:r>
      <w:r w:rsidR="00C27440" w:rsidRPr="00391BE5">
        <w:rPr>
          <w:rFonts w:ascii="Calibri" w:hAnsi="Calibri" w:cs="Arial"/>
          <w:color w:val="000000"/>
          <w:sz w:val="24"/>
          <w:szCs w:val="24"/>
        </w:rPr>
        <w:t>art.</w:t>
      </w:r>
      <w:r w:rsidR="008F2AE7">
        <w:rPr>
          <w:rFonts w:ascii="Calibri" w:hAnsi="Calibri" w:cs="Arial"/>
          <w:color w:val="000000"/>
          <w:sz w:val="24"/>
          <w:szCs w:val="24"/>
        </w:rPr>
        <w:t xml:space="preserve"> </w:t>
      </w:r>
      <w:r w:rsidR="00C27440" w:rsidRPr="00391BE5">
        <w:rPr>
          <w:rFonts w:ascii="Calibri" w:hAnsi="Calibri" w:cs="Arial"/>
          <w:color w:val="000000"/>
          <w:sz w:val="24"/>
          <w:szCs w:val="24"/>
        </w:rPr>
        <w:t>5, punto 3) Criterio C</w:t>
      </w:r>
      <w:r w:rsidR="008F2AE7">
        <w:rPr>
          <w:rFonts w:ascii="Calibri" w:hAnsi="Calibri" w:cs="Arial"/>
          <w:color w:val="000000"/>
          <w:sz w:val="24"/>
          <w:szCs w:val="24"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6"/>
      </w:tblGrid>
      <w:tr w:rsidR="00215AB8" w14:paraId="75B66371" w14:textId="77777777" w:rsidTr="00215AB8">
        <w:trPr>
          <w:trHeight w:val="742"/>
        </w:trPr>
        <w:tc>
          <w:tcPr>
            <w:tcW w:w="9606" w:type="dxa"/>
          </w:tcPr>
          <w:p w14:paraId="26C3D0DC" w14:textId="706D4860" w:rsidR="00215AB8" w:rsidRPr="00DE3C2F" w:rsidRDefault="00215AB8" w:rsidP="00215AB8">
            <w:pPr>
              <w:jc w:val="both"/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</w:pPr>
            <w:r w:rsidRPr="00DE3C2F"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  <w:t>Metodologia e tecniche di conduzione degli incontri</w:t>
            </w:r>
          </w:p>
        </w:tc>
      </w:tr>
      <w:tr w:rsidR="00215AB8" w14:paraId="72469F95" w14:textId="77777777" w:rsidTr="00215AB8">
        <w:trPr>
          <w:trHeight w:val="460"/>
        </w:trPr>
        <w:tc>
          <w:tcPr>
            <w:tcW w:w="9606" w:type="dxa"/>
          </w:tcPr>
          <w:p w14:paraId="18EABB06" w14:textId="464CA669" w:rsidR="00215AB8" w:rsidRDefault="00DE3C2F" w:rsidP="00215AB8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DE3C2F">
              <w:rPr>
                <w:rFonts w:ascii="Calibri" w:hAnsi="Calibri" w:cs="Arial"/>
                <w:i/>
                <w:iCs/>
                <w:color w:val="000000"/>
                <w:sz w:val="24"/>
                <w:szCs w:val="24"/>
              </w:rPr>
              <w:t>Max 4000 caratteri spazi inclusi</w:t>
            </w:r>
          </w:p>
          <w:p w14:paraId="541A32DC" w14:textId="77777777" w:rsidR="00DE3C2F" w:rsidRDefault="00DE3C2F" w:rsidP="00215AB8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  <w:p w14:paraId="0C7C8081" w14:textId="0015819E" w:rsidR="00DE3C2F" w:rsidRDefault="00DE3C2F" w:rsidP="00215AB8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6168272B" w14:textId="77777777" w:rsidR="00F9470B" w:rsidRPr="00AB7C5E" w:rsidRDefault="00F9470B" w:rsidP="00F9470B">
      <w:pPr>
        <w:spacing w:after="0" w:line="240" w:lineRule="auto"/>
        <w:rPr>
          <w:rFonts w:cs="Arial"/>
          <w:i/>
          <w:sz w:val="24"/>
          <w:szCs w:val="24"/>
        </w:rPr>
      </w:pPr>
      <w:r w:rsidRPr="00AB7C5E">
        <w:rPr>
          <w:rFonts w:cs="Arial"/>
          <w:i/>
          <w:sz w:val="24"/>
          <w:szCs w:val="24"/>
        </w:rPr>
        <w:t xml:space="preserve">(Aggiungere i campi ulteriormente necessari)  </w:t>
      </w:r>
    </w:p>
    <w:p w14:paraId="14B46FFB" w14:textId="6FBE16E1" w:rsidR="00215AB8" w:rsidRDefault="00215AB8" w:rsidP="00215AB8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6A80A0A9" w14:textId="77777777" w:rsidR="00DE3C2F" w:rsidRPr="00215AB8" w:rsidRDefault="00DE3C2F" w:rsidP="00215AB8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21"/>
      </w:tblGrid>
      <w:tr w:rsidR="00CA147F" w14:paraId="20420612" w14:textId="77777777">
        <w:tc>
          <w:tcPr>
            <w:tcW w:w="4889" w:type="dxa"/>
          </w:tcPr>
          <w:p w14:paraId="1AFEBDD6" w14:textId="77777777" w:rsidR="00CA147F" w:rsidRDefault="00CA147F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4ABDD017">
              <w:rPr>
                <w:rFonts w:ascii="Calibri" w:hAnsi="Calibri" w:cs="Arial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68445371" w14:textId="77777777" w:rsidR="00CA147F" w:rsidRDefault="00CA147F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4ABDD017">
              <w:rPr>
                <w:rFonts w:ascii="Calibri" w:hAnsi="Calibri" w:cs="Arial"/>
                <w:color w:val="000000" w:themeColor="text1"/>
                <w:sz w:val="24"/>
                <w:szCs w:val="24"/>
              </w:rPr>
              <w:t>Firma</w:t>
            </w:r>
          </w:p>
        </w:tc>
      </w:tr>
    </w:tbl>
    <w:p w14:paraId="1FEFA939" w14:textId="77777777" w:rsidR="00CA147F" w:rsidRDefault="00CA147F" w:rsidP="00CA147F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5EAC4FA7" w14:textId="1378B048" w:rsidR="00061D4F" w:rsidRDefault="00061D4F" w:rsidP="00CA147F">
      <w:pPr>
        <w:jc w:val="both"/>
        <w:rPr>
          <w:rFonts w:ascii="Calibri" w:hAnsi="Calibri" w:cs="Arial"/>
          <w:color w:val="000000"/>
          <w:sz w:val="24"/>
          <w:szCs w:val="24"/>
        </w:rPr>
      </w:pPr>
    </w:p>
    <w:sectPr w:rsidR="00061D4F" w:rsidSect="00F47C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3B70E" w14:textId="77777777" w:rsidR="00F47C55" w:rsidRDefault="00F47C55" w:rsidP="00EA00D8">
      <w:pPr>
        <w:spacing w:after="0" w:line="240" w:lineRule="auto"/>
      </w:pPr>
      <w:r>
        <w:separator/>
      </w:r>
    </w:p>
  </w:endnote>
  <w:endnote w:type="continuationSeparator" w:id="0">
    <w:p w14:paraId="06090CAA" w14:textId="77777777" w:rsidR="00F47C55" w:rsidRDefault="00F47C55" w:rsidP="00EA00D8">
      <w:pPr>
        <w:spacing w:after="0" w:line="240" w:lineRule="auto"/>
      </w:pPr>
      <w:r>
        <w:continuationSeparator/>
      </w:r>
    </w:p>
  </w:endnote>
  <w:endnote w:type="continuationNotice" w:id="1">
    <w:p w14:paraId="01761606" w14:textId="77777777" w:rsidR="00F47C55" w:rsidRDefault="00F47C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421B09C0" w:rsidR="005F7CC1" w:rsidRPr="00BC2AA4" w:rsidRDefault="005F7CC1" w:rsidP="00FE0212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0DEE461A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811D9" w14:textId="77777777" w:rsidR="00F47C55" w:rsidRDefault="00F47C55" w:rsidP="00EA00D8">
      <w:pPr>
        <w:spacing w:after="0" w:line="240" w:lineRule="auto"/>
      </w:pPr>
      <w:r>
        <w:separator/>
      </w:r>
    </w:p>
  </w:footnote>
  <w:footnote w:type="continuationSeparator" w:id="0">
    <w:p w14:paraId="2EB6C321" w14:textId="77777777" w:rsidR="00F47C55" w:rsidRDefault="00F47C55" w:rsidP="00EA00D8">
      <w:pPr>
        <w:spacing w:after="0" w:line="240" w:lineRule="auto"/>
      </w:pPr>
      <w:r>
        <w:continuationSeparator/>
      </w:r>
    </w:p>
  </w:footnote>
  <w:footnote w:type="continuationNotice" w:id="1">
    <w:p w14:paraId="2A6CD105" w14:textId="77777777" w:rsidR="00F47C55" w:rsidRDefault="00F47C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77777777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14601C96" wp14:editId="46356CB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A926" w14:textId="70D8A64B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5FD5952"/>
    <w:multiLevelType w:val="hybridMultilevel"/>
    <w:tmpl w:val="EA8EE1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B18FC"/>
    <w:multiLevelType w:val="hybridMultilevel"/>
    <w:tmpl w:val="7CC4DF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6394E"/>
    <w:multiLevelType w:val="hybridMultilevel"/>
    <w:tmpl w:val="0DEA2E18"/>
    <w:lvl w:ilvl="0" w:tplc="8F3ECC3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82FC3"/>
    <w:multiLevelType w:val="hybridMultilevel"/>
    <w:tmpl w:val="602266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C6DFB"/>
    <w:multiLevelType w:val="multilevel"/>
    <w:tmpl w:val="F908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E61FDB"/>
    <w:multiLevelType w:val="multilevel"/>
    <w:tmpl w:val="995A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C337432"/>
    <w:multiLevelType w:val="hybridMultilevel"/>
    <w:tmpl w:val="C4184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935836"/>
    <w:multiLevelType w:val="multilevel"/>
    <w:tmpl w:val="BCBC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74ECBA"/>
    <w:multiLevelType w:val="hybridMultilevel"/>
    <w:tmpl w:val="45124044"/>
    <w:lvl w:ilvl="0" w:tplc="BD1676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DAA8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F6E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24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0B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3A4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AD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4B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767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F779C"/>
    <w:multiLevelType w:val="hybridMultilevel"/>
    <w:tmpl w:val="BC50E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9494A"/>
    <w:multiLevelType w:val="multilevel"/>
    <w:tmpl w:val="A862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3283B02"/>
    <w:multiLevelType w:val="multilevel"/>
    <w:tmpl w:val="0BF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3656573"/>
    <w:multiLevelType w:val="hybridMultilevel"/>
    <w:tmpl w:val="389E89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AFEEE"/>
    <w:multiLevelType w:val="hybridMultilevel"/>
    <w:tmpl w:val="415CF448"/>
    <w:lvl w:ilvl="0" w:tplc="086EE7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C240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0EB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76A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E2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A2E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A5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E5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60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A34FA"/>
    <w:multiLevelType w:val="hybridMultilevel"/>
    <w:tmpl w:val="2A08E7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76861"/>
    <w:multiLevelType w:val="hybridMultilevel"/>
    <w:tmpl w:val="1EA2A1A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037103">
    <w:abstractNumId w:val="22"/>
  </w:num>
  <w:num w:numId="2" w16cid:durableId="704789420">
    <w:abstractNumId w:val="14"/>
  </w:num>
  <w:num w:numId="3" w16cid:durableId="662508784">
    <w:abstractNumId w:val="0"/>
  </w:num>
  <w:num w:numId="4" w16cid:durableId="878320778">
    <w:abstractNumId w:val="18"/>
  </w:num>
  <w:num w:numId="5" w16cid:durableId="232132129">
    <w:abstractNumId w:val="37"/>
  </w:num>
  <w:num w:numId="6" w16cid:durableId="176503482">
    <w:abstractNumId w:val="3"/>
  </w:num>
  <w:num w:numId="7" w16cid:durableId="370229482">
    <w:abstractNumId w:val="36"/>
  </w:num>
  <w:num w:numId="8" w16cid:durableId="1231190423">
    <w:abstractNumId w:val="41"/>
  </w:num>
  <w:num w:numId="9" w16cid:durableId="257952489">
    <w:abstractNumId w:val="33"/>
  </w:num>
  <w:num w:numId="10" w16cid:durableId="1482043411">
    <w:abstractNumId w:val="28"/>
  </w:num>
  <w:num w:numId="11" w16cid:durableId="458883939">
    <w:abstractNumId w:val="40"/>
  </w:num>
  <w:num w:numId="12" w16cid:durableId="886526111">
    <w:abstractNumId w:val="30"/>
  </w:num>
  <w:num w:numId="13" w16cid:durableId="1977679997">
    <w:abstractNumId w:val="12"/>
  </w:num>
  <w:num w:numId="14" w16cid:durableId="1380520628">
    <w:abstractNumId w:val="13"/>
  </w:num>
  <w:num w:numId="15" w16cid:durableId="1625769774">
    <w:abstractNumId w:val="34"/>
  </w:num>
  <w:num w:numId="16" w16cid:durableId="294986804">
    <w:abstractNumId w:val="26"/>
  </w:num>
  <w:num w:numId="17" w16cid:durableId="1092622677">
    <w:abstractNumId w:val="2"/>
  </w:num>
  <w:num w:numId="18" w16cid:durableId="1415131744">
    <w:abstractNumId w:val="23"/>
  </w:num>
  <w:num w:numId="19" w16cid:durableId="695499051">
    <w:abstractNumId w:val="10"/>
  </w:num>
  <w:num w:numId="20" w16cid:durableId="1632050852">
    <w:abstractNumId w:val="31"/>
  </w:num>
  <w:num w:numId="21" w16cid:durableId="1071201303">
    <w:abstractNumId w:val="25"/>
  </w:num>
  <w:num w:numId="22" w16cid:durableId="873155163">
    <w:abstractNumId w:val="24"/>
  </w:num>
  <w:num w:numId="23" w16cid:durableId="81611470">
    <w:abstractNumId w:val="38"/>
  </w:num>
  <w:num w:numId="24" w16cid:durableId="373819409">
    <w:abstractNumId w:val="39"/>
  </w:num>
  <w:num w:numId="25" w16cid:durableId="1091854491">
    <w:abstractNumId w:val="1"/>
  </w:num>
  <w:num w:numId="26" w16cid:durableId="354967038">
    <w:abstractNumId w:val="21"/>
  </w:num>
  <w:num w:numId="27" w16cid:durableId="402217209">
    <w:abstractNumId w:val="32"/>
  </w:num>
  <w:num w:numId="28" w16cid:durableId="1188789164">
    <w:abstractNumId w:val="29"/>
  </w:num>
  <w:num w:numId="29" w16cid:durableId="144008360">
    <w:abstractNumId w:val="16"/>
  </w:num>
  <w:num w:numId="30" w16cid:durableId="826433925">
    <w:abstractNumId w:val="27"/>
  </w:num>
  <w:num w:numId="31" w16cid:durableId="1864247929">
    <w:abstractNumId w:val="15"/>
  </w:num>
  <w:num w:numId="32" w16cid:durableId="375399130">
    <w:abstractNumId w:val="7"/>
  </w:num>
  <w:num w:numId="33" w16cid:durableId="866143347">
    <w:abstractNumId w:val="20"/>
  </w:num>
  <w:num w:numId="34" w16cid:durableId="1908564749">
    <w:abstractNumId w:val="6"/>
  </w:num>
  <w:num w:numId="35" w16cid:durableId="774401132">
    <w:abstractNumId w:val="5"/>
  </w:num>
  <w:num w:numId="36" w16cid:durableId="1740247066">
    <w:abstractNumId w:val="35"/>
  </w:num>
  <w:num w:numId="37" w16cid:durableId="1946116362">
    <w:abstractNumId w:val="4"/>
  </w:num>
  <w:num w:numId="38" w16cid:durableId="1503861417">
    <w:abstractNumId w:val="19"/>
  </w:num>
  <w:num w:numId="39" w16cid:durableId="1752048018">
    <w:abstractNumId w:val="8"/>
  </w:num>
  <w:num w:numId="40" w16cid:durableId="772045951">
    <w:abstractNumId w:val="17"/>
  </w:num>
  <w:num w:numId="41" w16cid:durableId="2051755939">
    <w:abstractNumId w:val="9"/>
  </w:num>
  <w:num w:numId="42" w16cid:durableId="71240272">
    <w:abstractNumId w:val="11"/>
  </w:num>
  <w:num w:numId="43" w16cid:durableId="45541237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410C4"/>
    <w:rsid w:val="000434AD"/>
    <w:rsid w:val="00061D4F"/>
    <w:rsid w:val="000754BF"/>
    <w:rsid w:val="00077A3C"/>
    <w:rsid w:val="00086169"/>
    <w:rsid w:val="0009737A"/>
    <w:rsid w:val="000B63CC"/>
    <w:rsid w:val="000C435F"/>
    <w:rsid w:val="000D66B6"/>
    <w:rsid w:val="000D7630"/>
    <w:rsid w:val="000E1118"/>
    <w:rsid w:val="000E37B4"/>
    <w:rsid w:val="000E5751"/>
    <w:rsid w:val="000E6B46"/>
    <w:rsid w:val="0012734B"/>
    <w:rsid w:val="00144640"/>
    <w:rsid w:val="0014A292"/>
    <w:rsid w:val="00153FA3"/>
    <w:rsid w:val="001743E1"/>
    <w:rsid w:val="001950C2"/>
    <w:rsid w:val="001B2F68"/>
    <w:rsid w:val="001B6870"/>
    <w:rsid w:val="001C41BA"/>
    <w:rsid w:val="001F2B37"/>
    <w:rsid w:val="00212584"/>
    <w:rsid w:val="00215AB8"/>
    <w:rsid w:val="00223957"/>
    <w:rsid w:val="00233E7B"/>
    <w:rsid w:val="00254B9C"/>
    <w:rsid w:val="00270534"/>
    <w:rsid w:val="002712A3"/>
    <w:rsid w:val="002737C9"/>
    <w:rsid w:val="00277641"/>
    <w:rsid w:val="002B14CF"/>
    <w:rsid w:val="002D43CB"/>
    <w:rsid w:val="002D5686"/>
    <w:rsid w:val="002D56FC"/>
    <w:rsid w:val="002E2BC6"/>
    <w:rsid w:val="002F5FC1"/>
    <w:rsid w:val="00302A89"/>
    <w:rsid w:val="00303FC1"/>
    <w:rsid w:val="00310793"/>
    <w:rsid w:val="00320772"/>
    <w:rsid w:val="00323EDD"/>
    <w:rsid w:val="003358CE"/>
    <w:rsid w:val="00344433"/>
    <w:rsid w:val="00350E05"/>
    <w:rsid w:val="0037220A"/>
    <w:rsid w:val="00372EAC"/>
    <w:rsid w:val="00374679"/>
    <w:rsid w:val="003800CB"/>
    <w:rsid w:val="003806E8"/>
    <w:rsid w:val="0038122D"/>
    <w:rsid w:val="00382613"/>
    <w:rsid w:val="003852E5"/>
    <w:rsid w:val="00385ECD"/>
    <w:rsid w:val="00391BE5"/>
    <w:rsid w:val="003954BA"/>
    <w:rsid w:val="003A3BBD"/>
    <w:rsid w:val="003A5860"/>
    <w:rsid w:val="003B2541"/>
    <w:rsid w:val="003B352F"/>
    <w:rsid w:val="003C0355"/>
    <w:rsid w:val="003C1F12"/>
    <w:rsid w:val="003C4494"/>
    <w:rsid w:val="003E46A0"/>
    <w:rsid w:val="00401A11"/>
    <w:rsid w:val="00404E07"/>
    <w:rsid w:val="00405B5B"/>
    <w:rsid w:val="00412FFF"/>
    <w:rsid w:val="004153C0"/>
    <w:rsid w:val="0041641A"/>
    <w:rsid w:val="00430AE1"/>
    <w:rsid w:val="00433262"/>
    <w:rsid w:val="004444A9"/>
    <w:rsid w:val="00452B4B"/>
    <w:rsid w:val="00453B40"/>
    <w:rsid w:val="0046134A"/>
    <w:rsid w:val="004665FE"/>
    <w:rsid w:val="004676DE"/>
    <w:rsid w:val="00474EC5"/>
    <w:rsid w:val="00480E0D"/>
    <w:rsid w:val="004815E5"/>
    <w:rsid w:val="00490B45"/>
    <w:rsid w:val="00496604"/>
    <w:rsid w:val="004A2401"/>
    <w:rsid w:val="004A5FF3"/>
    <w:rsid w:val="004B034B"/>
    <w:rsid w:val="004B03E4"/>
    <w:rsid w:val="004C3126"/>
    <w:rsid w:val="004C5453"/>
    <w:rsid w:val="00502A91"/>
    <w:rsid w:val="00504654"/>
    <w:rsid w:val="00514FC1"/>
    <w:rsid w:val="00516265"/>
    <w:rsid w:val="00516578"/>
    <w:rsid w:val="005169A7"/>
    <w:rsid w:val="00520AF3"/>
    <w:rsid w:val="00530CBE"/>
    <w:rsid w:val="005461AD"/>
    <w:rsid w:val="0055266D"/>
    <w:rsid w:val="005701FA"/>
    <w:rsid w:val="00571F8A"/>
    <w:rsid w:val="005721DF"/>
    <w:rsid w:val="00577602"/>
    <w:rsid w:val="00583DB9"/>
    <w:rsid w:val="005942FA"/>
    <w:rsid w:val="005A7755"/>
    <w:rsid w:val="005C64D8"/>
    <w:rsid w:val="005F1142"/>
    <w:rsid w:val="005F7CC1"/>
    <w:rsid w:val="006044E2"/>
    <w:rsid w:val="00617951"/>
    <w:rsid w:val="00626663"/>
    <w:rsid w:val="0062778F"/>
    <w:rsid w:val="006331C2"/>
    <w:rsid w:val="00634D3A"/>
    <w:rsid w:val="00636829"/>
    <w:rsid w:val="006433F2"/>
    <w:rsid w:val="00643711"/>
    <w:rsid w:val="00644ABB"/>
    <w:rsid w:val="00645216"/>
    <w:rsid w:val="00651594"/>
    <w:rsid w:val="0066012C"/>
    <w:rsid w:val="00660C1A"/>
    <w:rsid w:val="00667FE7"/>
    <w:rsid w:val="00673055"/>
    <w:rsid w:val="00685422"/>
    <w:rsid w:val="0069719C"/>
    <w:rsid w:val="006A1E34"/>
    <w:rsid w:val="006B1D2B"/>
    <w:rsid w:val="006D7156"/>
    <w:rsid w:val="006F44A2"/>
    <w:rsid w:val="00700F3A"/>
    <w:rsid w:val="007018F9"/>
    <w:rsid w:val="00710C47"/>
    <w:rsid w:val="00715100"/>
    <w:rsid w:val="00723F2A"/>
    <w:rsid w:val="0072767F"/>
    <w:rsid w:val="007355F4"/>
    <w:rsid w:val="00735F73"/>
    <w:rsid w:val="0074643B"/>
    <w:rsid w:val="007545EA"/>
    <w:rsid w:val="00757216"/>
    <w:rsid w:val="00764DD1"/>
    <w:rsid w:val="00765FF3"/>
    <w:rsid w:val="00770934"/>
    <w:rsid w:val="007750BC"/>
    <w:rsid w:val="007834DB"/>
    <w:rsid w:val="0078709E"/>
    <w:rsid w:val="00787E15"/>
    <w:rsid w:val="007A19FF"/>
    <w:rsid w:val="007A4B8C"/>
    <w:rsid w:val="007C5320"/>
    <w:rsid w:val="007C6DE4"/>
    <w:rsid w:val="007D76E3"/>
    <w:rsid w:val="007F4584"/>
    <w:rsid w:val="00800710"/>
    <w:rsid w:val="00812E59"/>
    <w:rsid w:val="00813C24"/>
    <w:rsid w:val="008210B8"/>
    <w:rsid w:val="008236BA"/>
    <w:rsid w:val="00841684"/>
    <w:rsid w:val="0085226F"/>
    <w:rsid w:val="008708C7"/>
    <w:rsid w:val="00875C32"/>
    <w:rsid w:val="008909D6"/>
    <w:rsid w:val="008A3600"/>
    <w:rsid w:val="008D6D8A"/>
    <w:rsid w:val="008E0900"/>
    <w:rsid w:val="008E495B"/>
    <w:rsid w:val="008F2AE7"/>
    <w:rsid w:val="008F62B8"/>
    <w:rsid w:val="008F69E1"/>
    <w:rsid w:val="00901CC9"/>
    <w:rsid w:val="00904533"/>
    <w:rsid w:val="00912087"/>
    <w:rsid w:val="00920C58"/>
    <w:rsid w:val="00924830"/>
    <w:rsid w:val="00926CD5"/>
    <w:rsid w:val="00933688"/>
    <w:rsid w:val="00942295"/>
    <w:rsid w:val="0095414B"/>
    <w:rsid w:val="009703C6"/>
    <w:rsid w:val="00977384"/>
    <w:rsid w:val="009811C4"/>
    <w:rsid w:val="00991863"/>
    <w:rsid w:val="009936CE"/>
    <w:rsid w:val="00995AD7"/>
    <w:rsid w:val="009A3D94"/>
    <w:rsid w:val="009B0500"/>
    <w:rsid w:val="009B0AF1"/>
    <w:rsid w:val="009C47CD"/>
    <w:rsid w:val="009D636A"/>
    <w:rsid w:val="009E3528"/>
    <w:rsid w:val="009F1666"/>
    <w:rsid w:val="00A01343"/>
    <w:rsid w:val="00A02391"/>
    <w:rsid w:val="00A07167"/>
    <w:rsid w:val="00A121C1"/>
    <w:rsid w:val="00A32604"/>
    <w:rsid w:val="00A40364"/>
    <w:rsid w:val="00A47F43"/>
    <w:rsid w:val="00A72357"/>
    <w:rsid w:val="00A75FC2"/>
    <w:rsid w:val="00A76241"/>
    <w:rsid w:val="00A8604F"/>
    <w:rsid w:val="00A900A8"/>
    <w:rsid w:val="00A901DA"/>
    <w:rsid w:val="00AA60E5"/>
    <w:rsid w:val="00AB7C5E"/>
    <w:rsid w:val="00AC3573"/>
    <w:rsid w:val="00AC379B"/>
    <w:rsid w:val="00AD019B"/>
    <w:rsid w:val="00AD629A"/>
    <w:rsid w:val="00AE5322"/>
    <w:rsid w:val="00AE5CDC"/>
    <w:rsid w:val="00AF3F46"/>
    <w:rsid w:val="00B00D8E"/>
    <w:rsid w:val="00B16269"/>
    <w:rsid w:val="00B16D49"/>
    <w:rsid w:val="00B266F2"/>
    <w:rsid w:val="00B302B2"/>
    <w:rsid w:val="00B3189D"/>
    <w:rsid w:val="00B338CF"/>
    <w:rsid w:val="00B53BE9"/>
    <w:rsid w:val="00B604BD"/>
    <w:rsid w:val="00B617CA"/>
    <w:rsid w:val="00B669EA"/>
    <w:rsid w:val="00B720CD"/>
    <w:rsid w:val="00B74D65"/>
    <w:rsid w:val="00B800E2"/>
    <w:rsid w:val="00B9346E"/>
    <w:rsid w:val="00B95E2B"/>
    <w:rsid w:val="00BA3B01"/>
    <w:rsid w:val="00BC2AA4"/>
    <w:rsid w:val="00BD0E28"/>
    <w:rsid w:val="00BD6164"/>
    <w:rsid w:val="00BD6181"/>
    <w:rsid w:val="00BD7360"/>
    <w:rsid w:val="00BD79E7"/>
    <w:rsid w:val="00BF4EEC"/>
    <w:rsid w:val="00C030A5"/>
    <w:rsid w:val="00C142B9"/>
    <w:rsid w:val="00C172E7"/>
    <w:rsid w:val="00C257B6"/>
    <w:rsid w:val="00C27440"/>
    <w:rsid w:val="00C401A8"/>
    <w:rsid w:val="00C60836"/>
    <w:rsid w:val="00C63A26"/>
    <w:rsid w:val="00C67D98"/>
    <w:rsid w:val="00C73866"/>
    <w:rsid w:val="00C77895"/>
    <w:rsid w:val="00CA039C"/>
    <w:rsid w:val="00CA0F30"/>
    <w:rsid w:val="00CA147F"/>
    <w:rsid w:val="00CB622C"/>
    <w:rsid w:val="00CC79D6"/>
    <w:rsid w:val="00CD333F"/>
    <w:rsid w:val="00CD3A98"/>
    <w:rsid w:val="00CE16CA"/>
    <w:rsid w:val="00CE5BCF"/>
    <w:rsid w:val="00CF283C"/>
    <w:rsid w:val="00D03B38"/>
    <w:rsid w:val="00D05220"/>
    <w:rsid w:val="00D21762"/>
    <w:rsid w:val="00D22984"/>
    <w:rsid w:val="00D25F6F"/>
    <w:rsid w:val="00D2638D"/>
    <w:rsid w:val="00D276AC"/>
    <w:rsid w:val="00D32154"/>
    <w:rsid w:val="00D34553"/>
    <w:rsid w:val="00D34A3B"/>
    <w:rsid w:val="00D37D85"/>
    <w:rsid w:val="00D408DE"/>
    <w:rsid w:val="00D51800"/>
    <w:rsid w:val="00D55DE0"/>
    <w:rsid w:val="00D60DE4"/>
    <w:rsid w:val="00D74CCE"/>
    <w:rsid w:val="00D75EAB"/>
    <w:rsid w:val="00DA019B"/>
    <w:rsid w:val="00DA5041"/>
    <w:rsid w:val="00DA754F"/>
    <w:rsid w:val="00DC76E4"/>
    <w:rsid w:val="00DD4E14"/>
    <w:rsid w:val="00DD5018"/>
    <w:rsid w:val="00DD689A"/>
    <w:rsid w:val="00DE3C2F"/>
    <w:rsid w:val="00DE4505"/>
    <w:rsid w:val="00DE7BC9"/>
    <w:rsid w:val="00DF6A1A"/>
    <w:rsid w:val="00E01EC4"/>
    <w:rsid w:val="00E02405"/>
    <w:rsid w:val="00E05447"/>
    <w:rsid w:val="00E07152"/>
    <w:rsid w:val="00E11F8B"/>
    <w:rsid w:val="00E154D3"/>
    <w:rsid w:val="00E53D22"/>
    <w:rsid w:val="00E573AD"/>
    <w:rsid w:val="00E606ED"/>
    <w:rsid w:val="00E77C89"/>
    <w:rsid w:val="00E80871"/>
    <w:rsid w:val="00E8145F"/>
    <w:rsid w:val="00E940BF"/>
    <w:rsid w:val="00E96C0D"/>
    <w:rsid w:val="00EA00D8"/>
    <w:rsid w:val="00EA3B70"/>
    <w:rsid w:val="00EA433B"/>
    <w:rsid w:val="00EB1F65"/>
    <w:rsid w:val="00EE0AE8"/>
    <w:rsid w:val="00EE3BFC"/>
    <w:rsid w:val="00EE3F27"/>
    <w:rsid w:val="00F02A5E"/>
    <w:rsid w:val="00F039FD"/>
    <w:rsid w:val="00F06D73"/>
    <w:rsid w:val="00F16382"/>
    <w:rsid w:val="00F1760A"/>
    <w:rsid w:val="00F30D0B"/>
    <w:rsid w:val="00F30DED"/>
    <w:rsid w:val="00F327A2"/>
    <w:rsid w:val="00F347D9"/>
    <w:rsid w:val="00F37EA1"/>
    <w:rsid w:val="00F44577"/>
    <w:rsid w:val="00F47C55"/>
    <w:rsid w:val="00F50126"/>
    <w:rsid w:val="00F5455D"/>
    <w:rsid w:val="00F8099D"/>
    <w:rsid w:val="00F85EA0"/>
    <w:rsid w:val="00F870D5"/>
    <w:rsid w:val="00F9470B"/>
    <w:rsid w:val="00F94B54"/>
    <w:rsid w:val="00F94F63"/>
    <w:rsid w:val="00FA0354"/>
    <w:rsid w:val="00FA1224"/>
    <w:rsid w:val="00FA4EC7"/>
    <w:rsid w:val="00FC26DB"/>
    <w:rsid w:val="00FC535B"/>
    <w:rsid w:val="00FC58F5"/>
    <w:rsid w:val="00FD3145"/>
    <w:rsid w:val="00FD4BD0"/>
    <w:rsid w:val="00FD62B8"/>
    <w:rsid w:val="00FE0212"/>
    <w:rsid w:val="00FF5DFB"/>
    <w:rsid w:val="019C10CF"/>
    <w:rsid w:val="024BB7EE"/>
    <w:rsid w:val="024E6F96"/>
    <w:rsid w:val="02CEF09A"/>
    <w:rsid w:val="03B080DB"/>
    <w:rsid w:val="041B97E8"/>
    <w:rsid w:val="0441DC90"/>
    <w:rsid w:val="04FD9C77"/>
    <w:rsid w:val="06AC9BF4"/>
    <w:rsid w:val="07C68013"/>
    <w:rsid w:val="07EA3187"/>
    <w:rsid w:val="0A6A07B1"/>
    <w:rsid w:val="0B41C6BE"/>
    <w:rsid w:val="0BF3F45C"/>
    <w:rsid w:val="0CE6EF28"/>
    <w:rsid w:val="0D203D4E"/>
    <w:rsid w:val="0E217134"/>
    <w:rsid w:val="0E90D1AA"/>
    <w:rsid w:val="0E9E857C"/>
    <w:rsid w:val="0F03319D"/>
    <w:rsid w:val="0F892CF4"/>
    <w:rsid w:val="0FBFDBA1"/>
    <w:rsid w:val="11077667"/>
    <w:rsid w:val="1124FD55"/>
    <w:rsid w:val="12A7A559"/>
    <w:rsid w:val="1386D3B2"/>
    <w:rsid w:val="139B684C"/>
    <w:rsid w:val="13FB908A"/>
    <w:rsid w:val="148BA941"/>
    <w:rsid w:val="15E86196"/>
    <w:rsid w:val="16DBA154"/>
    <w:rsid w:val="170539B6"/>
    <w:rsid w:val="17206E0B"/>
    <w:rsid w:val="17291733"/>
    <w:rsid w:val="17AC7170"/>
    <w:rsid w:val="17AD2D81"/>
    <w:rsid w:val="17FD0C3C"/>
    <w:rsid w:val="180FD9B8"/>
    <w:rsid w:val="190A5845"/>
    <w:rsid w:val="1A6284BD"/>
    <w:rsid w:val="1D3B207E"/>
    <w:rsid w:val="1E4DD571"/>
    <w:rsid w:val="1EA36E6F"/>
    <w:rsid w:val="1FA7899C"/>
    <w:rsid w:val="1FDC7A32"/>
    <w:rsid w:val="1FE52729"/>
    <w:rsid w:val="20741FD3"/>
    <w:rsid w:val="208D94E9"/>
    <w:rsid w:val="2251943C"/>
    <w:rsid w:val="2461870A"/>
    <w:rsid w:val="248C31B0"/>
    <w:rsid w:val="24A54F09"/>
    <w:rsid w:val="263519C8"/>
    <w:rsid w:val="269557F7"/>
    <w:rsid w:val="26E92CD8"/>
    <w:rsid w:val="284A50B5"/>
    <w:rsid w:val="28777C60"/>
    <w:rsid w:val="29184CFB"/>
    <w:rsid w:val="2934F82D"/>
    <w:rsid w:val="2962345A"/>
    <w:rsid w:val="2963EBB3"/>
    <w:rsid w:val="2B1C3A3A"/>
    <w:rsid w:val="2CA181C3"/>
    <w:rsid w:val="2CDD1F09"/>
    <w:rsid w:val="2D1B4C4B"/>
    <w:rsid w:val="2D5781A6"/>
    <w:rsid w:val="2D85F281"/>
    <w:rsid w:val="2DF5BE84"/>
    <w:rsid w:val="2ECEFE9B"/>
    <w:rsid w:val="3051E28A"/>
    <w:rsid w:val="31035F68"/>
    <w:rsid w:val="312FFD30"/>
    <w:rsid w:val="314A1BDB"/>
    <w:rsid w:val="323EEB56"/>
    <w:rsid w:val="3306DEE9"/>
    <w:rsid w:val="3401A4F2"/>
    <w:rsid w:val="34307D43"/>
    <w:rsid w:val="34637AC7"/>
    <w:rsid w:val="3477AAD4"/>
    <w:rsid w:val="350AC8C6"/>
    <w:rsid w:val="357E9FD0"/>
    <w:rsid w:val="3585BDF8"/>
    <w:rsid w:val="36B3F3E5"/>
    <w:rsid w:val="36C4A41E"/>
    <w:rsid w:val="36E62845"/>
    <w:rsid w:val="3860747F"/>
    <w:rsid w:val="3925EF6D"/>
    <w:rsid w:val="394B1BF7"/>
    <w:rsid w:val="396EAE8B"/>
    <w:rsid w:val="3A2A4BF3"/>
    <w:rsid w:val="3AE6EC58"/>
    <w:rsid w:val="3B10F085"/>
    <w:rsid w:val="3CC73337"/>
    <w:rsid w:val="3E008A04"/>
    <w:rsid w:val="3E08C430"/>
    <w:rsid w:val="3E0E8038"/>
    <w:rsid w:val="3E3FAC34"/>
    <w:rsid w:val="3E5005C6"/>
    <w:rsid w:val="3E9E5110"/>
    <w:rsid w:val="3EB55FB1"/>
    <w:rsid w:val="3EF927B0"/>
    <w:rsid w:val="40974BDA"/>
    <w:rsid w:val="409E138C"/>
    <w:rsid w:val="4146E1B2"/>
    <w:rsid w:val="4302C8E5"/>
    <w:rsid w:val="4348D213"/>
    <w:rsid w:val="43B37076"/>
    <w:rsid w:val="44A86402"/>
    <w:rsid w:val="44E4A274"/>
    <w:rsid w:val="4546A740"/>
    <w:rsid w:val="468072D5"/>
    <w:rsid w:val="46963C0F"/>
    <w:rsid w:val="471CD34D"/>
    <w:rsid w:val="472ED937"/>
    <w:rsid w:val="490EECE2"/>
    <w:rsid w:val="4AA9A153"/>
    <w:rsid w:val="4ABDD017"/>
    <w:rsid w:val="4BC5227F"/>
    <w:rsid w:val="4BD87513"/>
    <w:rsid w:val="4C4DC986"/>
    <w:rsid w:val="4C88D3A1"/>
    <w:rsid w:val="4CBF4DA9"/>
    <w:rsid w:val="4CE63C18"/>
    <w:rsid w:val="4CEECFBF"/>
    <w:rsid w:val="4D943A40"/>
    <w:rsid w:val="4D9CF948"/>
    <w:rsid w:val="4E51C598"/>
    <w:rsid w:val="4E589D86"/>
    <w:rsid w:val="502AE889"/>
    <w:rsid w:val="51308DBF"/>
    <w:rsid w:val="51B5BFDB"/>
    <w:rsid w:val="52AEE810"/>
    <w:rsid w:val="52B6488D"/>
    <w:rsid w:val="53D2AFBB"/>
    <w:rsid w:val="5412697D"/>
    <w:rsid w:val="5493E586"/>
    <w:rsid w:val="549BD30C"/>
    <w:rsid w:val="54BD5733"/>
    <w:rsid w:val="55587550"/>
    <w:rsid w:val="556E801C"/>
    <w:rsid w:val="5590609C"/>
    <w:rsid w:val="55C254FD"/>
    <w:rsid w:val="5664D26F"/>
    <w:rsid w:val="5798241D"/>
    <w:rsid w:val="57D373CE"/>
    <w:rsid w:val="58DE6158"/>
    <w:rsid w:val="591B080C"/>
    <w:rsid w:val="59561BD2"/>
    <w:rsid w:val="599809D0"/>
    <w:rsid w:val="5AD28BDC"/>
    <w:rsid w:val="5B0B1490"/>
    <w:rsid w:val="5B13D295"/>
    <w:rsid w:val="5C001586"/>
    <w:rsid w:val="5C29AF9A"/>
    <w:rsid w:val="5C8188BD"/>
    <w:rsid w:val="5C975299"/>
    <w:rsid w:val="5CF49D4C"/>
    <w:rsid w:val="5D4A5ED8"/>
    <w:rsid w:val="5D799201"/>
    <w:rsid w:val="5DF733E3"/>
    <w:rsid w:val="5E42B552"/>
    <w:rsid w:val="5E906DAD"/>
    <w:rsid w:val="5F30054C"/>
    <w:rsid w:val="5F6EED22"/>
    <w:rsid w:val="5F942D81"/>
    <w:rsid w:val="60BC39E6"/>
    <w:rsid w:val="60BD89E6"/>
    <w:rsid w:val="6118137B"/>
    <w:rsid w:val="612AE926"/>
    <w:rsid w:val="6233D6F3"/>
    <w:rsid w:val="64BA9C41"/>
    <w:rsid w:val="6592A964"/>
    <w:rsid w:val="66853C52"/>
    <w:rsid w:val="66975460"/>
    <w:rsid w:val="67A6D650"/>
    <w:rsid w:val="67E99798"/>
    <w:rsid w:val="67F942C7"/>
    <w:rsid w:val="681B22B1"/>
    <w:rsid w:val="68D966E8"/>
    <w:rsid w:val="69A6EC20"/>
    <w:rsid w:val="6B115B53"/>
    <w:rsid w:val="6CE710BA"/>
    <w:rsid w:val="6DB08DE1"/>
    <w:rsid w:val="6E0A8B34"/>
    <w:rsid w:val="6E5F0E78"/>
    <w:rsid w:val="6EC09948"/>
    <w:rsid w:val="6F7E7B3B"/>
    <w:rsid w:val="6F9E2D42"/>
    <w:rsid w:val="702C2495"/>
    <w:rsid w:val="70CD3785"/>
    <w:rsid w:val="70E4C27F"/>
    <w:rsid w:val="710557CC"/>
    <w:rsid w:val="71CBA2D0"/>
    <w:rsid w:val="734F3F52"/>
    <w:rsid w:val="73CEF0AB"/>
    <w:rsid w:val="75772342"/>
    <w:rsid w:val="760C7DAB"/>
    <w:rsid w:val="76BE5AA2"/>
    <w:rsid w:val="77125FD6"/>
    <w:rsid w:val="77376EBA"/>
    <w:rsid w:val="77EAACB5"/>
    <w:rsid w:val="79515BAF"/>
    <w:rsid w:val="7A15DE17"/>
    <w:rsid w:val="7AC3DEB4"/>
    <w:rsid w:val="7B73D9A8"/>
    <w:rsid w:val="7B9E6530"/>
    <w:rsid w:val="7BE8CBFD"/>
    <w:rsid w:val="7C11F6BA"/>
    <w:rsid w:val="7C18D9C2"/>
    <w:rsid w:val="7DE46D23"/>
    <w:rsid w:val="7E03932E"/>
    <w:rsid w:val="7E0DFE70"/>
    <w:rsid w:val="7E1F1A6E"/>
    <w:rsid w:val="7F1407D6"/>
    <w:rsid w:val="7FFD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B0705F"/>
  <w15:docId w15:val="{7DFAB152-D9D3-4357-AB37-23E1DFF8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414B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571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571F8A"/>
  </w:style>
  <w:style w:type="character" w:customStyle="1" w:styleId="eop">
    <w:name w:val="eop"/>
    <w:basedOn w:val="Carpredefinitoparagrafo"/>
    <w:rsid w:val="00571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1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>Tomad Mia</DisplayName>
        <AccountId>125</AccountId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f2ac047c-e29c-423c-9066-b09d9cff9d14"/>
    <ds:schemaRef ds:uri="41be4cdc-076f-48db-a2a8-66ac277b6976"/>
  </ds:schemaRefs>
</ds:datastoreItem>
</file>

<file path=customXml/itemProps2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DC342-4C8D-4F2E-8651-15D0029D6DDC}"/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intestata.dotx</Template>
  <TotalTime>26</TotalTime>
  <Pages>4</Pages>
  <Words>802</Words>
  <Characters>4577</Characters>
  <Application>Microsoft Office Word</Application>
  <DocSecurity>0</DocSecurity>
  <Lines>38</Lines>
  <Paragraphs>10</Paragraphs>
  <ScaleCrop>false</ScaleCrop>
  <Company>AREA Science Park</Company>
  <LinksUpToDate>false</LinksUpToDate>
  <CharactersWithSpaces>5369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Leghissa Andrea</cp:lastModifiedBy>
  <cp:revision>24</cp:revision>
  <cp:lastPrinted>2019-02-27T23:37:00Z</cp:lastPrinted>
  <dcterms:created xsi:type="dcterms:W3CDTF">2024-02-23T13:58:00Z</dcterms:created>
  <dcterms:modified xsi:type="dcterms:W3CDTF">2024-02-26T10:43:00Z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