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AB827" w14:textId="34581CEB" w:rsidR="00FD3145" w:rsidRPr="006C0BC7" w:rsidRDefault="00BA2DED" w:rsidP="00FD3145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>
        <w:rPr>
          <w:rFonts w:ascii="Calibri" w:hAnsi="Calibri" w:cs="Arial"/>
          <w:i/>
          <w:i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A3857" wp14:editId="1EFFCD70">
                <wp:simplePos x="0" y="0"/>
                <wp:positionH relativeFrom="margin">
                  <wp:align>right</wp:align>
                </wp:positionH>
                <wp:positionV relativeFrom="paragraph">
                  <wp:posOffset>-883285</wp:posOffset>
                </wp:positionV>
                <wp:extent cx="965200" cy="336550"/>
                <wp:effectExtent l="0" t="0" r="25400" b="2540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C312E5" w14:textId="025ABCD1" w:rsidR="00BA2DED" w:rsidRDefault="00643872" w:rsidP="00BA2DED">
                            <w:r>
                              <w:t xml:space="preserve">  </w:t>
                            </w:r>
                            <w:r w:rsidR="00BA2DED">
                              <w:t>Allegato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5A3857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24.8pt;margin-top:-69.55pt;width:76pt;height:26.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" fillcolor="white [3201]" strokeweight=".5pt">
                <v:textbox>
                  <w:txbxContent>
                    <w:p w14:paraId="6FC312E5" w14:textId="025ABCD1" w:rsidR="00BA2DED" w:rsidRDefault="00643872" w:rsidP="00BA2DED">
                      <w:r>
                        <w:t xml:space="preserve">  </w:t>
                      </w:r>
                      <w:r w:rsidR="00BA2DED">
                        <w:t>Allegato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145"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 w:rsidR="00FD3145">
        <w:rPr>
          <w:rFonts w:ascii="Calibri" w:hAnsi="Calibri" w:cs="Arial"/>
          <w:i/>
          <w:iCs/>
          <w:color w:val="000000"/>
        </w:rPr>
        <w:t>Ente</w:t>
      </w:r>
    </w:p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50E55203" w14:textId="77777777" w:rsidR="00E7341F" w:rsidRDefault="00AE5CDC" w:rsidP="00E7341F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E7341F" w:rsidRPr="00E7341F">
        <w:rPr>
          <w:rFonts w:ascii="Calibri" w:hAnsi="Calibri" w:cs="Arial"/>
          <w:b/>
          <w:bCs/>
          <w:color w:val="000000"/>
          <w:sz w:val="24"/>
          <w:szCs w:val="24"/>
        </w:rPr>
        <w:t>Risorse Umane</w:t>
      </w:r>
    </w:p>
    <w:p w14:paraId="6A543E11" w14:textId="3CDE0604" w:rsidR="00E7341F" w:rsidRDefault="00E7341F" w:rsidP="00E7341F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E7341F">
        <w:rPr>
          <w:rFonts w:ascii="Calibri" w:hAnsi="Calibri" w:cs="Arial"/>
          <w:b/>
          <w:bCs/>
          <w:color w:val="000000"/>
          <w:sz w:val="24"/>
          <w:szCs w:val="24"/>
        </w:rPr>
        <w:t>Sezione Amministrazione e Personale</w:t>
      </w:r>
    </w:p>
    <w:p w14:paraId="39D8A04E" w14:textId="08882731" w:rsidR="00FD3145" w:rsidRPr="00340557" w:rsidRDefault="00FD3145" w:rsidP="00E7341F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1909F4D" w14:textId="29B81069" w:rsidR="00136183" w:rsidRPr="00136183" w:rsidRDefault="00136183" w:rsidP="00136183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  <w:r w:rsidRPr="00136183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136183">
        <w:rPr>
          <w:rFonts w:ascii="Calibri" w:hAnsi="Calibri" w:cs="Arial"/>
          <w:i/>
          <w:color w:val="000000"/>
          <w:sz w:val="24"/>
          <w:szCs w:val="24"/>
        </w:rPr>
        <w:t xml:space="preserve">(nome e cognome, C.F., eventuale P.IVA) </w:t>
      </w:r>
      <w:r w:rsidRPr="00136183">
        <w:rPr>
          <w:rFonts w:cstheme="minorHAnsi"/>
          <w:sz w:val="24"/>
          <w:szCs w:val="24"/>
        </w:rPr>
        <w:t>_________________</w:t>
      </w:r>
      <w:r w:rsidRPr="00136183">
        <w:rPr>
          <w:rFonts w:ascii="Calibri" w:hAnsi="Calibri" w:cs="Arial"/>
          <w:color w:val="000000"/>
          <w:sz w:val="24"/>
          <w:szCs w:val="24"/>
        </w:rPr>
        <w:t xml:space="preserve">________________________________________________, 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5F30C1C6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n. 1 esperto </w:t>
      </w:r>
      <w:r>
        <w:rPr>
          <w:rFonts w:ascii="Calibri" w:hAnsi="Calibri" w:cs="Arial"/>
          <w:color w:val="000000"/>
          <w:sz w:val="24"/>
          <w:szCs w:val="24"/>
        </w:rPr>
        <w:t>in</w:t>
      </w:r>
      <w:r w:rsidR="009B5DE0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9B5DE0" w:rsidRPr="00B266F2">
        <w:rPr>
          <w:rFonts w:ascii="Calibri" w:hAnsi="Calibri" w:cs="Arial"/>
          <w:i/>
          <w:iCs/>
          <w:color w:val="000000" w:themeColor="text1"/>
          <w:sz w:val="24"/>
          <w:szCs w:val="24"/>
        </w:rPr>
        <w:t>“counselling”</w:t>
      </w:r>
      <w:r w:rsidR="009B5DE0">
        <w:rPr>
          <w:rFonts w:ascii="Calibri" w:hAnsi="Calibri" w:cs="Arial"/>
          <w:color w:val="000000" w:themeColor="text1"/>
          <w:sz w:val="24"/>
          <w:szCs w:val="24"/>
        </w:rPr>
        <w:t xml:space="preserve">, ovvero in gestione di sportelli di ascolto in ambito lavorativo e in interventi di supporto e sviluppo personale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136183">
        <w:rPr>
          <w:rFonts w:ascii="Calibri" w:hAnsi="Calibri" w:cs="Arial"/>
          <w:b/>
          <w:color w:val="000000"/>
          <w:sz w:val="24"/>
          <w:szCs w:val="24"/>
        </w:rPr>
        <w:t>C</w:t>
      </w:r>
      <w:r w:rsidR="00A47250">
        <w:rPr>
          <w:rFonts w:ascii="Calibri" w:hAnsi="Calibri" w:cs="Arial"/>
          <w:b/>
          <w:color w:val="000000"/>
          <w:sz w:val="24"/>
          <w:szCs w:val="24"/>
        </w:rPr>
        <w:t>1</w:t>
      </w:r>
      <w:r w:rsidR="00136183">
        <w:rPr>
          <w:rFonts w:ascii="Calibri" w:hAnsi="Calibri" w:cs="Arial"/>
          <w:b/>
          <w:color w:val="000000"/>
          <w:sz w:val="24"/>
          <w:szCs w:val="24"/>
        </w:rPr>
        <w:t>/2023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43053FE6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nato</w:t>
      </w:r>
      <w:r w:rsidR="008B5A12">
        <w:rPr>
          <w:rFonts w:cstheme="minorHAnsi"/>
          <w:sz w:val="24"/>
          <w:szCs w:val="24"/>
        </w:rPr>
        <w:t>/a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</w:t>
      </w:r>
      <w:proofErr w:type="spellEnd"/>
      <w:r>
        <w:rPr>
          <w:rFonts w:cstheme="minorHAnsi"/>
          <w:sz w:val="24"/>
          <w:szCs w:val="24"/>
        </w:rPr>
        <w:t xml:space="preserve">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73D862DF" w14:textId="1D702FB5" w:rsidR="00DA754F" w:rsidRPr="00323C40" w:rsidRDefault="00032868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323C40">
        <w:rPr>
          <w:rFonts w:cstheme="minorHAnsi"/>
          <w:sz w:val="24"/>
          <w:szCs w:val="24"/>
        </w:rPr>
        <w:t xml:space="preserve">di </w:t>
      </w:r>
      <w:r w:rsidR="00DA754F" w:rsidRPr="00323C40">
        <w:rPr>
          <w:rFonts w:cstheme="minorHAnsi"/>
          <w:sz w:val="24"/>
          <w:szCs w:val="24"/>
        </w:rPr>
        <w:t>essere disponibile allo svolgimento della prestazione a far data dal</w:t>
      </w:r>
      <w:r w:rsidR="00867BBF" w:rsidRPr="00323C40">
        <w:rPr>
          <w:rFonts w:cstheme="minorHAnsi"/>
          <w:sz w:val="24"/>
          <w:szCs w:val="24"/>
        </w:rPr>
        <w:t xml:space="preserve"> </w:t>
      </w:r>
      <w:r w:rsidR="00517416" w:rsidRPr="00323C40">
        <w:rPr>
          <w:rFonts w:cstheme="minorHAnsi"/>
          <w:sz w:val="24"/>
          <w:szCs w:val="24"/>
        </w:rPr>
        <w:t>15 marzo 2023;</w:t>
      </w:r>
    </w:p>
    <w:p w14:paraId="70A3575D" w14:textId="0CB45C05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="00C16D5E">
        <w:rPr>
          <w:rFonts w:ascii="Calibri" w:hAnsi="Calibri" w:cs="Arial"/>
          <w:i/>
          <w:color w:val="000000"/>
          <w:sz w:val="24"/>
          <w:szCs w:val="24"/>
        </w:rPr>
        <w:t xml:space="preserve"> vitae in formato europeo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C16D5E">
        <w:rPr>
          <w:rFonts w:ascii="Calibri" w:hAnsi="Calibri" w:cs="Arial"/>
          <w:color w:val="000000"/>
          <w:sz w:val="24"/>
          <w:szCs w:val="24"/>
        </w:rPr>
        <w:t>C</w:t>
      </w:r>
      <w:r w:rsidR="001C4771">
        <w:rPr>
          <w:rFonts w:ascii="Calibri" w:hAnsi="Calibri" w:cs="Arial"/>
          <w:color w:val="000000"/>
          <w:sz w:val="24"/>
          <w:szCs w:val="24"/>
        </w:rPr>
        <w:t>1</w:t>
      </w:r>
      <w:r w:rsidR="00C16D5E">
        <w:rPr>
          <w:rFonts w:ascii="Calibri" w:hAnsi="Calibri" w:cs="Arial"/>
          <w:color w:val="000000"/>
          <w:sz w:val="24"/>
          <w:szCs w:val="24"/>
        </w:rPr>
        <w:t>/2023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22AEAA0B" w14:textId="354CDE22" w:rsidR="00323C40" w:rsidRPr="006B5206" w:rsidRDefault="00323C40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B5206">
        <w:rPr>
          <w:rFonts w:ascii="Calibri" w:hAnsi="Calibri" w:cs="Arial"/>
          <w:color w:val="000000"/>
          <w:sz w:val="24"/>
          <w:szCs w:val="24"/>
        </w:rPr>
        <w:t xml:space="preserve">di allegare alla presente domanda </w:t>
      </w:r>
      <w:r w:rsidR="00B236D3" w:rsidRPr="006B5206">
        <w:rPr>
          <w:rFonts w:ascii="Calibri" w:hAnsi="Calibri" w:cs="Arial"/>
          <w:color w:val="000000"/>
          <w:sz w:val="24"/>
          <w:szCs w:val="24"/>
        </w:rPr>
        <w:t xml:space="preserve">la dichiarazione, il cui fac-simile è </w:t>
      </w:r>
      <w:r w:rsidR="009A14FA" w:rsidRPr="006B5206">
        <w:rPr>
          <w:rFonts w:ascii="Calibri" w:hAnsi="Calibri" w:cs="Arial"/>
          <w:color w:val="000000"/>
          <w:sz w:val="24"/>
          <w:szCs w:val="24"/>
        </w:rPr>
        <w:t>l’</w:t>
      </w:r>
      <w:r w:rsidR="00B236D3" w:rsidRPr="006B5206">
        <w:rPr>
          <w:rFonts w:ascii="Calibri" w:hAnsi="Calibri" w:cs="Arial"/>
          <w:color w:val="000000"/>
          <w:sz w:val="24"/>
          <w:szCs w:val="24"/>
        </w:rPr>
        <w:t xml:space="preserve">allegato </w:t>
      </w:r>
      <w:r w:rsidR="009A14FA" w:rsidRPr="006B5206">
        <w:rPr>
          <w:rFonts w:ascii="Calibri" w:hAnsi="Calibri" w:cs="Arial"/>
          <w:color w:val="000000"/>
          <w:sz w:val="24"/>
          <w:szCs w:val="24"/>
        </w:rPr>
        <w:t xml:space="preserve">2 </w:t>
      </w:r>
      <w:r w:rsidR="00B236D3" w:rsidRPr="006B5206">
        <w:rPr>
          <w:rFonts w:ascii="Calibri" w:hAnsi="Calibri" w:cs="Arial"/>
          <w:color w:val="000000"/>
          <w:sz w:val="24"/>
          <w:szCs w:val="24"/>
        </w:rPr>
        <w:t>al bando n. C</w:t>
      </w:r>
      <w:r w:rsidR="001C4771">
        <w:rPr>
          <w:rFonts w:ascii="Calibri" w:hAnsi="Calibri" w:cs="Arial"/>
          <w:color w:val="000000"/>
          <w:sz w:val="24"/>
          <w:szCs w:val="24"/>
        </w:rPr>
        <w:t>1</w:t>
      </w:r>
      <w:r w:rsidR="00B236D3" w:rsidRPr="006B5206">
        <w:rPr>
          <w:rFonts w:ascii="Calibri" w:hAnsi="Calibri" w:cs="Arial"/>
          <w:color w:val="000000"/>
          <w:sz w:val="24"/>
          <w:szCs w:val="24"/>
        </w:rPr>
        <w:t xml:space="preserve">/2023, sul possesso dei requisiti </w:t>
      </w:r>
      <w:r w:rsidR="00E41532" w:rsidRPr="006B5206">
        <w:rPr>
          <w:rFonts w:ascii="Calibri" w:hAnsi="Calibri" w:cs="Arial"/>
          <w:color w:val="000000"/>
          <w:sz w:val="24"/>
          <w:szCs w:val="24"/>
        </w:rPr>
        <w:t xml:space="preserve">di ammissione alla procedura e </w:t>
      </w:r>
      <w:r w:rsidR="00BA4B5A" w:rsidRPr="006B5206">
        <w:rPr>
          <w:rFonts w:ascii="Calibri" w:hAnsi="Calibri" w:cs="Arial"/>
          <w:color w:val="000000"/>
          <w:sz w:val="24"/>
          <w:szCs w:val="24"/>
        </w:rPr>
        <w:t xml:space="preserve">dei titoli e delle qualifiche ulteriori, </w:t>
      </w:r>
      <w:r w:rsidR="00A25858" w:rsidRPr="006B5206">
        <w:rPr>
          <w:rFonts w:ascii="Calibri" w:hAnsi="Calibri" w:cs="Arial"/>
          <w:color w:val="000000"/>
          <w:sz w:val="24"/>
          <w:szCs w:val="24"/>
        </w:rPr>
        <w:t xml:space="preserve">nonché la relazione circa la propria esperienza professionale e </w:t>
      </w:r>
      <w:r w:rsidR="00067C20" w:rsidRPr="006B5206">
        <w:rPr>
          <w:rFonts w:ascii="Calibri" w:hAnsi="Calibri" w:cs="Arial"/>
          <w:color w:val="000000"/>
          <w:sz w:val="24"/>
          <w:szCs w:val="24"/>
        </w:rPr>
        <w:t xml:space="preserve">il progetto di intervento riguardante una metodologia organizzativa per </w:t>
      </w:r>
      <w:r w:rsidR="007C72AA" w:rsidRPr="006B5206">
        <w:rPr>
          <w:rFonts w:ascii="Calibri" w:hAnsi="Calibri" w:cs="Arial"/>
          <w:color w:val="000000"/>
          <w:sz w:val="24"/>
          <w:szCs w:val="24"/>
        </w:rPr>
        <w:t>il counselling al personale di Area Science Park;</w:t>
      </w:r>
    </w:p>
    <w:p w14:paraId="615ABB66" w14:textId="5335FEF5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C16D5E">
        <w:rPr>
          <w:rFonts w:ascii="Calibri" w:hAnsi="Calibri" w:cs="Arial"/>
          <w:color w:val="000000"/>
          <w:sz w:val="24"/>
          <w:szCs w:val="24"/>
        </w:rPr>
        <w:t>C</w:t>
      </w:r>
      <w:r w:rsidR="001C4771">
        <w:rPr>
          <w:rFonts w:ascii="Calibri" w:hAnsi="Calibri" w:cs="Arial"/>
          <w:color w:val="000000"/>
          <w:sz w:val="24"/>
          <w:szCs w:val="24"/>
        </w:rPr>
        <w:t>1</w:t>
      </w:r>
      <w:r w:rsidR="00C16D5E">
        <w:rPr>
          <w:rFonts w:ascii="Calibri" w:hAnsi="Calibri" w:cs="Arial"/>
          <w:color w:val="000000"/>
          <w:sz w:val="24"/>
          <w:szCs w:val="24"/>
        </w:rPr>
        <w:t>/2023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850"/>
      </w:tblGrid>
      <w:tr w:rsidR="00FD3145" w14:paraId="09864777" w14:textId="77777777" w:rsidTr="005070D4">
        <w:tc>
          <w:tcPr>
            <w:tcW w:w="4889" w:type="dxa"/>
          </w:tcPr>
          <w:p w14:paraId="462A3439" w14:textId="77777777" w:rsidR="00FD3145" w:rsidRPr="00517416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517416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5C2B68C9" w:rsidR="00FD3145" w:rsidRDefault="00517416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  <w:p w14:paraId="70821D09" w14:textId="4AA0E0F9" w:rsidR="00517416" w:rsidRDefault="00517416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  <w:p w14:paraId="18E3904B" w14:textId="5218D7AD" w:rsidR="00517416" w:rsidRPr="00517416" w:rsidRDefault="00517416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_________________________</w:t>
            </w:r>
          </w:p>
          <w:p w14:paraId="6F4D0990" w14:textId="77777777" w:rsidR="00517416" w:rsidRDefault="00517416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  <w:p w14:paraId="2D149434" w14:textId="085FE162" w:rsidR="00FD3145" w:rsidRPr="00517416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5070D4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F9E14" w14:textId="77777777" w:rsidR="00DE0FDC" w:rsidRDefault="00DE0FDC" w:rsidP="00EA00D8">
      <w:pPr>
        <w:spacing w:after="0" w:line="240" w:lineRule="auto"/>
      </w:pPr>
      <w:r>
        <w:separator/>
      </w:r>
    </w:p>
  </w:endnote>
  <w:endnote w:type="continuationSeparator" w:id="0">
    <w:p w14:paraId="59BBFC7D" w14:textId="77777777" w:rsidR="00DE0FDC" w:rsidRDefault="00DE0FDC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1D6A9895" w:rsidR="005F7CC1" w:rsidRPr="00BC2AA4" w:rsidRDefault="005F7CC1" w:rsidP="00BC2AA4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77777777" w:rsidR="005F7CC1" w:rsidRDefault="00A02391" w:rsidP="004153C0">
    <w:pPr>
      <w:pStyle w:val="Pidipagina"/>
    </w:pPr>
    <w:r>
      <w:rPr>
        <w:noProof/>
        <w:lang w:eastAsia="it-IT"/>
      </w:rPr>
      <w:drawing>
        <wp:inline distT="0" distB="0" distL="0" distR="0" wp14:anchorId="63701022" wp14:editId="5D27DC6B">
          <wp:extent cx="6141822" cy="915966"/>
          <wp:effectExtent l="0" t="0" r="508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791" cy="91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D93D3" w14:textId="77777777" w:rsidR="00DE0FDC" w:rsidRDefault="00DE0FDC" w:rsidP="00EA00D8">
      <w:pPr>
        <w:spacing w:after="0" w:line="240" w:lineRule="auto"/>
      </w:pPr>
      <w:r>
        <w:separator/>
      </w:r>
    </w:p>
  </w:footnote>
  <w:footnote w:type="continuationSeparator" w:id="0">
    <w:p w14:paraId="13E551DE" w14:textId="77777777" w:rsidR="00DE0FDC" w:rsidRDefault="00DE0FDC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B545" w14:textId="77777777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14601C96" wp14:editId="46356CB3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8A926" w14:textId="77777777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0A97F070" wp14:editId="01EFB143">
          <wp:extent cx="6169152" cy="883920"/>
          <wp:effectExtent l="0" t="0" r="3175" b="508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E5520"/>
    <w:multiLevelType w:val="hybridMultilevel"/>
    <w:tmpl w:val="A9E8B6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415578">
    <w:abstractNumId w:val="0"/>
  </w:num>
  <w:num w:numId="2" w16cid:durableId="39522017">
    <w:abstractNumId w:val="9"/>
  </w:num>
  <w:num w:numId="3" w16cid:durableId="50462996">
    <w:abstractNumId w:val="24"/>
  </w:num>
  <w:num w:numId="4" w16cid:durableId="1182938100">
    <w:abstractNumId w:val="3"/>
  </w:num>
  <w:num w:numId="5" w16cid:durableId="1648238227">
    <w:abstractNumId w:val="23"/>
  </w:num>
  <w:num w:numId="6" w16cid:durableId="1183669277">
    <w:abstractNumId w:val="28"/>
  </w:num>
  <w:num w:numId="7" w16cid:durableId="1319848156">
    <w:abstractNumId w:val="21"/>
  </w:num>
  <w:num w:numId="8" w16cid:durableId="1281523344">
    <w:abstractNumId w:val="16"/>
  </w:num>
  <w:num w:numId="9" w16cid:durableId="2060392898">
    <w:abstractNumId w:val="27"/>
  </w:num>
  <w:num w:numId="10" w16cid:durableId="1840919848">
    <w:abstractNumId w:val="18"/>
  </w:num>
  <w:num w:numId="11" w16cid:durableId="1018578164">
    <w:abstractNumId w:val="6"/>
  </w:num>
  <w:num w:numId="12" w16cid:durableId="2001806747">
    <w:abstractNumId w:val="7"/>
  </w:num>
  <w:num w:numId="13" w16cid:durableId="1821192004">
    <w:abstractNumId w:val="22"/>
  </w:num>
  <w:num w:numId="14" w16cid:durableId="116026224">
    <w:abstractNumId w:val="14"/>
  </w:num>
  <w:num w:numId="15" w16cid:durableId="2042393126">
    <w:abstractNumId w:val="2"/>
  </w:num>
  <w:num w:numId="16" w16cid:durableId="635642428">
    <w:abstractNumId w:val="11"/>
  </w:num>
  <w:num w:numId="17" w16cid:durableId="1662924296">
    <w:abstractNumId w:val="4"/>
  </w:num>
  <w:num w:numId="18" w16cid:durableId="44063114">
    <w:abstractNumId w:val="19"/>
  </w:num>
  <w:num w:numId="19" w16cid:durableId="1657496716">
    <w:abstractNumId w:val="13"/>
  </w:num>
  <w:num w:numId="20" w16cid:durableId="2074044460">
    <w:abstractNumId w:val="12"/>
  </w:num>
  <w:num w:numId="21" w16cid:durableId="2139295488">
    <w:abstractNumId w:val="25"/>
  </w:num>
  <w:num w:numId="22" w16cid:durableId="1649282362">
    <w:abstractNumId w:val="26"/>
  </w:num>
  <w:num w:numId="23" w16cid:durableId="1798255189">
    <w:abstractNumId w:val="1"/>
  </w:num>
  <w:num w:numId="24" w16cid:durableId="185564838">
    <w:abstractNumId w:val="10"/>
  </w:num>
  <w:num w:numId="25" w16cid:durableId="1063597141">
    <w:abstractNumId w:val="20"/>
  </w:num>
  <w:num w:numId="26" w16cid:durableId="843084397">
    <w:abstractNumId w:val="17"/>
  </w:num>
  <w:num w:numId="27" w16cid:durableId="56321660">
    <w:abstractNumId w:val="8"/>
  </w:num>
  <w:num w:numId="28" w16cid:durableId="363794449">
    <w:abstractNumId w:val="15"/>
  </w:num>
  <w:num w:numId="29" w16cid:durableId="20444008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67C20"/>
    <w:rsid w:val="000754BF"/>
    <w:rsid w:val="00077A3C"/>
    <w:rsid w:val="00086169"/>
    <w:rsid w:val="0009737A"/>
    <w:rsid w:val="000B63CC"/>
    <w:rsid w:val="000C435F"/>
    <w:rsid w:val="000D66B6"/>
    <w:rsid w:val="000D7630"/>
    <w:rsid w:val="000E71E4"/>
    <w:rsid w:val="0012734B"/>
    <w:rsid w:val="00136183"/>
    <w:rsid w:val="00144640"/>
    <w:rsid w:val="001743E1"/>
    <w:rsid w:val="001950C2"/>
    <w:rsid w:val="001C41BA"/>
    <w:rsid w:val="001C4771"/>
    <w:rsid w:val="00223957"/>
    <w:rsid w:val="00270534"/>
    <w:rsid w:val="00277641"/>
    <w:rsid w:val="002D5686"/>
    <w:rsid w:val="002D56FC"/>
    <w:rsid w:val="002E2BC6"/>
    <w:rsid w:val="002F5FC1"/>
    <w:rsid w:val="00302A89"/>
    <w:rsid w:val="00303FC1"/>
    <w:rsid w:val="00320772"/>
    <w:rsid w:val="00323C40"/>
    <w:rsid w:val="00323EDD"/>
    <w:rsid w:val="003358CE"/>
    <w:rsid w:val="00344433"/>
    <w:rsid w:val="00350E05"/>
    <w:rsid w:val="0037220A"/>
    <w:rsid w:val="003806E8"/>
    <w:rsid w:val="0038122D"/>
    <w:rsid w:val="00382613"/>
    <w:rsid w:val="00384960"/>
    <w:rsid w:val="00385ECD"/>
    <w:rsid w:val="003A3BBD"/>
    <w:rsid w:val="003A5860"/>
    <w:rsid w:val="003B2541"/>
    <w:rsid w:val="003B352F"/>
    <w:rsid w:val="003C1F12"/>
    <w:rsid w:val="003E46A0"/>
    <w:rsid w:val="00405B5B"/>
    <w:rsid w:val="004153C0"/>
    <w:rsid w:val="0041641A"/>
    <w:rsid w:val="00430AE1"/>
    <w:rsid w:val="00452B4B"/>
    <w:rsid w:val="00453B40"/>
    <w:rsid w:val="004676DE"/>
    <w:rsid w:val="00480E0D"/>
    <w:rsid w:val="00490B45"/>
    <w:rsid w:val="004B03E4"/>
    <w:rsid w:val="004C5453"/>
    <w:rsid w:val="00502A91"/>
    <w:rsid w:val="00504654"/>
    <w:rsid w:val="00516578"/>
    <w:rsid w:val="005169A7"/>
    <w:rsid w:val="00517416"/>
    <w:rsid w:val="00530CBE"/>
    <w:rsid w:val="0055266D"/>
    <w:rsid w:val="005701FA"/>
    <w:rsid w:val="005721DF"/>
    <w:rsid w:val="00577602"/>
    <w:rsid w:val="00583DB9"/>
    <w:rsid w:val="005A7755"/>
    <w:rsid w:val="005F1142"/>
    <w:rsid w:val="005F7CC1"/>
    <w:rsid w:val="006044E2"/>
    <w:rsid w:val="00615764"/>
    <w:rsid w:val="00625879"/>
    <w:rsid w:val="00626663"/>
    <w:rsid w:val="0062778F"/>
    <w:rsid w:val="00634D3A"/>
    <w:rsid w:val="006433F2"/>
    <w:rsid w:val="00643872"/>
    <w:rsid w:val="00651594"/>
    <w:rsid w:val="00667FE7"/>
    <w:rsid w:val="00685422"/>
    <w:rsid w:val="00695B3D"/>
    <w:rsid w:val="0069719C"/>
    <w:rsid w:val="006A1E34"/>
    <w:rsid w:val="006B1D2B"/>
    <w:rsid w:val="006B5206"/>
    <w:rsid w:val="006D7156"/>
    <w:rsid w:val="00700F3A"/>
    <w:rsid w:val="00710C47"/>
    <w:rsid w:val="00735F73"/>
    <w:rsid w:val="007545EA"/>
    <w:rsid w:val="00757216"/>
    <w:rsid w:val="00765FF3"/>
    <w:rsid w:val="00770934"/>
    <w:rsid w:val="007750BC"/>
    <w:rsid w:val="007834DB"/>
    <w:rsid w:val="00787E15"/>
    <w:rsid w:val="007A1F3C"/>
    <w:rsid w:val="007A4B8C"/>
    <w:rsid w:val="007C72AA"/>
    <w:rsid w:val="007D76E3"/>
    <w:rsid w:val="007F4584"/>
    <w:rsid w:val="00812E59"/>
    <w:rsid w:val="00813C24"/>
    <w:rsid w:val="008210B8"/>
    <w:rsid w:val="0085226F"/>
    <w:rsid w:val="00867BBF"/>
    <w:rsid w:val="008909D6"/>
    <w:rsid w:val="008B5A12"/>
    <w:rsid w:val="008D6D8A"/>
    <w:rsid w:val="008F62B8"/>
    <w:rsid w:val="008F69E1"/>
    <w:rsid w:val="00901CC9"/>
    <w:rsid w:val="00904533"/>
    <w:rsid w:val="00926CD5"/>
    <w:rsid w:val="00933688"/>
    <w:rsid w:val="00942295"/>
    <w:rsid w:val="00991863"/>
    <w:rsid w:val="009936CE"/>
    <w:rsid w:val="009A14FA"/>
    <w:rsid w:val="009A3D94"/>
    <w:rsid w:val="009B0500"/>
    <w:rsid w:val="009B0AF1"/>
    <w:rsid w:val="009B5DE0"/>
    <w:rsid w:val="009C47CD"/>
    <w:rsid w:val="009D636A"/>
    <w:rsid w:val="009F3A70"/>
    <w:rsid w:val="00A01343"/>
    <w:rsid w:val="00A02391"/>
    <w:rsid w:val="00A121C1"/>
    <w:rsid w:val="00A25858"/>
    <w:rsid w:val="00A279FA"/>
    <w:rsid w:val="00A32604"/>
    <w:rsid w:val="00A47250"/>
    <w:rsid w:val="00A47F43"/>
    <w:rsid w:val="00A72357"/>
    <w:rsid w:val="00A75FC2"/>
    <w:rsid w:val="00A76241"/>
    <w:rsid w:val="00A8604F"/>
    <w:rsid w:val="00AA60E5"/>
    <w:rsid w:val="00AC3573"/>
    <w:rsid w:val="00AC379B"/>
    <w:rsid w:val="00AE5CDC"/>
    <w:rsid w:val="00AF3F46"/>
    <w:rsid w:val="00B00D8E"/>
    <w:rsid w:val="00B1159F"/>
    <w:rsid w:val="00B16D49"/>
    <w:rsid w:val="00B236D3"/>
    <w:rsid w:val="00B3189D"/>
    <w:rsid w:val="00B338CF"/>
    <w:rsid w:val="00B604BD"/>
    <w:rsid w:val="00B70085"/>
    <w:rsid w:val="00B720CD"/>
    <w:rsid w:val="00B74D65"/>
    <w:rsid w:val="00B9346E"/>
    <w:rsid w:val="00BA2DED"/>
    <w:rsid w:val="00BA3B01"/>
    <w:rsid w:val="00BA4B5A"/>
    <w:rsid w:val="00BC2AA4"/>
    <w:rsid w:val="00BD6181"/>
    <w:rsid w:val="00BD7360"/>
    <w:rsid w:val="00BD79E7"/>
    <w:rsid w:val="00BF4EEC"/>
    <w:rsid w:val="00C030A5"/>
    <w:rsid w:val="00C13FAD"/>
    <w:rsid w:val="00C142B9"/>
    <w:rsid w:val="00C16D5E"/>
    <w:rsid w:val="00C257B6"/>
    <w:rsid w:val="00C401A8"/>
    <w:rsid w:val="00C63A26"/>
    <w:rsid w:val="00C67D98"/>
    <w:rsid w:val="00C73866"/>
    <w:rsid w:val="00CB622C"/>
    <w:rsid w:val="00CC79D6"/>
    <w:rsid w:val="00CE16CA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74CCE"/>
    <w:rsid w:val="00D75EAB"/>
    <w:rsid w:val="00DA019B"/>
    <w:rsid w:val="00DA5041"/>
    <w:rsid w:val="00DA754F"/>
    <w:rsid w:val="00DC76E4"/>
    <w:rsid w:val="00DD5018"/>
    <w:rsid w:val="00DD689A"/>
    <w:rsid w:val="00DE0FDC"/>
    <w:rsid w:val="00DE4505"/>
    <w:rsid w:val="00DE7BC9"/>
    <w:rsid w:val="00E02405"/>
    <w:rsid w:val="00E05447"/>
    <w:rsid w:val="00E154D3"/>
    <w:rsid w:val="00E41532"/>
    <w:rsid w:val="00E53D22"/>
    <w:rsid w:val="00E573AD"/>
    <w:rsid w:val="00E606ED"/>
    <w:rsid w:val="00E7341F"/>
    <w:rsid w:val="00E77C89"/>
    <w:rsid w:val="00E80871"/>
    <w:rsid w:val="00E940BF"/>
    <w:rsid w:val="00E96C0D"/>
    <w:rsid w:val="00EA00D8"/>
    <w:rsid w:val="00EA3B70"/>
    <w:rsid w:val="00EA433B"/>
    <w:rsid w:val="00EB1F65"/>
    <w:rsid w:val="00EE0AE8"/>
    <w:rsid w:val="00EE3BFC"/>
    <w:rsid w:val="00EE3F27"/>
    <w:rsid w:val="00F02A5E"/>
    <w:rsid w:val="00F039FD"/>
    <w:rsid w:val="00F06D73"/>
    <w:rsid w:val="00F30D0B"/>
    <w:rsid w:val="00F37EA1"/>
    <w:rsid w:val="00F50126"/>
    <w:rsid w:val="00F5455D"/>
    <w:rsid w:val="00F85EA0"/>
    <w:rsid w:val="00F870D5"/>
    <w:rsid w:val="00F94B54"/>
    <w:rsid w:val="00F94F63"/>
    <w:rsid w:val="00FA0354"/>
    <w:rsid w:val="00FD3145"/>
    <w:rsid w:val="00FD4BD0"/>
    <w:rsid w:val="00FD62B8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B0705F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7B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0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B47E39-1BE2-49AF-A700-9630691678A0}"/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12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3153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Tomad Mia</cp:lastModifiedBy>
  <cp:revision>23</cp:revision>
  <cp:lastPrinted>2019-02-27T14:37:00Z</cp:lastPrinted>
  <dcterms:created xsi:type="dcterms:W3CDTF">2023-02-01T14:28:00Z</dcterms:created>
  <dcterms:modified xsi:type="dcterms:W3CDTF">2023-02-03T09:46:00Z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