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A636" w14:textId="77777777" w:rsidR="00FE0212" w:rsidRPr="006C0BC7" w:rsidRDefault="00FE0212" w:rsidP="00FE0212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>
        <w:rPr>
          <w:rFonts w:ascii="Calibri" w:hAnsi="Calibri" w:cs="Arial"/>
          <w:i/>
          <w:i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1372AA" wp14:editId="3422E6CF">
                <wp:simplePos x="0" y="0"/>
                <wp:positionH relativeFrom="column">
                  <wp:posOffset>5007610</wp:posOffset>
                </wp:positionH>
                <wp:positionV relativeFrom="paragraph">
                  <wp:posOffset>-664210</wp:posOffset>
                </wp:positionV>
                <wp:extent cx="965200" cy="336550"/>
                <wp:effectExtent l="0" t="0" r="25400" b="2540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107A7" w14:textId="3EE95F99" w:rsidR="00FE0212" w:rsidRDefault="00B669EA" w:rsidP="00FE0212">
                            <w:r>
                              <w:t xml:space="preserve">  </w:t>
                            </w:r>
                            <w:r w:rsidR="00FE0212">
                              <w:t xml:space="preserve">Allegato </w:t>
                            </w:r>
                            <w:r w:rsidR="000410C4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1372AA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394.3pt;margin-top:-52.3pt;width:76pt;height:2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" fillcolor="white [3201]" strokeweight=".5pt">
                <v:textbox>
                  <w:txbxContent>
                    <w:p w14:paraId="463107A7" w14:textId="3EE95F99" w:rsidR="00FE0212" w:rsidRDefault="00B669EA" w:rsidP="00FE0212">
                      <w:r>
                        <w:t xml:space="preserve">  </w:t>
                      </w:r>
                      <w:r w:rsidR="00FE0212">
                        <w:t xml:space="preserve">Allegato </w:t>
                      </w:r>
                      <w:r w:rsidR="000410C4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Ente.</w:t>
      </w:r>
    </w:p>
    <w:p w14:paraId="0DD72323" w14:textId="77777777" w:rsidR="00FE0212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116BAE10" w14:textId="77777777" w:rsidR="00FE0212" w:rsidRPr="00340557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B016610" w14:textId="77777777" w:rsidR="00FE0212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4ABDD017">
        <w:rPr>
          <w:rFonts w:ascii="Calibri" w:hAnsi="Calibri" w:cs="Arial"/>
          <w:b/>
          <w:bCs/>
          <w:color w:val="000000" w:themeColor="text1"/>
          <w:sz w:val="24"/>
          <w:szCs w:val="24"/>
        </w:rPr>
        <w:t>Ufficio Risorse Umane</w:t>
      </w:r>
    </w:p>
    <w:p w14:paraId="2FB5743E" w14:textId="77777777" w:rsidR="00FE0212" w:rsidRDefault="00FE0212" w:rsidP="00FE0212">
      <w:pPr>
        <w:spacing w:before="120"/>
        <w:ind w:left="4536"/>
        <w:rPr>
          <w:rFonts w:ascii="Calibri" w:hAnsi="Calibri" w:cs="Arial"/>
          <w:color w:val="000000" w:themeColor="text1"/>
          <w:sz w:val="24"/>
          <w:szCs w:val="24"/>
        </w:rPr>
      </w:pPr>
      <w:r w:rsidRPr="4ABDD017">
        <w:rPr>
          <w:rFonts w:ascii="Calibri" w:hAnsi="Calibri" w:cs="Arial"/>
          <w:b/>
          <w:bCs/>
          <w:color w:val="000000" w:themeColor="text1"/>
          <w:sz w:val="24"/>
          <w:szCs w:val="24"/>
        </w:rPr>
        <w:t>Sezione Amministrazione e Personale</w:t>
      </w:r>
    </w:p>
    <w:p w14:paraId="5F392EE3" w14:textId="77777777" w:rsidR="00FE0212" w:rsidRPr="00340557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2FC8956E" w14:textId="77777777" w:rsidR="00FE0212" w:rsidRPr="00340557" w:rsidRDefault="00FE0212" w:rsidP="00FE0212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3D196412" w14:textId="77777777" w:rsidR="00FE0212" w:rsidRDefault="00FE0212" w:rsidP="00FE0212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220C87B" w14:textId="2ABBFBF4" w:rsidR="00FE0212" w:rsidRDefault="00FE0212" w:rsidP="00FE0212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(nome e cognome, C</w:t>
      </w:r>
      <w:r w:rsidR="00F8099D">
        <w:rPr>
          <w:rFonts w:ascii="Calibri" w:hAnsi="Calibri" w:cs="Arial"/>
          <w:i/>
          <w:color w:val="000000"/>
          <w:sz w:val="24"/>
          <w:szCs w:val="24"/>
        </w:rPr>
        <w:t>.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F</w:t>
      </w:r>
      <w:r w:rsidR="00F8099D">
        <w:rPr>
          <w:rFonts w:ascii="Calibri" w:hAnsi="Calibri" w:cs="Arial"/>
          <w:i/>
          <w:color w:val="000000"/>
          <w:sz w:val="24"/>
          <w:szCs w:val="24"/>
        </w:rPr>
        <w:t>.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  <w:r w:rsidR="003800CB">
        <w:rPr>
          <w:rFonts w:ascii="Calibri" w:hAnsi="Calibri" w:cs="Arial"/>
          <w:color w:val="000000"/>
          <w:sz w:val="24"/>
          <w:szCs w:val="24"/>
        </w:rPr>
        <w:t>_________________________________</w:t>
      </w:r>
      <w:r w:rsidR="00F44577">
        <w:rPr>
          <w:rFonts w:ascii="Calibri" w:hAnsi="Calibri" w:cs="Arial"/>
          <w:color w:val="000000"/>
          <w:sz w:val="24"/>
          <w:szCs w:val="24"/>
        </w:rPr>
        <w:t xml:space="preserve">, </w:t>
      </w:r>
      <w:r w:rsidR="00372EAC">
        <w:rPr>
          <w:rFonts w:ascii="Calibri" w:hAnsi="Calibri" w:cs="Arial"/>
          <w:color w:val="000000"/>
          <w:sz w:val="24"/>
          <w:szCs w:val="24"/>
        </w:rPr>
        <w:t xml:space="preserve">nato/a a ______________________ il _________, </w:t>
      </w:r>
      <w:r w:rsidR="00F44577">
        <w:rPr>
          <w:rFonts w:ascii="Calibri" w:hAnsi="Calibri" w:cs="Arial"/>
          <w:color w:val="000000"/>
          <w:sz w:val="24"/>
          <w:szCs w:val="24"/>
        </w:rPr>
        <w:t>domiciliato/a</w:t>
      </w:r>
      <w:r w:rsidR="002B14CF">
        <w:rPr>
          <w:rFonts w:ascii="Calibri" w:hAnsi="Calibri" w:cs="Arial"/>
          <w:color w:val="000000"/>
          <w:sz w:val="24"/>
          <w:szCs w:val="24"/>
        </w:rPr>
        <w:t xml:space="preserve"> a</w:t>
      </w:r>
      <w:r w:rsidR="003954BA">
        <w:rPr>
          <w:rFonts w:ascii="Calibri" w:hAnsi="Calibri" w:cs="Arial"/>
          <w:color w:val="000000"/>
          <w:sz w:val="24"/>
          <w:szCs w:val="24"/>
        </w:rPr>
        <w:t>___________________via/piazza______________n°______CAP_______</w:t>
      </w:r>
      <w:r w:rsidR="002B14CF">
        <w:rPr>
          <w:rFonts w:ascii="Calibri" w:hAnsi="Calibri" w:cs="Arial"/>
          <w:color w:val="000000"/>
          <w:sz w:val="24"/>
          <w:szCs w:val="24"/>
        </w:rPr>
        <w:t xml:space="preserve">, residente a </w:t>
      </w:r>
      <w:r w:rsidR="004665FE">
        <w:rPr>
          <w:rFonts w:ascii="Calibri" w:hAnsi="Calibri" w:cs="Arial"/>
          <w:color w:val="000000"/>
          <w:sz w:val="24"/>
          <w:szCs w:val="24"/>
        </w:rPr>
        <w:t>___________________via/piazza______________n°______CAP_______,</w:t>
      </w:r>
      <w:r w:rsidR="003800CB">
        <w:rPr>
          <w:rFonts w:ascii="Calibri" w:hAnsi="Calibri" w:cs="Arial"/>
          <w:color w:val="000000"/>
          <w:sz w:val="24"/>
          <w:szCs w:val="24"/>
        </w:rPr>
        <w:t xml:space="preserve"> recapito telefonico ______________________ indirizzo email______________________________________________</w:t>
      </w:r>
    </w:p>
    <w:p w14:paraId="08BD8FBE" w14:textId="77777777" w:rsidR="003800CB" w:rsidRPr="00340557" w:rsidRDefault="003800CB" w:rsidP="00FE0212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0EB7C42B" w14:textId="77777777" w:rsidR="00FE0212" w:rsidRPr="00340557" w:rsidRDefault="00FE0212" w:rsidP="00FE0212">
      <w:pPr>
        <w:numPr>
          <w:ilvl w:val="0"/>
          <w:numId w:val="28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3AED62EA" w14:textId="77777777" w:rsidR="00FE0212" w:rsidRPr="00340557" w:rsidRDefault="00FE0212" w:rsidP="00FE0212">
      <w:pPr>
        <w:numPr>
          <w:ilvl w:val="0"/>
          <w:numId w:val="28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3FF874D0" w14:textId="15C436BA" w:rsidR="00FE0212" w:rsidRPr="00340557" w:rsidRDefault="00474EC5" w:rsidP="00FE0212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color w:val="000000"/>
          <w:sz w:val="24"/>
          <w:szCs w:val="24"/>
        </w:rPr>
        <w:t>in relazione alla</w:t>
      </w:r>
    </w:p>
    <w:p w14:paraId="5DC04988" w14:textId="6E104F88" w:rsidR="00474EC5" w:rsidRPr="006C0BC7" w:rsidRDefault="00FE0212" w:rsidP="00FE0212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4ABDD017">
        <w:rPr>
          <w:rFonts w:ascii="Calibri" w:hAnsi="Calibri" w:cs="Arial"/>
          <w:color w:val="000000" w:themeColor="text1"/>
          <w:sz w:val="24"/>
          <w:szCs w:val="24"/>
        </w:rPr>
        <w:t>procedura comparativa per la selezione di n. 1 esperto in</w:t>
      </w:r>
      <w:r w:rsidR="00A901DA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B266F2" w:rsidRPr="00B266F2">
        <w:rPr>
          <w:rFonts w:ascii="Calibri" w:hAnsi="Calibri" w:cs="Arial"/>
          <w:i/>
          <w:iCs/>
          <w:color w:val="000000" w:themeColor="text1"/>
          <w:sz w:val="24"/>
          <w:szCs w:val="24"/>
        </w:rPr>
        <w:t>“counselling”</w:t>
      </w:r>
      <w:r w:rsidR="00B266F2">
        <w:rPr>
          <w:rFonts w:ascii="Calibri" w:hAnsi="Calibri" w:cs="Arial"/>
          <w:color w:val="000000" w:themeColor="text1"/>
          <w:sz w:val="24"/>
          <w:szCs w:val="24"/>
        </w:rPr>
        <w:t xml:space="preserve">, ovvero in gestione di </w:t>
      </w:r>
      <w:r w:rsidR="00995AD7">
        <w:rPr>
          <w:rFonts w:ascii="Calibri" w:hAnsi="Calibri" w:cs="Arial"/>
          <w:color w:val="000000" w:themeColor="text1"/>
          <w:sz w:val="24"/>
          <w:szCs w:val="24"/>
        </w:rPr>
        <w:t xml:space="preserve">sportelli di ascolto in ambito lavorativo e in interventi di supporto e sviluppo personale </w:t>
      </w:r>
      <w:r w:rsidRPr="4ABDD017">
        <w:rPr>
          <w:rFonts w:ascii="Calibri" w:hAnsi="Calibri" w:cs="Arial"/>
          <w:color w:val="000000" w:themeColor="text1"/>
          <w:sz w:val="24"/>
          <w:szCs w:val="24"/>
        </w:rPr>
        <w:t>(</w:t>
      </w:r>
      <w:r w:rsidRPr="00CD3A98">
        <w:rPr>
          <w:rFonts w:ascii="Calibri" w:hAnsi="Calibri" w:cs="Arial"/>
          <w:b/>
          <w:bCs/>
          <w:color w:val="000000" w:themeColor="text1"/>
          <w:sz w:val="24"/>
          <w:szCs w:val="24"/>
        </w:rPr>
        <w:t xml:space="preserve">Avviso n. </w:t>
      </w:r>
      <w:r w:rsidR="00CD3A98" w:rsidRPr="00CD3A98">
        <w:rPr>
          <w:rFonts w:ascii="Calibri" w:hAnsi="Calibri" w:cs="Arial"/>
          <w:b/>
          <w:bCs/>
          <w:color w:val="000000" w:themeColor="text1"/>
          <w:sz w:val="24"/>
          <w:szCs w:val="24"/>
        </w:rPr>
        <w:t>C</w:t>
      </w:r>
      <w:r w:rsidR="00924830">
        <w:rPr>
          <w:rFonts w:ascii="Calibri" w:hAnsi="Calibri" w:cs="Arial"/>
          <w:b/>
          <w:bCs/>
          <w:color w:val="000000" w:themeColor="text1"/>
          <w:sz w:val="24"/>
          <w:szCs w:val="24"/>
        </w:rPr>
        <w:t>1</w:t>
      </w:r>
      <w:r w:rsidRPr="00CD3A98">
        <w:rPr>
          <w:rFonts w:ascii="Calibri" w:hAnsi="Calibri" w:cs="Arial"/>
          <w:b/>
          <w:bCs/>
          <w:color w:val="000000" w:themeColor="text1"/>
          <w:sz w:val="24"/>
          <w:szCs w:val="24"/>
        </w:rPr>
        <w:t>/202</w:t>
      </w:r>
      <w:r w:rsidR="00A901DA" w:rsidRPr="00CD3A98">
        <w:rPr>
          <w:rFonts w:ascii="Calibri" w:hAnsi="Calibri" w:cs="Arial"/>
          <w:b/>
          <w:bCs/>
          <w:color w:val="000000" w:themeColor="text1"/>
          <w:sz w:val="24"/>
          <w:szCs w:val="24"/>
        </w:rPr>
        <w:t>3</w:t>
      </w:r>
      <w:r w:rsidRPr="00CD3A98">
        <w:rPr>
          <w:rFonts w:ascii="Calibri" w:hAnsi="Calibri" w:cs="Arial"/>
          <w:color w:val="000000" w:themeColor="text1"/>
          <w:sz w:val="24"/>
          <w:szCs w:val="24"/>
        </w:rPr>
        <w:t>)</w:t>
      </w:r>
      <w:r w:rsidR="00516265" w:rsidRPr="00CD3A98">
        <w:rPr>
          <w:rFonts w:ascii="Calibri" w:hAnsi="Calibri" w:cs="Arial"/>
          <w:color w:val="000000" w:themeColor="text1"/>
          <w:sz w:val="24"/>
          <w:szCs w:val="24"/>
        </w:rPr>
        <w:t xml:space="preserve">, </w:t>
      </w:r>
      <w:r w:rsidR="00061D4F" w:rsidRPr="00CD3A98">
        <w:rPr>
          <w:rFonts w:ascii="Calibri" w:hAnsi="Calibri" w:cs="Arial"/>
          <w:color w:val="000000" w:themeColor="text1"/>
          <w:sz w:val="24"/>
          <w:szCs w:val="24"/>
        </w:rPr>
        <w:t>presenta la seguente relazione illustrativa contenente la descrizione schemat</w:t>
      </w:r>
      <w:r w:rsidR="00061D4F" w:rsidRPr="00061D4F">
        <w:rPr>
          <w:rFonts w:ascii="Calibri" w:hAnsi="Calibri" w:cs="Arial"/>
          <w:color w:val="000000" w:themeColor="text1"/>
          <w:sz w:val="24"/>
          <w:szCs w:val="24"/>
        </w:rPr>
        <w:t>ica delle attività pregresse o dei progetti svolti per documentare le attività oggetto di valutazione, di cui a</w:t>
      </w:r>
      <w:r w:rsidR="001B2F68">
        <w:rPr>
          <w:rFonts w:ascii="Calibri" w:hAnsi="Calibri" w:cs="Arial"/>
          <w:color w:val="000000" w:themeColor="text1"/>
          <w:sz w:val="24"/>
          <w:szCs w:val="24"/>
        </w:rPr>
        <w:t xml:space="preserve">l </w:t>
      </w:r>
      <w:r w:rsidR="00061D4F" w:rsidRPr="00061D4F">
        <w:rPr>
          <w:rFonts w:ascii="Calibri" w:hAnsi="Calibri" w:cs="Arial"/>
          <w:color w:val="000000" w:themeColor="text1"/>
          <w:sz w:val="24"/>
          <w:szCs w:val="24"/>
        </w:rPr>
        <w:t>criteri</w:t>
      </w:r>
      <w:r w:rsidR="009811C4">
        <w:rPr>
          <w:rFonts w:ascii="Calibri" w:hAnsi="Calibri" w:cs="Arial"/>
          <w:color w:val="000000" w:themeColor="text1"/>
          <w:sz w:val="24"/>
          <w:szCs w:val="24"/>
        </w:rPr>
        <w:t>o</w:t>
      </w:r>
      <w:r w:rsidR="00061D4F" w:rsidRPr="00061D4F">
        <w:rPr>
          <w:rFonts w:ascii="Calibri" w:hAnsi="Calibri" w:cs="Arial"/>
          <w:color w:val="000000" w:themeColor="text1"/>
          <w:sz w:val="24"/>
          <w:szCs w:val="24"/>
        </w:rPr>
        <w:t xml:space="preserve"> stabilit</w:t>
      </w:r>
      <w:r w:rsidR="009811C4">
        <w:rPr>
          <w:rFonts w:ascii="Calibri" w:hAnsi="Calibri" w:cs="Arial"/>
          <w:color w:val="000000" w:themeColor="text1"/>
          <w:sz w:val="24"/>
          <w:szCs w:val="24"/>
        </w:rPr>
        <w:t>o</w:t>
      </w:r>
      <w:r w:rsidR="00061D4F" w:rsidRPr="00061D4F">
        <w:rPr>
          <w:rFonts w:ascii="Calibri" w:hAnsi="Calibri" w:cs="Arial"/>
          <w:color w:val="000000" w:themeColor="text1"/>
          <w:sz w:val="24"/>
          <w:szCs w:val="24"/>
        </w:rPr>
        <w:t xml:space="preserve"> all’art</w:t>
      </w:r>
      <w:r w:rsidR="00912087">
        <w:rPr>
          <w:rFonts w:ascii="Calibri" w:hAnsi="Calibri" w:cs="Arial"/>
          <w:color w:val="000000" w:themeColor="text1"/>
          <w:sz w:val="24"/>
          <w:szCs w:val="24"/>
        </w:rPr>
        <w:t>. 5</w:t>
      </w:r>
      <w:r w:rsidR="00061D4F" w:rsidRPr="00061D4F">
        <w:rPr>
          <w:rFonts w:ascii="Calibri" w:hAnsi="Calibri" w:cs="Arial"/>
          <w:color w:val="000000" w:themeColor="text1"/>
          <w:sz w:val="24"/>
          <w:szCs w:val="24"/>
        </w:rPr>
        <w:t xml:space="preserve"> dell’Avviso n. </w:t>
      </w:r>
      <w:r w:rsidR="004A5FF3" w:rsidRPr="00B800E2">
        <w:rPr>
          <w:rFonts w:ascii="Calibri" w:hAnsi="Calibri" w:cs="Arial"/>
          <w:color w:val="000000" w:themeColor="text1"/>
          <w:sz w:val="24"/>
          <w:szCs w:val="24"/>
        </w:rPr>
        <w:t>C</w:t>
      </w:r>
      <w:r w:rsidR="00924830">
        <w:rPr>
          <w:rFonts w:ascii="Calibri" w:hAnsi="Calibri" w:cs="Arial"/>
          <w:color w:val="000000" w:themeColor="text1"/>
          <w:sz w:val="24"/>
          <w:szCs w:val="24"/>
        </w:rPr>
        <w:t>1</w:t>
      </w:r>
      <w:r w:rsidR="00061D4F" w:rsidRPr="00B800E2">
        <w:rPr>
          <w:rFonts w:ascii="Calibri" w:hAnsi="Calibri" w:cs="Arial"/>
          <w:color w:val="000000" w:themeColor="text1"/>
          <w:sz w:val="24"/>
          <w:szCs w:val="24"/>
        </w:rPr>
        <w:t>/202</w:t>
      </w:r>
      <w:r w:rsidR="00995AD7" w:rsidRPr="00B800E2">
        <w:rPr>
          <w:rFonts w:ascii="Calibri" w:hAnsi="Calibri" w:cs="Arial"/>
          <w:color w:val="000000" w:themeColor="text1"/>
          <w:sz w:val="24"/>
          <w:szCs w:val="24"/>
        </w:rPr>
        <w:t>3</w:t>
      </w:r>
      <w:r w:rsidR="00061D4F" w:rsidRPr="00061D4F">
        <w:rPr>
          <w:rFonts w:ascii="Calibri" w:hAnsi="Calibri" w:cs="Arial"/>
          <w:color w:val="000000" w:themeColor="text1"/>
          <w:sz w:val="24"/>
          <w:szCs w:val="24"/>
        </w:rPr>
        <w:t>;</w:t>
      </w:r>
    </w:p>
    <w:p w14:paraId="26E15073" w14:textId="622803B2" w:rsidR="00FE0212" w:rsidRDefault="00FE0212" w:rsidP="00FA1224">
      <w:pPr>
        <w:jc w:val="center"/>
        <w:rPr>
          <w:rFonts w:ascii="Calibri" w:hAnsi="Calibri" w:cs="Arial"/>
          <w:b/>
          <w:bCs/>
          <w:color w:val="000000"/>
          <w:sz w:val="24"/>
          <w:szCs w:val="24"/>
        </w:rPr>
      </w:pPr>
      <w:r w:rsidRPr="00FA1224">
        <w:rPr>
          <w:rFonts w:ascii="Calibri" w:hAnsi="Calibri" w:cs="Arial"/>
          <w:b/>
          <w:bCs/>
          <w:color w:val="000000"/>
          <w:sz w:val="24"/>
          <w:szCs w:val="24"/>
        </w:rPr>
        <w:t>dichiara:</w:t>
      </w:r>
    </w:p>
    <w:p w14:paraId="3422AE4A" w14:textId="77777777" w:rsidR="00FA1224" w:rsidRPr="00FA1224" w:rsidRDefault="00FA1224" w:rsidP="00FA1224">
      <w:pPr>
        <w:jc w:val="center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1B08DF7E" w14:textId="351B3587" w:rsidR="00FA1224" w:rsidRDefault="00FA1224" w:rsidP="00FA1224">
      <w:pPr>
        <w:pStyle w:val="Paragrafoelenco"/>
        <w:numPr>
          <w:ilvl w:val="0"/>
          <w:numId w:val="37"/>
        </w:numPr>
        <w:spacing w:before="120"/>
        <w:jc w:val="both"/>
        <w:rPr>
          <w:rFonts w:eastAsia="Times New Roman"/>
          <w:sz w:val="24"/>
          <w:szCs w:val="24"/>
        </w:rPr>
      </w:pPr>
      <w:r w:rsidRPr="00FA1224">
        <w:rPr>
          <w:rFonts w:eastAsia="Times New Roman"/>
          <w:sz w:val="24"/>
          <w:szCs w:val="24"/>
        </w:rPr>
        <w:t>di possedere i seguenti requisiti di ammissione alla procedura di valutazione</w:t>
      </w:r>
      <w:r w:rsidR="00A40364">
        <w:rPr>
          <w:rFonts w:eastAsia="Times New Roman"/>
          <w:sz w:val="24"/>
          <w:szCs w:val="24"/>
        </w:rPr>
        <w:t>:</w:t>
      </w:r>
    </w:p>
    <w:p w14:paraId="192BBFC8" w14:textId="2CB75A7F" w:rsidR="00FA1224" w:rsidRDefault="00FA1224" w:rsidP="00FA1224">
      <w:pPr>
        <w:spacing w:before="120"/>
        <w:jc w:val="both"/>
        <w:rPr>
          <w:rFonts w:eastAsia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4389"/>
      </w:tblGrid>
      <w:tr w:rsidR="00BD6164" w:rsidRPr="00B53BE9" w14:paraId="10C23430" w14:textId="77777777" w:rsidTr="005C64D8">
        <w:tc>
          <w:tcPr>
            <w:tcW w:w="5240" w:type="dxa"/>
            <w:hideMark/>
          </w:tcPr>
          <w:p w14:paraId="27A4D2EA" w14:textId="77E01E77" w:rsidR="00BD6164" w:rsidRPr="00B53BE9" w:rsidRDefault="00BD6164" w:rsidP="00954057">
            <w:pPr>
              <w:spacing w:after="60"/>
              <w:rPr>
                <w:sz w:val="24"/>
                <w:szCs w:val="24"/>
              </w:rPr>
            </w:pPr>
            <w:r w:rsidRPr="00B53BE9">
              <w:rPr>
                <w:sz w:val="24"/>
                <w:szCs w:val="24"/>
              </w:rPr>
              <w:t xml:space="preserve">diploma di </w:t>
            </w:r>
            <w:r w:rsidRPr="00B53BE9">
              <w:rPr>
                <w:b/>
                <w:bCs/>
                <w:sz w:val="24"/>
                <w:szCs w:val="24"/>
              </w:rPr>
              <w:t>laurea del</w:t>
            </w:r>
            <w:r w:rsidRPr="00B53BE9">
              <w:rPr>
                <w:sz w:val="24"/>
                <w:szCs w:val="24"/>
              </w:rPr>
              <w:t xml:space="preserve"> </w:t>
            </w:r>
            <w:r w:rsidRPr="00B53BE9">
              <w:rPr>
                <w:b/>
                <w:bCs/>
                <w:sz w:val="24"/>
                <w:szCs w:val="24"/>
              </w:rPr>
              <w:t>vecchio ordinamento</w:t>
            </w:r>
            <w:r w:rsidRPr="00B53BE9">
              <w:rPr>
                <w:sz w:val="24"/>
                <w:szCs w:val="24"/>
              </w:rPr>
              <w:t xml:space="preserve"> in</w:t>
            </w:r>
            <w:r w:rsidR="00A40364" w:rsidRPr="00B53BE9">
              <w:rPr>
                <w:sz w:val="24"/>
                <w:szCs w:val="24"/>
              </w:rPr>
              <w:t xml:space="preserve"> Psicologia</w:t>
            </w:r>
          </w:p>
        </w:tc>
        <w:tc>
          <w:tcPr>
            <w:tcW w:w="4389" w:type="dxa"/>
          </w:tcPr>
          <w:p w14:paraId="793C136D" w14:textId="77777777" w:rsidR="00BD6164" w:rsidRPr="00B53BE9" w:rsidRDefault="00BD6164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BD6164" w:rsidRPr="00B53BE9" w14:paraId="48603681" w14:textId="77777777" w:rsidTr="005C64D8">
        <w:tc>
          <w:tcPr>
            <w:tcW w:w="5240" w:type="dxa"/>
            <w:hideMark/>
          </w:tcPr>
          <w:p w14:paraId="333DADA1" w14:textId="77777777" w:rsidR="00BD6164" w:rsidRPr="00B53BE9" w:rsidRDefault="00BD6164" w:rsidP="00954057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presso l’Università di: </w:t>
            </w:r>
          </w:p>
        </w:tc>
        <w:tc>
          <w:tcPr>
            <w:tcW w:w="4389" w:type="dxa"/>
          </w:tcPr>
          <w:p w14:paraId="603ABC8C" w14:textId="77777777" w:rsidR="00BD6164" w:rsidRPr="00B53BE9" w:rsidRDefault="00BD6164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BD6164" w:rsidRPr="00B53BE9" w14:paraId="70E1E219" w14:textId="77777777" w:rsidTr="005C64D8">
        <w:tc>
          <w:tcPr>
            <w:tcW w:w="5240" w:type="dxa"/>
            <w:hideMark/>
          </w:tcPr>
          <w:p w14:paraId="2E17BF11" w14:textId="77777777" w:rsidR="00BD6164" w:rsidRPr="00B53BE9" w:rsidRDefault="00BD6164" w:rsidP="00954057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in data/anno accademico: </w:t>
            </w:r>
          </w:p>
        </w:tc>
        <w:tc>
          <w:tcPr>
            <w:tcW w:w="4389" w:type="dxa"/>
          </w:tcPr>
          <w:p w14:paraId="6009BE99" w14:textId="77777777" w:rsidR="00BD6164" w:rsidRPr="00B53BE9" w:rsidRDefault="00BD6164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BD6164" w:rsidRPr="00B53BE9" w14:paraId="6162D66A" w14:textId="77777777" w:rsidTr="005C64D8">
        <w:trPr>
          <w:trHeight w:val="419"/>
        </w:trPr>
        <w:tc>
          <w:tcPr>
            <w:tcW w:w="5240" w:type="dxa"/>
            <w:hideMark/>
          </w:tcPr>
          <w:p w14:paraId="24ABD637" w14:textId="77777777" w:rsidR="00BD6164" w:rsidRPr="00B53BE9" w:rsidRDefault="00BD6164" w:rsidP="00954057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con il seguente punteggio: </w:t>
            </w:r>
          </w:p>
        </w:tc>
        <w:tc>
          <w:tcPr>
            <w:tcW w:w="4389" w:type="dxa"/>
          </w:tcPr>
          <w:p w14:paraId="6F45BCA4" w14:textId="77777777" w:rsidR="00BD6164" w:rsidRPr="00B53BE9" w:rsidRDefault="00BD6164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2F3F2CF7" w14:textId="77777777" w:rsidTr="005C64D8">
        <w:trPr>
          <w:trHeight w:val="419"/>
        </w:trPr>
        <w:tc>
          <w:tcPr>
            <w:tcW w:w="5240" w:type="dxa"/>
            <w:hideMark/>
          </w:tcPr>
          <w:p w14:paraId="43515A0D" w14:textId="069D296A" w:rsidR="00374679" w:rsidRPr="00B53BE9" w:rsidRDefault="00374679" w:rsidP="00954057">
            <w:pPr>
              <w:spacing w:after="60"/>
              <w:rPr>
                <w:sz w:val="24"/>
                <w:szCs w:val="24"/>
              </w:rPr>
            </w:pPr>
            <w:r w:rsidRPr="00B53BE9">
              <w:rPr>
                <w:sz w:val="24"/>
                <w:szCs w:val="24"/>
              </w:rPr>
              <w:t xml:space="preserve">diploma di </w:t>
            </w:r>
            <w:r w:rsidRPr="00B53BE9">
              <w:rPr>
                <w:b/>
                <w:bCs/>
                <w:sz w:val="24"/>
                <w:szCs w:val="24"/>
              </w:rPr>
              <w:t>laurea specialistica o magistrale</w:t>
            </w:r>
            <w:r w:rsidRPr="00B53BE9">
              <w:rPr>
                <w:sz w:val="24"/>
                <w:szCs w:val="24"/>
              </w:rPr>
              <w:t xml:space="preserve"> del nuovo ordinamento in</w:t>
            </w:r>
            <w:r w:rsidR="00A40364" w:rsidRPr="00B53BE9">
              <w:rPr>
                <w:sz w:val="24"/>
                <w:szCs w:val="24"/>
              </w:rPr>
              <w:t xml:space="preserve"> Psicologia</w:t>
            </w:r>
          </w:p>
        </w:tc>
        <w:tc>
          <w:tcPr>
            <w:tcW w:w="4389" w:type="dxa"/>
          </w:tcPr>
          <w:p w14:paraId="22F86B75" w14:textId="77777777" w:rsidR="00374679" w:rsidRPr="00B53BE9" w:rsidRDefault="00374679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7AC3BFD3" w14:textId="77777777" w:rsidTr="005C64D8">
        <w:trPr>
          <w:trHeight w:val="419"/>
        </w:trPr>
        <w:tc>
          <w:tcPr>
            <w:tcW w:w="5240" w:type="dxa"/>
            <w:hideMark/>
          </w:tcPr>
          <w:p w14:paraId="325E3B2D" w14:textId="77777777" w:rsidR="00374679" w:rsidRPr="00B53BE9" w:rsidRDefault="00374679" w:rsidP="00954057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presso l’Università di:</w:t>
            </w:r>
          </w:p>
        </w:tc>
        <w:tc>
          <w:tcPr>
            <w:tcW w:w="4389" w:type="dxa"/>
          </w:tcPr>
          <w:p w14:paraId="6410FCEB" w14:textId="77777777" w:rsidR="00374679" w:rsidRPr="00B53BE9" w:rsidRDefault="00374679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1E0C3B56" w14:textId="77777777" w:rsidTr="005C64D8">
        <w:trPr>
          <w:trHeight w:val="419"/>
        </w:trPr>
        <w:tc>
          <w:tcPr>
            <w:tcW w:w="5240" w:type="dxa"/>
            <w:hideMark/>
          </w:tcPr>
          <w:p w14:paraId="42A2F68A" w14:textId="77777777" w:rsidR="00374679" w:rsidRPr="00B53BE9" w:rsidRDefault="00374679" w:rsidP="00954057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in data/anno accademico:</w:t>
            </w:r>
          </w:p>
        </w:tc>
        <w:tc>
          <w:tcPr>
            <w:tcW w:w="4389" w:type="dxa"/>
          </w:tcPr>
          <w:p w14:paraId="00D8F3C3" w14:textId="77777777" w:rsidR="00374679" w:rsidRPr="00B53BE9" w:rsidRDefault="00374679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374679" w:rsidRPr="00B53BE9" w14:paraId="6EE345FD" w14:textId="77777777" w:rsidTr="005C64D8">
        <w:trPr>
          <w:trHeight w:val="419"/>
        </w:trPr>
        <w:tc>
          <w:tcPr>
            <w:tcW w:w="5240" w:type="dxa"/>
            <w:hideMark/>
          </w:tcPr>
          <w:p w14:paraId="564D0E43" w14:textId="77777777" w:rsidR="00374679" w:rsidRPr="00B53BE9" w:rsidRDefault="00374679" w:rsidP="00954057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con il seguente punteggio: </w:t>
            </w:r>
          </w:p>
        </w:tc>
        <w:tc>
          <w:tcPr>
            <w:tcW w:w="4389" w:type="dxa"/>
          </w:tcPr>
          <w:p w14:paraId="6528F246" w14:textId="77777777" w:rsidR="00374679" w:rsidRPr="00B53BE9" w:rsidRDefault="00374679" w:rsidP="00954057">
            <w:pPr>
              <w:spacing w:after="60"/>
              <w:rPr>
                <w:sz w:val="24"/>
                <w:szCs w:val="24"/>
              </w:rPr>
            </w:pPr>
          </w:p>
        </w:tc>
      </w:tr>
      <w:tr w:rsidR="005C64D8" w:rsidRPr="00B53BE9" w14:paraId="0FF61CB2" w14:textId="77777777" w:rsidTr="007E1D12">
        <w:tc>
          <w:tcPr>
            <w:tcW w:w="9629" w:type="dxa"/>
            <w:gridSpan w:val="2"/>
          </w:tcPr>
          <w:p w14:paraId="5A231C00" w14:textId="6BE64D4A" w:rsidR="005C64D8" w:rsidRPr="00F9470B" w:rsidRDefault="005C64D8" w:rsidP="00FA1224">
            <w:pPr>
              <w:spacing w:before="120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bookmarkStart w:id="0" w:name="_Hlk125368445"/>
            <w:r w:rsidRPr="00F9470B">
              <w:rPr>
                <w:rFonts w:eastAsia="Times New Roman"/>
                <w:b/>
                <w:bCs/>
                <w:sz w:val="24"/>
                <w:szCs w:val="24"/>
              </w:rPr>
              <w:t>Abilitazione all’esercizio della professione di psicologo/a ed iscrizione alla sezione A dell’Albo degli Psicologi</w:t>
            </w:r>
          </w:p>
        </w:tc>
      </w:tr>
      <w:tr w:rsidR="00B16269" w:rsidRPr="00B53BE9" w14:paraId="2CABDECB" w14:textId="77777777" w:rsidTr="005C64D8">
        <w:tc>
          <w:tcPr>
            <w:tcW w:w="5240" w:type="dxa"/>
          </w:tcPr>
          <w:p w14:paraId="6FB79355" w14:textId="43DA1554" w:rsidR="00B16269" w:rsidRPr="00B53BE9" w:rsidRDefault="005C64D8" w:rsidP="00FA1224">
            <w:pPr>
              <w:spacing w:before="120"/>
              <w:jc w:val="both"/>
              <w:rPr>
                <w:rFonts w:eastAsia="Times New Roman"/>
                <w:i/>
                <w:iCs/>
                <w:sz w:val="24"/>
                <w:szCs w:val="24"/>
              </w:rPr>
            </w:pPr>
            <w:r w:rsidRPr="00B53BE9">
              <w:rPr>
                <w:rFonts w:eastAsia="Times New Roman"/>
                <w:i/>
                <w:iCs/>
                <w:sz w:val="24"/>
                <w:szCs w:val="24"/>
              </w:rPr>
              <w:t>Anno di conseguimento</w:t>
            </w:r>
          </w:p>
        </w:tc>
        <w:tc>
          <w:tcPr>
            <w:tcW w:w="4389" w:type="dxa"/>
          </w:tcPr>
          <w:p w14:paraId="709C0655" w14:textId="77777777" w:rsidR="00B16269" w:rsidRPr="00B53BE9" w:rsidRDefault="00B16269" w:rsidP="00FA1224">
            <w:pPr>
              <w:spacing w:before="1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bookmarkEnd w:id="0"/>
      <w:tr w:rsidR="00B53BE9" w:rsidRPr="00B53BE9" w14:paraId="7608294B" w14:textId="77777777" w:rsidTr="00344A9F">
        <w:tc>
          <w:tcPr>
            <w:tcW w:w="9629" w:type="dxa"/>
            <w:gridSpan w:val="2"/>
          </w:tcPr>
          <w:p w14:paraId="65C94926" w14:textId="0191B62F" w:rsidR="00B53BE9" w:rsidRPr="00F9470B" w:rsidRDefault="00B53BE9" w:rsidP="00FA1224">
            <w:pPr>
              <w:spacing w:before="120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F9470B">
              <w:rPr>
                <w:rFonts w:eastAsia="Times New Roman"/>
                <w:b/>
                <w:bCs/>
                <w:sz w:val="24"/>
                <w:szCs w:val="24"/>
              </w:rPr>
              <w:t xml:space="preserve">Annotazione all’Albo degli Psicologi come professionista abilitato/a alla </w:t>
            </w:r>
            <w:r w:rsidR="00F9470B">
              <w:rPr>
                <w:rFonts w:eastAsia="Times New Roman"/>
                <w:b/>
                <w:bCs/>
                <w:sz w:val="24"/>
                <w:szCs w:val="24"/>
              </w:rPr>
              <w:t>p</w:t>
            </w:r>
            <w:r w:rsidRPr="00F9470B">
              <w:rPr>
                <w:rFonts w:eastAsia="Times New Roman"/>
                <w:b/>
                <w:bCs/>
                <w:sz w:val="24"/>
                <w:szCs w:val="24"/>
              </w:rPr>
              <w:t>sicoterapia</w:t>
            </w:r>
          </w:p>
        </w:tc>
      </w:tr>
      <w:tr w:rsidR="005C64D8" w:rsidRPr="00B53BE9" w14:paraId="226B6968" w14:textId="77777777" w:rsidTr="005C64D8">
        <w:tc>
          <w:tcPr>
            <w:tcW w:w="5240" w:type="dxa"/>
          </w:tcPr>
          <w:p w14:paraId="32251111" w14:textId="4AAF4B33" w:rsidR="005C64D8" w:rsidRPr="00B53BE9" w:rsidRDefault="00B53BE9" w:rsidP="00FA1224">
            <w:pPr>
              <w:spacing w:before="120"/>
              <w:jc w:val="both"/>
              <w:rPr>
                <w:rFonts w:eastAsia="Times New Roman"/>
                <w:i/>
                <w:iCs/>
                <w:sz w:val="24"/>
                <w:szCs w:val="24"/>
              </w:rPr>
            </w:pPr>
            <w:r w:rsidRPr="00B53BE9">
              <w:rPr>
                <w:rFonts w:eastAsia="Times New Roman"/>
                <w:i/>
                <w:iCs/>
                <w:sz w:val="24"/>
                <w:szCs w:val="24"/>
              </w:rPr>
              <w:t xml:space="preserve">Anno di </w:t>
            </w:r>
            <w:r w:rsidR="00F9470B">
              <w:rPr>
                <w:rFonts w:eastAsia="Times New Roman"/>
                <w:i/>
                <w:iCs/>
                <w:sz w:val="24"/>
                <w:szCs w:val="24"/>
              </w:rPr>
              <w:t>abilitazione alla psicoterapia</w:t>
            </w:r>
          </w:p>
        </w:tc>
        <w:tc>
          <w:tcPr>
            <w:tcW w:w="4389" w:type="dxa"/>
          </w:tcPr>
          <w:p w14:paraId="530C8587" w14:textId="77777777" w:rsidR="005C64D8" w:rsidRPr="00B53BE9" w:rsidRDefault="005C64D8" w:rsidP="00FA1224">
            <w:pPr>
              <w:spacing w:before="1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4B171054" w14:textId="77777777" w:rsidR="00FA1224" w:rsidRPr="00FA1224" w:rsidRDefault="00FA1224" w:rsidP="00FA1224">
      <w:pPr>
        <w:spacing w:before="120"/>
        <w:jc w:val="both"/>
        <w:rPr>
          <w:rFonts w:eastAsia="Times New Roman"/>
          <w:sz w:val="24"/>
          <w:szCs w:val="24"/>
        </w:rPr>
      </w:pPr>
    </w:p>
    <w:p w14:paraId="4C5B7872" w14:textId="065E44E2" w:rsidR="0072767F" w:rsidRPr="00AB7C5E" w:rsidRDefault="00FA1224" w:rsidP="0072767F">
      <w:pPr>
        <w:spacing w:before="120"/>
        <w:jc w:val="both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sz w:val="24"/>
          <w:szCs w:val="24"/>
        </w:rPr>
        <w:t xml:space="preserve">2) </w:t>
      </w:r>
      <w:r w:rsidR="0072767F" w:rsidRPr="00AB7C5E">
        <w:rPr>
          <w:rFonts w:eastAsia="Times New Roman"/>
          <w:sz w:val="24"/>
          <w:szCs w:val="24"/>
        </w:rPr>
        <w:t>di aver conseguito i seguenti titoli e qualifiche ulteriori rispetto a quelle richieste per la partecip</w:t>
      </w:r>
      <w:r w:rsidR="000E37B4">
        <w:rPr>
          <w:rFonts w:eastAsia="Times New Roman"/>
          <w:sz w:val="24"/>
          <w:szCs w:val="24"/>
        </w:rPr>
        <w:t>a</w:t>
      </w:r>
      <w:r w:rsidR="0072767F" w:rsidRPr="00AB7C5E">
        <w:rPr>
          <w:rFonts w:eastAsia="Times New Roman"/>
          <w:sz w:val="24"/>
          <w:szCs w:val="24"/>
        </w:rPr>
        <w:t>zione</w:t>
      </w:r>
      <w:r w:rsidR="002D43CB">
        <w:rPr>
          <w:rFonts w:eastAsia="Times New Roman"/>
          <w:sz w:val="24"/>
          <w:szCs w:val="24"/>
        </w:rPr>
        <w:t xml:space="preserve">, </w:t>
      </w:r>
      <w:r w:rsidR="002D43CB" w:rsidRPr="00514FC1">
        <w:rPr>
          <w:rFonts w:eastAsia="Times New Roman"/>
          <w:sz w:val="24"/>
          <w:szCs w:val="24"/>
        </w:rPr>
        <w:t>di cui all’</w:t>
      </w:r>
      <w:r w:rsidR="00E11F8B" w:rsidRPr="00514FC1">
        <w:rPr>
          <w:rFonts w:eastAsia="Times New Roman"/>
          <w:sz w:val="24"/>
          <w:szCs w:val="24"/>
        </w:rPr>
        <w:t xml:space="preserve">art.5, punto 1) </w:t>
      </w:r>
      <w:r w:rsidR="00B53BE9" w:rsidRPr="00514FC1">
        <w:rPr>
          <w:rFonts w:eastAsia="Times New Roman"/>
          <w:sz w:val="24"/>
          <w:szCs w:val="24"/>
        </w:rPr>
        <w:t>C</w:t>
      </w:r>
      <w:r w:rsidR="008E495B" w:rsidRPr="00514FC1">
        <w:rPr>
          <w:rFonts w:eastAsia="Times New Roman"/>
          <w:sz w:val="24"/>
          <w:szCs w:val="24"/>
        </w:rPr>
        <w:t>riterio</w:t>
      </w:r>
      <w:r w:rsidR="00B53BE9" w:rsidRPr="00514FC1">
        <w:rPr>
          <w:rFonts w:eastAsia="Times New Roman"/>
          <w:sz w:val="24"/>
          <w:szCs w:val="24"/>
        </w:rPr>
        <w:t xml:space="preserve"> A</w:t>
      </w:r>
      <w:r w:rsidR="0072767F" w:rsidRPr="00514FC1">
        <w:rPr>
          <w:rFonts w:eastAsia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528"/>
      </w:tblGrid>
      <w:tr w:rsidR="0072767F" w:rsidRPr="00AB7C5E" w14:paraId="42794A79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4F8B" w14:textId="36A167C8" w:rsidR="0072767F" w:rsidRPr="000E37B4" w:rsidRDefault="0072767F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  <w:r w:rsidRPr="000E37B4">
              <w:rPr>
                <w:rFonts w:cs="Times New Roman"/>
                <w:b/>
                <w:bCs/>
                <w:sz w:val="24"/>
                <w:szCs w:val="24"/>
              </w:rPr>
              <w:t>master di primo livell</w:t>
            </w:r>
            <w:r w:rsidR="00AB7C5E" w:rsidRPr="000E37B4">
              <w:rPr>
                <w:rFonts w:cs="Times New Roman"/>
                <w:b/>
                <w:bCs/>
                <w:sz w:val="24"/>
                <w:szCs w:val="24"/>
              </w:rPr>
              <w:t>o</w:t>
            </w:r>
          </w:p>
          <w:p w14:paraId="691726CA" w14:textId="383809FF" w:rsidR="00AB7C5E" w:rsidRPr="000E37B4" w:rsidRDefault="00AB7C5E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8E443B7" w14:textId="77777777" w:rsidR="00AB7C5E" w:rsidRPr="000E37B4" w:rsidRDefault="00AB7C5E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1949C1C" w14:textId="71799E5D" w:rsidR="00AB7C5E" w:rsidRPr="000E37B4" w:rsidRDefault="00AB7C5E">
            <w:pPr>
              <w:spacing w:after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C2A6" w14:textId="6145531A" w:rsidR="0072767F" w:rsidRPr="00B53BE9" w:rsidRDefault="0072767F">
            <w:pPr>
              <w:spacing w:after="60"/>
              <w:rPr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titolo, data di conseguimento, </w:t>
            </w:r>
            <w:r w:rsidR="00AD019B" w:rsidRPr="00B53BE9">
              <w:rPr>
                <w:i/>
                <w:iCs/>
                <w:sz w:val="24"/>
                <w:szCs w:val="24"/>
              </w:rPr>
              <w:t xml:space="preserve">durata, </w:t>
            </w:r>
            <w:r w:rsidRPr="00B53BE9">
              <w:rPr>
                <w:i/>
                <w:iCs/>
                <w:sz w:val="24"/>
                <w:szCs w:val="24"/>
              </w:rPr>
              <w:t>presso</w:t>
            </w:r>
          </w:p>
        </w:tc>
      </w:tr>
      <w:tr w:rsidR="000E37B4" w:rsidRPr="00AB7C5E" w14:paraId="5D3E5274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3436" w14:textId="77777777" w:rsidR="000E37B4" w:rsidRPr="00AB7C5E" w:rsidRDefault="000E37B4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C7F8" w14:textId="77777777" w:rsidR="000E37B4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0CC4E5E9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3A71" w14:textId="77777777" w:rsidR="002D43CB" w:rsidRPr="00AB7C5E" w:rsidRDefault="002D43C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CD54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72767F" w:rsidRPr="00AB7C5E" w14:paraId="4EE2EEA3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B393" w14:textId="3B478565" w:rsidR="0072767F" w:rsidRPr="000E37B4" w:rsidRDefault="0072767F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E37B4">
              <w:rPr>
                <w:rFonts w:cs="Times New Roman"/>
                <w:b/>
                <w:bCs/>
                <w:sz w:val="24"/>
                <w:szCs w:val="24"/>
              </w:rPr>
              <w:t>master di secondo livello</w:t>
            </w:r>
          </w:p>
          <w:p w14:paraId="41D547C3" w14:textId="2E2ED60A" w:rsidR="00AB7C5E" w:rsidRPr="000E37B4" w:rsidRDefault="00AB7C5E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5D5FB13" w14:textId="77777777" w:rsidR="00AB7C5E" w:rsidRPr="000E37B4" w:rsidRDefault="00AB7C5E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22ADAA6" w14:textId="4806B9A4" w:rsidR="00AB7C5E" w:rsidRPr="000E37B4" w:rsidRDefault="00AB7C5E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F238" w14:textId="414B1A13" w:rsidR="0072767F" w:rsidRPr="00B53BE9" w:rsidRDefault="0072767F">
            <w:pPr>
              <w:spacing w:after="60"/>
              <w:rPr>
                <w:rFonts w:eastAsiaTheme="minorEastAsia"/>
                <w:sz w:val="24"/>
                <w:szCs w:val="24"/>
                <w:lang w:eastAsia="it-IT"/>
              </w:rPr>
            </w:pPr>
            <w:r w:rsidRPr="00B53BE9">
              <w:rPr>
                <w:i/>
                <w:iCs/>
                <w:sz w:val="24"/>
                <w:szCs w:val="24"/>
              </w:rPr>
              <w:lastRenderedPageBreak/>
              <w:t xml:space="preserve">titolo, data di conseguimento, </w:t>
            </w:r>
            <w:r w:rsidR="00AD019B" w:rsidRPr="00B53BE9">
              <w:rPr>
                <w:i/>
                <w:iCs/>
                <w:sz w:val="24"/>
                <w:szCs w:val="24"/>
              </w:rPr>
              <w:t xml:space="preserve">durata, </w:t>
            </w:r>
            <w:r w:rsidRPr="00B53BE9">
              <w:rPr>
                <w:i/>
                <w:iCs/>
                <w:sz w:val="24"/>
                <w:szCs w:val="24"/>
              </w:rPr>
              <w:t>presso</w:t>
            </w:r>
          </w:p>
        </w:tc>
      </w:tr>
      <w:tr w:rsidR="000E37B4" w:rsidRPr="00AB7C5E" w14:paraId="4F888BFF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0CEE" w14:textId="77777777" w:rsidR="000E37B4" w:rsidRPr="00AB7C5E" w:rsidRDefault="000E37B4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E95D" w14:textId="77777777" w:rsidR="000E37B4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6DC73698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91F" w14:textId="77777777" w:rsidR="002D43CB" w:rsidRPr="00AB7C5E" w:rsidRDefault="002D43CB">
            <w:pPr>
              <w:tabs>
                <w:tab w:val="left" w:pos="541"/>
              </w:tabs>
              <w:spacing w:after="120" w:line="2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9BE2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72767F" w:rsidRPr="00AB7C5E" w14:paraId="4785ED28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46E8" w14:textId="77777777" w:rsidR="0072767F" w:rsidRPr="000E37B4" w:rsidRDefault="00AD019B">
            <w:pPr>
              <w:spacing w:after="60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0E37B4">
              <w:rPr>
                <w:rFonts w:cs="Times New Roman"/>
                <w:b/>
                <w:bCs/>
                <w:sz w:val="24"/>
                <w:szCs w:val="24"/>
              </w:rPr>
              <w:t xml:space="preserve">Corsi di perfezionamento universitari </w:t>
            </w:r>
            <w:r w:rsidRPr="000E37B4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 xml:space="preserve">post lauream </w:t>
            </w:r>
          </w:p>
          <w:p w14:paraId="72E9C811" w14:textId="59AA1B40" w:rsidR="00AD019B" w:rsidRPr="000E37B4" w:rsidRDefault="00AD019B">
            <w:pPr>
              <w:spacing w:after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2C37" w14:textId="0C578DC2" w:rsidR="0072767F" w:rsidRPr="00B53BE9" w:rsidRDefault="0072767F">
            <w:pPr>
              <w:spacing w:after="60"/>
              <w:rPr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 xml:space="preserve">titolo, data di conseguimento, </w:t>
            </w:r>
            <w:r w:rsidR="00AD019B" w:rsidRPr="00B53BE9">
              <w:rPr>
                <w:i/>
                <w:iCs/>
                <w:sz w:val="24"/>
                <w:szCs w:val="24"/>
              </w:rPr>
              <w:t xml:space="preserve">durata, </w:t>
            </w:r>
            <w:r w:rsidRPr="00B53BE9">
              <w:rPr>
                <w:i/>
                <w:iCs/>
                <w:sz w:val="24"/>
                <w:szCs w:val="24"/>
              </w:rPr>
              <w:t>presso</w:t>
            </w:r>
          </w:p>
        </w:tc>
      </w:tr>
      <w:tr w:rsidR="000E37B4" w:rsidRPr="00AB7C5E" w14:paraId="1ECAA18A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E28D" w14:textId="77777777" w:rsidR="000E37B4" w:rsidRDefault="000E37B4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0FD1" w14:textId="77777777" w:rsidR="000E37B4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787FBE2F" w14:textId="77777777" w:rsidTr="0072767F"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3108" w14:textId="77777777" w:rsidR="002D43CB" w:rsidRDefault="002D43C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B93A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72767F" w:rsidRPr="00AB7C5E" w14:paraId="038C0627" w14:textId="77777777" w:rsidTr="00AD019B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F3B1" w14:textId="33C71B75" w:rsidR="0072767F" w:rsidRPr="000E37B4" w:rsidRDefault="005461AD">
            <w:pPr>
              <w:spacing w:after="60"/>
              <w:rPr>
                <w:b/>
                <w:bCs/>
                <w:sz w:val="24"/>
                <w:szCs w:val="24"/>
              </w:rPr>
            </w:pPr>
            <w:r w:rsidRPr="000E37B4">
              <w:rPr>
                <w:b/>
                <w:bCs/>
                <w:sz w:val="24"/>
                <w:szCs w:val="24"/>
              </w:rPr>
              <w:t>Pubblicazioni di articoli su riviste specializzate</w:t>
            </w:r>
            <w:r w:rsidR="00715100" w:rsidRPr="000E37B4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B72D" w14:textId="5ABFE4F2" w:rsidR="0072767F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titolo, rivista, editore, anno di pubblicazione</w:t>
            </w:r>
          </w:p>
        </w:tc>
      </w:tr>
      <w:tr w:rsidR="00DD4E14" w:rsidRPr="00AB7C5E" w14:paraId="4D62BD29" w14:textId="77777777" w:rsidTr="00AD019B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A7EB" w14:textId="77777777" w:rsidR="00DD4E14" w:rsidRDefault="00DD4E14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DCBA" w14:textId="77777777" w:rsidR="00DD4E14" w:rsidRPr="00B53BE9" w:rsidRDefault="00DD4E1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580A0911" w14:textId="77777777" w:rsidTr="00AD019B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AE5C" w14:textId="77777777" w:rsidR="002D43CB" w:rsidRDefault="002D43CB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CB54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DD4E14" w:rsidRPr="00AB7C5E" w14:paraId="3029EC6D" w14:textId="77777777" w:rsidTr="00AD019B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CEEE" w14:textId="78931B66" w:rsidR="00DD4E14" w:rsidRPr="000E37B4" w:rsidRDefault="00DD4E14">
            <w:pPr>
              <w:spacing w:after="60"/>
              <w:rPr>
                <w:b/>
                <w:bCs/>
                <w:sz w:val="24"/>
                <w:szCs w:val="24"/>
              </w:rPr>
            </w:pPr>
            <w:r w:rsidRPr="000E37B4">
              <w:rPr>
                <w:b/>
                <w:bCs/>
                <w:sz w:val="24"/>
                <w:szCs w:val="24"/>
              </w:rPr>
              <w:t xml:space="preserve">Pubblicazioni </w:t>
            </w:r>
            <w:r w:rsidR="000E37B4" w:rsidRPr="000E37B4">
              <w:rPr>
                <w:b/>
                <w:bCs/>
                <w:sz w:val="24"/>
                <w:szCs w:val="24"/>
              </w:rPr>
              <w:t>di libri o saggi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4877" w14:textId="5D40D42A" w:rsidR="00DD4E14" w:rsidRPr="00B53BE9" w:rsidRDefault="000E37B4">
            <w:pPr>
              <w:spacing w:after="60"/>
              <w:rPr>
                <w:i/>
                <w:iCs/>
                <w:sz w:val="24"/>
                <w:szCs w:val="24"/>
              </w:rPr>
            </w:pPr>
            <w:r w:rsidRPr="00B53BE9">
              <w:rPr>
                <w:i/>
                <w:iCs/>
                <w:sz w:val="24"/>
                <w:szCs w:val="24"/>
              </w:rPr>
              <w:t>Titolo, editore, anno di pubblicazione</w:t>
            </w:r>
          </w:p>
        </w:tc>
      </w:tr>
      <w:tr w:rsidR="00DD4E14" w:rsidRPr="00AB7C5E" w14:paraId="081DC502" w14:textId="77777777" w:rsidTr="00AD019B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C8BE" w14:textId="77777777" w:rsidR="00DD4E14" w:rsidRDefault="00DD4E14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E68F" w14:textId="77777777" w:rsidR="00DD4E14" w:rsidRPr="00B53BE9" w:rsidRDefault="00DD4E14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2D43CB" w:rsidRPr="00AB7C5E" w14:paraId="204DF2EF" w14:textId="77777777" w:rsidTr="00AD019B">
        <w:trPr>
          <w:trHeight w:val="419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28C4" w14:textId="77777777" w:rsidR="002D43CB" w:rsidRDefault="002D43CB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AF81" w14:textId="77777777" w:rsidR="002D43CB" w:rsidRPr="00B53BE9" w:rsidRDefault="002D43CB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</w:tbl>
    <w:p w14:paraId="2DD4C09D" w14:textId="77777777" w:rsidR="0072767F" w:rsidRPr="00AB7C5E" w:rsidRDefault="0072767F" w:rsidP="0072767F">
      <w:pPr>
        <w:spacing w:after="0" w:line="240" w:lineRule="auto"/>
        <w:rPr>
          <w:rFonts w:cs="Arial"/>
          <w:i/>
          <w:sz w:val="24"/>
          <w:szCs w:val="24"/>
        </w:rPr>
      </w:pPr>
    </w:p>
    <w:p w14:paraId="55EE1496" w14:textId="77777777" w:rsidR="0072767F" w:rsidRPr="00AB7C5E" w:rsidRDefault="0072767F" w:rsidP="0072767F">
      <w:pPr>
        <w:spacing w:after="0" w:line="240" w:lineRule="auto"/>
        <w:rPr>
          <w:rFonts w:cs="Arial"/>
          <w:i/>
          <w:sz w:val="24"/>
          <w:szCs w:val="24"/>
        </w:rPr>
      </w:pPr>
      <w:r w:rsidRPr="00AB7C5E">
        <w:rPr>
          <w:rFonts w:cs="Arial"/>
          <w:i/>
          <w:sz w:val="24"/>
          <w:szCs w:val="24"/>
        </w:rPr>
        <w:t xml:space="preserve"> (Aggiungere i campi ulteriormente necessari)  </w:t>
      </w:r>
    </w:p>
    <w:p w14:paraId="4194D489" w14:textId="61511813" w:rsidR="003852E5" w:rsidRDefault="003852E5" w:rsidP="00FE0212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7F156C50" w14:textId="72F67729" w:rsidR="00254B9C" w:rsidRPr="00254B9C" w:rsidRDefault="00254B9C" w:rsidP="00254B9C">
      <w:pPr>
        <w:pStyle w:val="Paragrafoelenco"/>
        <w:numPr>
          <w:ilvl w:val="0"/>
          <w:numId w:val="37"/>
        </w:numPr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color w:val="000000"/>
          <w:sz w:val="24"/>
          <w:szCs w:val="24"/>
        </w:rPr>
        <w:t xml:space="preserve">di possedere l’esperienza </w:t>
      </w:r>
      <w:r w:rsidR="00B617CA">
        <w:rPr>
          <w:rFonts w:ascii="Calibri" w:hAnsi="Calibri" w:cs="Arial"/>
          <w:color w:val="000000"/>
          <w:sz w:val="24"/>
          <w:szCs w:val="24"/>
        </w:rPr>
        <w:t>professionale nel ruolo conseguita fino al momento della candidatura alla presente procedura comparativa, ch</w:t>
      </w:r>
      <w:r w:rsidR="00215AB8">
        <w:rPr>
          <w:rFonts w:ascii="Calibri" w:hAnsi="Calibri" w:cs="Arial"/>
          <w:color w:val="000000"/>
          <w:sz w:val="24"/>
          <w:szCs w:val="24"/>
        </w:rPr>
        <w:t>e</w:t>
      </w:r>
      <w:r w:rsidR="00B617CA">
        <w:rPr>
          <w:rFonts w:ascii="Calibri" w:hAnsi="Calibri" w:cs="Arial"/>
          <w:color w:val="000000"/>
          <w:sz w:val="24"/>
          <w:szCs w:val="24"/>
        </w:rPr>
        <w:t xml:space="preserve"> esplicita </w:t>
      </w:r>
      <w:r w:rsidR="00215AB8">
        <w:rPr>
          <w:rFonts w:ascii="Calibri" w:hAnsi="Calibri" w:cs="Arial"/>
          <w:color w:val="000000"/>
          <w:sz w:val="24"/>
          <w:szCs w:val="24"/>
        </w:rPr>
        <w:t>come segue:</w:t>
      </w:r>
    </w:p>
    <w:tbl>
      <w:tblPr>
        <w:tblStyle w:val="Grigliatabella"/>
        <w:tblW w:w="9521" w:type="dxa"/>
        <w:tblInd w:w="108" w:type="dxa"/>
        <w:tblLook w:val="04A0" w:firstRow="1" w:lastRow="0" w:firstColumn="1" w:lastColumn="0" w:noHBand="0" w:noVBand="1"/>
      </w:tblPr>
      <w:tblGrid>
        <w:gridCol w:w="1730"/>
        <w:gridCol w:w="1418"/>
        <w:gridCol w:w="6373"/>
      </w:tblGrid>
      <w:tr w:rsidR="000E6B46" w:rsidRPr="00B52D57" w14:paraId="0BA9F823" w14:textId="77777777" w:rsidTr="003852E5">
        <w:tc>
          <w:tcPr>
            <w:tcW w:w="1730" w:type="dxa"/>
          </w:tcPr>
          <w:p w14:paraId="3F540E70" w14:textId="68125DE4" w:rsidR="000E6B46" w:rsidRDefault="000E6B46" w:rsidP="00A21A55">
            <w:pPr>
              <w:rPr>
                <w:sz w:val="24"/>
                <w:szCs w:val="24"/>
              </w:rPr>
            </w:pPr>
            <w:r>
              <w:t>art.</w:t>
            </w:r>
            <w:r w:rsidR="00636829">
              <w:t>5</w:t>
            </w:r>
            <w:r>
              <w:t xml:space="preserve">, punto </w:t>
            </w:r>
            <w:r w:rsidR="00AE5322">
              <w:t>2</w:t>
            </w:r>
            <w:r w:rsidRPr="00AE5322">
              <w:t>)</w:t>
            </w:r>
          </w:p>
        </w:tc>
        <w:tc>
          <w:tcPr>
            <w:tcW w:w="1418" w:type="dxa"/>
          </w:tcPr>
          <w:p w14:paraId="16BAB59B" w14:textId="4E746081" w:rsidR="000E6B46" w:rsidRPr="00CB622C" w:rsidRDefault="000E6B46" w:rsidP="00A21A55">
            <w:pPr>
              <w:rPr>
                <w:sz w:val="24"/>
                <w:szCs w:val="24"/>
              </w:rPr>
            </w:pPr>
            <w:r w:rsidRPr="4ABDD017">
              <w:rPr>
                <w:sz w:val="24"/>
                <w:szCs w:val="24"/>
              </w:rPr>
              <w:t xml:space="preserve">Criterio </w:t>
            </w:r>
            <w:r w:rsidR="00995AD7">
              <w:rPr>
                <w:sz w:val="24"/>
                <w:szCs w:val="24"/>
              </w:rPr>
              <w:t>B</w:t>
            </w:r>
          </w:p>
        </w:tc>
        <w:tc>
          <w:tcPr>
            <w:tcW w:w="6373" w:type="dxa"/>
          </w:tcPr>
          <w:p w14:paraId="13D5C9C3" w14:textId="079D052B" w:rsidR="000E6B46" w:rsidRPr="00CB622C" w:rsidRDefault="000E6B46" w:rsidP="00A21A55">
            <w:pPr>
              <w:spacing w:after="0"/>
              <w:rPr>
                <w:sz w:val="20"/>
                <w:szCs w:val="20"/>
              </w:rPr>
            </w:pPr>
            <w:r w:rsidRPr="4ABDD017">
              <w:rPr>
                <w:sz w:val="24"/>
                <w:szCs w:val="24"/>
              </w:rPr>
              <w:t xml:space="preserve">Esperienza professionale </w:t>
            </w:r>
            <w:r w:rsidR="00995AD7">
              <w:rPr>
                <w:sz w:val="24"/>
                <w:szCs w:val="24"/>
              </w:rPr>
              <w:t xml:space="preserve">nel ruolo, ovvero gestione di uno sportello </w:t>
            </w:r>
            <w:r w:rsidR="00995AD7" w:rsidRPr="00AE5322">
              <w:rPr>
                <w:i/>
                <w:iCs/>
                <w:sz w:val="24"/>
                <w:szCs w:val="24"/>
              </w:rPr>
              <w:t>counselling</w:t>
            </w:r>
            <w:r w:rsidR="00995AD7">
              <w:rPr>
                <w:sz w:val="24"/>
                <w:szCs w:val="24"/>
              </w:rPr>
              <w:t>, svolta presso università o qualificati enti, organismi o centri di ricerca pubblici o privati, ovvero presso altri enti o aziende private, ovvero infrastrutture di ricerca nazionali o internazionali</w:t>
            </w:r>
          </w:p>
        </w:tc>
      </w:tr>
      <w:tr w:rsidR="00520AF3" w:rsidRPr="00B52D57" w14:paraId="38C525C9" w14:textId="77777777" w:rsidTr="003852E5">
        <w:tc>
          <w:tcPr>
            <w:tcW w:w="1730" w:type="dxa"/>
          </w:tcPr>
          <w:p w14:paraId="7032B0F8" w14:textId="76E9749C" w:rsidR="00520AF3" w:rsidRDefault="00520AF3" w:rsidP="00A21A55">
            <w:r>
              <w:t>Dal_________</w:t>
            </w:r>
          </w:p>
        </w:tc>
        <w:tc>
          <w:tcPr>
            <w:tcW w:w="1418" w:type="dxa"/>
          </w:tcPr>
          <w:p w14:paraId="63BBFB5A" w14:textId="1F448DFA" w:rsidR="00520AF3" w:rsidRPr="4ABDD017" w:rsidRDefault="00520AF3" w:rsidP="00A21A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Al_______</w:t>
            </w:r>
          </w:p>
        </w:tc>
        <w:tc>
          <w:tcPr>
            <w:tcW w:w="6373" w:type="dxa"/>
          </w:tcPr>
          <w:p w14:paraId="78278B95" w14:textId="77777777" w:rsidR="00520AF3" w:rsidRDefault="00520AF3" w:rsidP="00A21A5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</w:t>
            </w:r>
          </w:p>
          <w:p w14:paraId="3DA6883B" w14:textId="13998F9E" w:rsidR="00520AF3" w:rsidRPr="4ABDD017" w:rsidRDefault="00520AF3" w:rsidP="00A21A55">
            <w:pPr>
              <w:spacing w:after="0"/>
              <w:rPr>
                <w:sz w:val="24"/>
                <w:szCs w:val="24"/>
              </w:rPr>
            </w:pPr>
            <w:r w:rsidRPr="4ABDD017">
              <w:rPr>
                <w:sz w:val="24"/>
                <w:szCs w:val="24"/>
              </w:rPr>
              <w:t>(</w:t>
            </w:r>
            <w:r w:rsidRPr="00CA147F">
              <w:rPr>
                <w:i/>
                <w:iCs/>
                <w:sz w:val="24"/>
                <w:szCs w:val="24"/>
              </w:rPr>
              <w:t>inserire la descrizione schematica delle attività pregresse o dei progetti svolti, replicando le righe in base al numero delle attività</w:t>
            </w:r>
            <w:r>
              <w:rPr>
                <w:sz w:val="24"/>
                <w:szCs w:val="24"/>
              </w:rPr>
              <w:t>)</w:t>
            </w:r>
          </w:p>
        </w:tc>
      </w:tr>
      <w:tr w:rsidR="00CA147F" w:rsidRPr="00B52D57" w14:paraId="33CAAF0A" w14:textId="77777777" w:rsidTr="003852E5">
        <w:tc>
          <w:tcPr>
            <w:tcW w:w="1730" w:type="dxa"/>
          </w:tcPr>
          <w:p w14:paraId="73D78559" w14:textId="77777777" w:rsidR="00CA147F" w:rsidRDefault="00CA147F" w:rsidP="00A21A55">
            <w:r>
              <w:t>Dal_________</w:t>
            </w:r>
          </w:p>
        </w:tc>
        <w:tc>
          <w:tcPr>
            <w:tcW w:w="1418" w:type="dxa"/>
          </w:tcPr>
          <w:p w14:paraId="2E238E5C" w14:textId="77777777" w:rsidR="00CA147F" w:rsidRPr="4ABDD017" w:rsidRDefault="00CA147F" w:rsidP="00A21A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Al_______</w:t>
            </w:r>
          </w:p>
        </w:tc>
        <w:tc>
          <w:tcPr>
            <w:tcW w:w="6373" w:type="dxa"/>
          </w:tcPr>
          <w:p w14:paraId="25192FF9" w14:textId="77777777" w:rsidR="00CA147F" w:rsidRDefault="00CA147F" w:rsidP="00A21A5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</w:t>
            </w:r>
          </w:p>
          <w:p w14:paraId="5252210C" w14:textId="77777777" w:rsidR="00CA147F" w:rsidRPr="4ABDD017" w:rsidRDefault="00CA147F" w:rsidP="00A21A55">
            <w:pPr>
              <w:spacing w:after="0"/>
              <w:rPr>
                <w:sz w:val="24"/>
                <w:szCs w:val="24"/>
              </w:rPr>
            </w:pPr>
            <w:r w:rsidRPr="4ABDD017">
              <w:rPr>
                <w:sz w:val="24"/>
                <w:szCs w:val="24"/>
              </w:rPr>
              <w:t>(</w:t>
            </w:r>
            <w:r w:rsidRPr="00CA147F">
              <w:rPr>
                <w:i/>
                <w:iCs/>
                <w:sz w:val="24"/>
                <w:szCs w:val="24"/>
              </w:rPr>
              <w:t>inserire la descrizione schematica delle attività pregresse o dei progetti svolti, replicando le righe in base al numero delle attività</w:t>
            </w:r>
            <w:r>
              <w:rPr>
                <w:sz w:val="24"/>
                <w:szCs w:val="24"/>
              </w:rPr>
              <w:t>)</w:t>
            </w:r>
          </w:p>
        </w:tc>
      </w:tr>
      <w:tr w:rsidR="00CA147F" w:rsidRPr="00B52D57" w14:paraId="1EC827DC" w14:textId="77777777" w:rsidTr="003852E5">
        <w:tc>
          <w:tcPr>
            <w:tcW w:w="1730" w:type="dxa"/>
          </w:tcPr>
          <w:p w14:paraId="6EC82120" w14:textId="77777777" w:rsidR="00CA147F" w:rsidRDefault="00CA147F" w:rsidP="00A21A55"/>
        </w:tc>
        <w:tc>
          <w:tcPr>
            <w:tcW w:w="1418" w:type="dxa"/>
          </w:tcPr>
          <w:p w14:paraId="0EABB679" w14:textId="77777777" w:rsidR="00CA147F" w:rsidRDefault="00CA147F" w:rsidP="00A21A55">
            <w:pPr>
              <w:rPr>
                <w:sz w:val="24"/>
                <w:szCs w:val="24"/>
              </w:rPr>
            </w:pPr>
          </w:p>
        </w:tc>
        <w:tc>
          <w:tcPr>
            <w:tcW w:w="6373" w:type="dxa"/>
          </w:tcPr>
          <w:p w14:paraId="6C83FE85" w14:textId="77777777" w:rsidR="00CA147F" w:rsidRDefault="00CA147F" w:rsidP="00A21A55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4C0182EB" w14:textId="77777777" w:rsidR="00F9470B" w:rsidRDefault="00F9470B" w:rsidP="00F9470B">
      <w:pPr>
        <w:spacing w:after="0" w:line="240" w:lineRule="auto"/>
        <w:rPr>
          <w:rFonts w:cs="Arial"/>
          <w:i/>
          <w:sz w:val="24"/>
          <w:szCs w:val="24"/>
        </w:rPr>
      </w:pPr>
    </w:p>
    <w:p w14:paraId="2558F97E" w14:textId="73B39900" w:rsidR="00F9470B" w:rsidRPr="00AB7C5E" w:rsidRDefault="00F9470B" w:rsidP="00F9470B">
      <w:pPr>
        <w:spacing w:after="0" w:line="240" w:lineRule="auto"/>
        <w:rPr>
          <w:rFonts w:cs="Arial"/>
          <w:i/>
          <w:sz w:val="24"/>
          <w:szCs w:val="24"/>
        </w:rPr>
      </w:pPr>
      <w:r w:rsidRPr="00AB7C5E">
        <w:rPr>
          <w:rFonts w:cs="Arial"/>
          <w:i/>
          <w:sz w:val="24"/>
          <w:szCs w:val="24"/>
        </w:rPr>
        <w:t xml:space="preserve">(Aggiungere i campi ulteriormente necessari)  </w:t>
      </w:r>
    </w:p>
    <w:p w14:paraId="128BDF35" w14:textId="2CDBF83D" w:rsidR="00CA147F" w:rsidRDefault="00CA147F" w:rsidP="00CA147F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0DCEFEA0" w14:textId="5D8A0E31" w:rsidR="003852E5" w:rsidRDefault="00215AB8" w:rsidP="00215AB8">
      <w:pPr>
        <w:pStyle w:val="Paragrafoelenco"/>
        <w:numPr>
          <w:ilvl w:val="0"/>
          <w:numId w:val="37"/>
        </w:numPr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color w:val="000000"/>
          <w:sz w:val="24"/>
          <w:szCs w:val="24"/>
        </w:rPr>
        <w:lastRenderedPageBreak/>
        <w:t xml:space="preserve">di presentare il seguente progetto di intervento, recante una metodologia organizzativa per il </w:t>
      </w:r>
      <w:r w:rsidRPr="00215AB8">
        <w:rPr>
          <w:rFonts w:ascii="Calibri" w:hAnsi="Calibri" w:cs="Arial"/>
          <w:i/>
          <w:iCs/>
          <w:color w:val="000000"/>
          <w:sz w:val="24"/>
          <w:szCs w:val="24"/>
        </w:rPr>
        <w:t xml:space="preserve">counselling </w:t>
      </w:r>
      <w:r>
        <w:rPr>
          <w:rFonts w:ascii="Calibri" w:hAnsi="Calibri" w:cs="Arial"/>
          <w:color w:val="000000"/>
          <w:sz w:val="24"/>
          <w:szCs w:val="24"/>
        </w:rPr>
        <w:t>al personale di Area Science Park</w:t>
      </w:r>
      <w:r w:rsidR="00C27440">
        <w:rPr>
          <w:rFonts w:ascii="Calibri" w:hAnsi="Calibri" w:cs="Arial"/>
          <w:color w:val="000000"/>
          <w:sz w:val="24"/>
          <w:szCs w:val="24"/>
        </w:rPr>
        <w:t xml:space="preserve">, </w:t>
      </w:r>
      <w:r w:rsidR="00C27440" w:rsidRPr="00514FC1">
        <w:rPr>
          <w:rFonts w:ascii="Calibri" w:hAnsi="Calibri" w:cs="Arial"/>
          <w:color w:val="000000"/>
          <w:sz w:val="24"/>
          <w:szCs w:val="24"/>
        </w:rPr>
        <w:t>di cui all’art.5, punto 3) Criterio C</w:t>
      </w:r>
      <w:r w:rsidRPr="00514FC1">
        <w:rPr>
          <w:rFonts w:ascii="Calibri" w:hAnsi="Calibri" w:cs="Arial"/>
          <w:color w:val="000000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6"/>
      </w:tblGrid>
      <w:tr w:rsidR="00215AB8" w14:paraId="75B66371" w14:textId="77777777" w:rsidTr="00215AB8">
        <w:trPr>
          <w:trHeight w:val="742"/>
        </w:trPr>
        <w:tc>
          <w:tcPr>
            <w:tcW w:w="9606" w:type="dxa"/>
          </w:tcPr>
          <w:p w14:paraId="26C3D0DC" w14:textId="706D4860" w:rsidR="00215AB8" w:rsidRPr="00DE3C2F" w:rsidRDefault="00215AB8" w:rsidP="00215AB8">
            <w:pPr>
              <w:jc w:val="both"/>
              <w:rPr>
                <w:rFonts w:ascii="Calibri" w:hAnsi="Calibri" w:cs="Arial"/>
                <w:b/>
                <w:bCs/>
                <w:color w:val="000000"/>
                <w:sz w:val="24"/>
                <w:szCs w:val="24"/>
              </w:rPr>
            </w:pPr>
            <w:r w:rsidRPr="00DE3C2F">
              <w:rPr>
                <w:rFonts w:ascii="Calibri" w:hAnsi="Calibri" w:cs="Arial"/>
                <w:b/>
                <w:bCs/>
                <w:color w:val="000000"/>
                <w:sz w:val="24"/>
                <w:szCs w:val="24"/>
              </w:rPr>
              <w:t>Metodologia e tecniche di conduzione degli incontri</w:t>
            </w:r>
          </w:p>
        </w:tc>
      </w:tr>
      <w:tr w:rsidR="00215AB8" w14:paraId="72469F95" w14:textId="77777777" w:rsidTr="00215AB8">
        <w:trPr>
          <w:trHeight w:val="460"/>
        </w:trPr>
        <w:tc>
          <w:tcPr>
            <w:tcW w:w="9606" w:type="dxa"/>
          </w:tcPr>
          <w:p w14:paraId="18EABB06" w14:textId="464CA669" w:rsidR="00215AB8" w:rsidRDefault="00DE3C2F" w:rsidP="00215AB8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DE3C2F">
              <w:rPr>
                <w:rFonts w:ascii="Calibri" w:hAnsi="Calibri" w:cs="Arial"/>
                <w:i/>
                <w:iCs/>
                <w:color w:val="000000"/>
                <w:sz w:val="24"/>
                <w:szCs w:val="24"/>
              </w:rPr>
              <w:t>Max 4000 caratteri spazi inclusi</w:t>
            </w:r>
          </w:p>
          <w:p w14:paraId="541A32DC" w14:textId="77777777" w:rsidR="00DE3C2F" w:rsidRDefault="00DE3C2F" w:rsidP="00215AB8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  <w:p w14:paraId="0C7C8081" w14:textId="0015819E" w:rsidR="00DE3C2F" w:rsidRDefault="00DE3C2F" w:rsidP="00215AB8">
            <w:pPr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6168272B" w14:textId="77777777" w:rsidR="00F9470B" w:rsidRPr="00AB7C5E" w:rsidRDefault="00F9470B" w:rsidP="00F9470B">
      <w:pPr>
        <w:spacing w:after="0" w:line="240" w:lineRule="auto"/>
        <w:rPr>
          <w:rFonts w:cs="Arial"/>
          <w:i/>
          <w:sz w:val="24"/>
          <w:szCs w:val="24"/>
        </w:rPr>
      </w:pPr>
      <w:r w:rsidRPr="00AB7C5E">
        <w:rPr>
          <w:rFonts w:cs="Arial"/>
          <w:i/>
          <w:sz w:val="24"/>
          <w:szCs w:val="24"/>
        </w:rPr>
        <w:t xml:space="preserve">(Aggiungere i campi ulteriormente necessari)  </w:t>
      </w:r>
    </w:p>
    <w:p w14:paraId="14B46FFB" w14:textId="6FBE16E1" w:rsidR="00215AB8" w:rsidRDefault="00215AB8" w:rsidP="00215AB8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6A80A0A9" w14:textId="77777777" w:rsidR="00DE3C2F" w:rsidRPr="00215AB8" w:rsidRDefault="00DE3C2F" w:rsidP="00215AB8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21"/>
      </w:tblGrid>
      <w:tr w:rsidR="00CA147F" w14:paraId="20420612" w14:textId="77777777" w:rsidTr="00A21A55">
        <w:tc>
          <w:tcPr>
            <w:tcW w:w="4889" w:type="dxa"/>
          </w:tcPr>
          <w:p w14:paraId="1AFEBDD6" w14:textId="77777777" w:rsidR="00CA147F" w:rsidRDefault="00CA147F" w:rsidP="00A21A55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4ABDD017">
              <w:rPr>
                <w:rFonts w:ascii="Calibri" w:hAnsi="Calibri" w:cs="Arial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68445371" w14:textId="77777777" w:rsidR="00CA147F" w:rsidRDefault="00CA147F" w:rsidP="00A21A55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4ABDD017">
              <w:rPr>
                <w:rFonts w:ascii="Calibri" w:hAnsi="Calibri" w:cs="Arial"/>
                <w:color w:val="000000" w:themeColor="text1"/>
                <w:sz w:val="24"/>
                <w:szCs w:val="24"/>
              </w:rPr>
              <w:t>Firma</w:t>
            </w:r>
          </w:p>
        </w:tc>
      </w:tr>
    </w:tbl>
    <w:p w14:paraId="1FEFA939" w14:textId="77777777" w:rsidR="00CA147F" w:rsidRDefault="00CA147F" w:rsidP="00CA147F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5EAC4FA7" w14:textId="1378B048" w:rsidR="00061D4F" w:rsidRDefault="00061D4F" w:rsidP="00CA147F">
      <w:pPr>
        <w:jc w:val="both"/>
        <w:rPr>
          <w:rFonts w:ascii="Calibri" w:hAnsi="Calibri" w:cs="Arial"/>
          <w:color w:val="000000"/>
          <w:sz w:val="24"/>
          <w:szCs w:val="24"/>
        </w:rPr>
      </w:pPr>
    </w:p>
    <w:sectPr w:rsidR="00061D4F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CB253" w14:textId="77777777" w:rsidR="00764DD1" w:rsidRDefault="00764DD1" w:rsidP="00EA00D8">
      <w:pPr>
        <w:spacing w:after="0" w:line="240" w:lineRule="auto"/>
      </w:pPr>
      <w:r>
        <w:separator/>
      </w:r>
    </w:p>
  </w:endnote>
  <w:endnote w:type="continuationSeparator" w:id="0">
    <w:p w14:paraId="424879A5" w14:textId="77777777" w:rsidR="00764DD1" w:rsidRDefault="00764DD1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421B09C0" w:rsidR="005F7CC1" w:rsidRPr="00BC2AA4" w:rsidRDefault="005F7CC1" w:rsidP="00FE0212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77777777" w:rsidR="005F7CC1" w:rsidRDefault="00A02391" w:rsidP="004153C0">
    <w:pPr>
      <w:pStyle w:val="Pidipagina"/>
    </w:pPr>
    <w:r>
      <w:rPr>
        <w:noProof/>
        <w:lang w:eastAsia="it-IT"/>
      </w:rPr>
      <w:drawing>
        <wp:inline distT="0" distB="0" distL="0" distR="0" wp14:anchorId="63701022" wp14:editId="5D27DC6B">
          <wp:extent cx="6141822" cy="915966"/>
          <wp:effectExtent l="0" t="0" r="508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791" cy="91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ECC0D" w14:textId="77777777" w:rsidR="00764DD1" w:rsidRDefault="00764DD1" w:rsidP="00EA00D8">
      <w:pPr>
        <w:spacing w:after="0" w:line="240" w:lineRule="auto"/>
      </w:pPr>
      <w:r>
        <w:separator/>
      </w:r>
    </w:p>
  </w:footnote>
  <w:footnote w:type="continuationSeparator" w:id="0">
    <w:p w14:paraId="5A0B8DBE" w14:textId="77777777" w:rsidR="00764DD1" w:rsidRDefault="00764DD1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77777777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14601C96" wp14:editId="46356CB3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A926" w14:textId="70D8A64B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FFFFFFF">
      <w:start w:val="1"/>
      <w:numFmt w:val="bullet"/>
      <w:lvlText w:val="-"/>
      <w:lvlJc w:val="left"/>
      <w:pPr>
        <w:ind w:left="405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05FD5952"/>
    <w:multiLevelType w:val="hybridMultilevel"/>
    <w:tmpl w:val="EA8EE1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B18FC"/>
    <w:multiLevelType w:val="hybridMultilevel"/>
    <w:tmpl w:val="7CC4DF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6394E"/>
    <w:multiLevelType w:val="hybridMultilevel"/>
    <w:tmpl w:val="0DEA2E18"/>
    <w:lvl w:ilvl="0" w:tplc="8F3ECC3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82FC3"/>
    <w:multiLevelType w:val="hybridMultilevel"/>
    <w:tmpl w:val="602266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7432"/>
    <w:multiLevelType w:val="hybridMultilevel"/>
    <w:tmpl w:val="C4184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4ECBA"/>
    <w:multiLevelType w:val="hybridMultilevel"/>
    <w:tmpl w:val="45124044"/>
    <w:lvl w:ilvl="0" w:tplc="BD1676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DAA8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F6E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724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0B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3A4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AD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14B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767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F779C"/>
    <w:multiLevelType w:val="hybridMultilevel"/>
    <w:tmpl w:val="BC50EC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3656573"/>
    <w:multiLevelType w:val="hybridMultilevel"/>
    <w:tmpl w:val="389E89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AFEEE"/>
    <w:multiLevelType w:val="hybridMultilevel"/>
    <w:tmpl w:val="415CF448"/>
    <w:lvl w:ilvl="0" w:tplc="086EE7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C240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0EB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76A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CE2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A2E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A5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EE5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60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A34FA"/>
    <w:multiLevelType w:val="hybridMultilevel"/>
    <w:tmpl w:val="2A08E7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037103">
    <w:abstractNumId w:val="17"/>
  </w:num>
  <w:num w:numId="2" w16cid:durableId="704789420">
    <w:abstractNumId w:val="11"/>
  </w:num>
  <w:num w:numId="3" w16cid:durableId="662508784">
    <w:abstractNumId w:val="0"/>
  </w:num>
  <w:num w:numId="4" w16cid:durableId="878320778">
    <w:abstractNumId w:val="14"/>
  </w:num>
  <w:num w:numId="5" w16cid:durableId="232132129">
    <w:abstractNumId w:val="32"/>
  </w:num>
  <w:num w:numId="6" w16cid:durableId="176503482">
    <w:abstractNumId w:val="3"/>
  </w:num>
  <w:num w:numId="7" w16cid:durableId="370229482">
    <w:abstractNumId w:val="31"/>
  </w:num>
  <w:num w:numId="8" w16cid:durableId="1231190423">
    <w:abstractNumId w:val="36"/>
  </w:num>
  <w:num w:numId="9" w16cid:durableId="257952489">
    <w:abstractNumId w:val="28"/>
  </w:num>
  <w:num w:numId="10" w16cid:durableId="1482043411">
    <w:abstractNumId w:val="23"/>
  </w:num>
  <w:num w:numId="11" w16cid:durableId="458883939">
    <w:abstractNumId w:val="35"/>
  </w:num>
  <w:num w:numId="12" w16cid:durableId="886526111">
    <w:abstractNumId w:val="25"/>
  </w:num>
  <w:num w:numId="13" w16cid:durableId="1977679997">
    <w:abstractNumId w:val="9"/>
  </w:num>
  <w:num w:numId="14" w16cid:durableId="1380520628">
    <w:abstractNumId w:val="10"/>
  </w:num>
  <w:num w:numId="15" w16cid:durableId="1625769774">
    <w:abstractNumId w:val="29"/>
  </w:num>
  <w:num w:numId="16" w16cid:durableId="294986804">
    <w:abstractNumId w:val="21"/>
  </w:num>
  <w:num w:numId="17" w16cid:durableId="1092622677">
    <w:abstractNumId w:val="2"/>
  </w:num>
  <w:num w:numId="18" w16cid:durableId="1415131744">
    <w:abstractNumId w:val="18"/>
  </w:num>
  <w:num w:numId="19" w16cid:durableId="695499051">
    <w:abstractNumId w:val="8"/>
  </w:num>
  <w:num w:numId="20" w16cid:durableId="1632050852">
    <w:abstractNumId w:val="26"/>
  </w:num>
  <w:num w:numId="21" w16cid:durableId="1071201303">
    <w:abstractNumId w:val="20"/>
  </w:num>
  <w:num w:numId="22" w16cid:durableId="873155163">
    <w:abstractNumId w:val="19"/>
  </w:num>
  <w:num w:numId="23" w16cid:durableId="81611470">
    <w:abstractNumId w:val="33"/>
  </w:num>
  <w:num w:numId="24" w16cid:durableId="373819409">
    <w:abstractNumId w:val="34"/>
  </w:num>
  <w:num w:numId="25" w16cid:durableId="1091854491">
    <w:abstractNumId w:val="1"/>
  </w:num>
  <w:num w:numId="26" w16cid:durableId="354967038">
    <w:abstractNumId w:val="16"/>
  </w:num>
  <w:num w:numId="27" w16cid:durableId="402217209">
    <w:abstractNumId w:val="27"/>
  </w:num>
  <w:num w:numId="28" w16cid:durableId="1188789164">
    <w:abstractNumId w:val="24"/>
  </w:num>
  <w:num w:numId="29" w16cid:durableId="144008360">
    <w:abstractNumId w:val="13"/>
  </w:num>
  <w:num w:numId="30" w16cid:durableId="826433925">
    <w:abstractNumId w:val="22"/>
  </w:num>
  <w:num w:numId="31" w16cid:durableId="1864247929">
    <w:abstractNumId w:val="12"/>
  </w:num>
  <w:num w:numId="32" w16cid:durableId="375399130">
    <w:abstractNumId w:val="7"/>
  </w:num>
  <w:num w:numId="33" w16cid:durableId="866143347">
    <w:abstractNumId w:val="15"/>
  </w:num>
  <w:num w:numId="34" w16cid:durableId="1908564749">
    <w:abstractNumId w:val="6"/>
  </w:num>
  <w:num w:numId="35" w16cid:durableId="774401132">
    <w:abstractNumId w:val="5"/>
  </w:num>
  <w:num w:numId="36" w16cid:durableId="1740247066">
    <w:abstractNumId w:val="30"/>
  </w:num>
  <w:num w:numId="37" w16cid:durableId="1946116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410C4"/>
    <w:rsid w:val="00061D4F"/>
    <w:rsid w:val="000754BF"/>
    <w:rsid w:val="00077A3C"/>
    <w:rsid w:val="00086169"/>
    <w:rsid w:val="0009737A"/>
    <w:rsid w:val="000B63CC"/>
    <w:rsid w:val="000C435F"/>
    <w:rsid w:val="000D66B6"/>
    <w:rsid w:val="000D7630"/>
    <w:rsid w:val="000E37B4"/>
    <w:rsid w:val="000E6B46"/>
    <w:rsid w:val="0012734B"/>
    <w:rsid w:val="00144640"/>
    <w:rsid w:val="0014A292"/>
    <w:rsid w:val="00153FA3"/>
    <w:rsid w:val="001743E1"/>
    <w:rsid w:val="001950C2"/>
    <w:rsid w:val="001B2F68"/>
    <w:rsid w:val="001B6870"/>
    <w:rsid w:val="001C41BA"/>
    <w:rsid w:val="00212584"/>
    <w:rsid w:val="00215AB8"/>
    <w:rsid w:val="00223957"/>
    <w:rsid w:val="00233E7B"/>
    <w:rsid w:val="00254B9C"/>
    <w:rsid w:val="00270534"/>
    <w:rsid w:val="002737C9"/>
    <w:rsid w:val="00277641"/>
    <w:rsid w:val="002B14CF"/>
    <w:rsid w:val="002D43CB"/>
    <w:rsid w:val="002D5686"/>
    <w:rsid w:val="002D56FC"/>
    <w:rsid w:val="002E2BC6"/>
    <w:rsid w:val="002F5FC1"/>
    <w:rsid w:val="00302A89"/>
    <w:rsid w:val="00303FC1"/>
    <w:rsid w:val="00310793"/>
    <w:rsid w:val="00320772"/>
    <w:rsid w:val="00323EDD"/>
    <w:rsid w:val="003358CE"/>
    <w:rsid w:val="00344433"/>
    <w:rsid w:val="00350E05"/>
    <w:rsid w:val="0037220A"/>
    <w:rsid w:val="00372EAC"/>
    <w:rsid w:val="00374679"/>
    <w:rsid w:val="003800CB"/>
    <w:rsid w:val="003806E8"/>
    <w:rsid w:val="0038122D"/>
    <w:rsid w:val="00382613"/>
    <w:rsid w:val="003852E5"/>
    <w:rsid w:val="00385ECD"/>
    <w:rsid w:val="003954BA"/>
    <w:rsid w:val="003A3BBD"/>
    <w:rsid w:val="003A5860"/>
    <w:rsid w:val="003B2541"/>
    <w:rsid w:val="003B352F"/>
    <w:rsid w:val="003C1F12"/>
    <w:rsid w:val="003C4494"/>
    <w:rsid w:val="003E46A0"/>
    <w:rsid w:val="00401A11"/>
    <w:rsid w:val="00404E07"/>
    <w:rsid w:val="00405B5B"/>
    <w:rsid w:val="00412FFF"/>
    <w:rsid w:val="004153C0"/>
    <w:rsid w:val="0041641A"/>
    <w:rsid w:val="00430AE1"/>
    <w:rsid w:val="004444A9"/>
    <w:rsid w:val="00452B4B"/>
    <w:rsid w:val="00453B40"/>
    <w:rsid w:val="0046134A"/>
    <w:rsid w:val="004665FE"/>
    <w:rsid w:val="004676DE"/>
    <w:rsid w:val="00474EC5"/>
    <w:rsid w:val="00480E0D"/>
    <w:rsid w:val="00490B45"/>
    <w:rsid w:val="004A2401"/>
    <w:rsid w:val="004A5FF3"/>
    <w:rsid w:val="004B03E4"/>
    <w:rsid w:val="004C3126"/>
    <w:rsid w:val="004C5453"/>
    <w:rsid w:val="00502A91"/>
    <w:rsid w:val="00504654"/>
    <w:rsid w:val="00514FC1"/>
    <w:rsid w:val="00516265"/>
    <w:rsid w:val="00516578"/>
    <w:rsid w:val="005169A7"/>
    <w:rsid w:val="00520AF3"/>
    <w:rsid w:val="00530CBE"/>
    <w:rsid w:val="005461AD"/>
    <w:rsid w:val="0055266D"/>
    <w:rsid w:val="005701FA"/>
    <w:rsid w:val="005721DF"/>
    <w:rsid w:val="00577602"/>
    <w:rsid w:val="00583DB9"/>
    <w:rsid w:val="005A7755"/>
    <w:rsid w:val="005C64D8"/>
    <w:rsid w:val="005F1142"/>
    <w:rsid w:val="005F7CC1"/>
    <w:rsid w:val="006044E2"/>
    <w:rsid w:val="00626663"/>
    <w:rsid w:val="0062778F"/>
    <w:rsid w:val="006331C2"/>
    <w:rsid w:val="00634D3A"/>
    <w:rsid w:val="00636829"/>
    <w:rsid w:val="006433F2"/>
    <w:rsid w:val="00643711"/>
    <w:rsid w:val="00645216"/>
    <w:rsid w:val="00651594"/>
    <w:rsid w:val="0066012C"/>
    <w:rsid w:val="00660C1A"/>
    <w:rsid w:val="00667FE7"/>
    <w:rsid w:val="00685422"/>
    <w:rsid w:val="0069719C"/>
    <w:rsid w:val="006A1E34"/>
    <w:rsid w:val="006B1D2B"/>
    <w:rsid w:val="006D7156"/>
    <w:rsid w:val="006F44A2"/>
    <w:rsid w:val="00700F3A"/>
    <w:rsid w:val="007018F9"/>
    <w:rsid w:val="00710C47"/>
    <w:rsid w:val="00715100"/>
    <w:rsid w:val="0072767F"/>
    <w:rsid w:val="00735F73"/>
    <w:rsid w:val="0074643B"/>
    <w:rsid w:val="007545EA"/>
    <w:rsid w:val="00757216"/>
    <w:rsid w:val="00764DD1"/>
    <w:rsid w:val="00765FF3"/>
    <w:rsid w:val="00770934"/>
    <w:rsid w:val="007750BC"/>
    <w:rsid w:val="007834DB"/>
    <w:rsid w:val="00787E15"/>
    <w:rsid w:val="007A19FF"/>
    <w:rsid w:val="007A4B8C"/>
    <w:rsid w:val="007C6DE4"/>
    <w:rsid w:val="007D76E3"/>
    <w:rsid w:val="007F4584"/>
    <w:rsid w:val="00800710"/>
    <w:rsid w:val="00812E59"/>
    <w:rsid w:val="00813C24"/>
    <w:rsid w:val="008210B8"/>
    <w:rsid w:val="0085226F"/>
    <w:rsid w:val="008909D6"/>
    <w:rsid w:val="008A3600"/>
    <w:rsid w:val="008D6D8A"/>
    <w:rsid w:val="008E495B"/>
    <w:rsid w:val="008F62B8"/>
    <w:rsid w:val="008F69E1"/>
    <w:rsid w:val="00901CC9"/>
    <w:rsid w:val="00904533"/>
    <w:rsid w:val="00912087"/>
    <w:rsid w:val="00924830"/>
    <w:rsid w:val="00926CD5"/>
    <w:rsid w:val="00933688"/>
    <w:rsid w:val="00942295"/>
    <w:rsid w:val="0095414B"/>
    <w:rsid w:val="009811C4"/>
    <w:rsid w:val="00991863"/>
    <w:rsid w:val="009936CE"/>
    <w:rsid w:val="00995AD7"/>
    <w:rsid w:val="009A3D94"/>
    <w:rsid w:val="009B0500"/>
    <w:rsid w:val="009B0AF1"/>
    <w:rsid w:val="009C47CD"/>
    <w:rsid w:val="009D636A"/>
    <w:rsid w:val="009E3528"/>
    <w:rsid w:val="00A01343"/>
    <w:rsid w:val="00A02391"/>
    <w:rsid w:val="00A121C1"/>
    <w:rsid w:val="00A32604"/>
    <w:rsid w:val="00A40364"/>
    <w:rsid w:val="00A47F43"/>
    <w:rsid w:val="00A72357"/>
    <w:rsid w:val="00A75FC2"/>
    <w:rsid w:val="00A76241"/>
    <w:rsid w:val="00A8604F"/>
    <w:rsid w:val="00A901DA"/>
    <w:rsid w:val="00AA60E5"/>
    <w:rsid w:val="00AB7C5E"/>
    <w:rsid w:val="00AC3573"/>
    <w:rsid w:val="00AC379B"/>
    <w:rsid w:val="00AD019B"/>
    <w:rsid w:val="00AE5322"/>
    <w:rsid w:val="00AE5CDC"/>
    <w:rsid w:val="00AF3F46"/>
    <w:rsid w:val="00B00D8E"/>
    <w:rsid w:val="00B16269"/>
    <w:rsid w:val="00B16D49"/>
    <w:rsid w:val="00B266F2"/>
    <w:rsid w:val="00B3189D"/>
    <w:rsid w:val="00B338CF"/>
    <w:rsid w:val="00B53BE9"/>
    <w:rsid w:val="00B604BD"/>
    <w:rsid w:val="00B617CA"/>
    <w:rsid w:val="00B669EA"/>
    <w:rsid w:val="00B720CD"/>
    <w:rsid w:val="00B74D65"/>
    <w:rsid w:val="00B800E2"/>
    <w:rsid w:val="00B9346E"/>
    <w:rsid w:val="00BA3B01"/>
    <w:rsid w:val="00BC2AA4"/>
    <w:rsid w:val="00BD0E28"/>
    <w:rsid w:val="00BD6164"/>
    <w:rsid w:val="00BD6181"/>
    <w:rsid w:val="00BD7360"/>
    <w:rsid w:val="00BD79E7"/>
    <w:rsid w:val="00BF4EEC"/>
    <w:rsid w:val="00C030A5"/>
    <w:rsid w:val="00C142B9"/>
    <w:rsid w:val="00C257B6"/>
    <w:rsid w:val="00C27440"/>
    <w:rsid w:val="00C401A8"/>
    <w:rsid w:val="00C63A26"/>
    <w:rsid w:val="00C67D98"/>
    <w:rsid w:val="00C73866"/>
    <w:rsid w:val="00C77895"/>
    <w:rsid w:val="00CA039C"/>
    <w:rsid w:val="00CA0F30"/>
    <w:rsid w:val="00CA147F"/>
    <w:rsid w:val="00CB622C"/>
    <w:rsid w:val="00CC79D6"/>
    <w:rsid w:val="00CD3A98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A019B"/>
    <w:rsid w:val="00DA5041"/>
    <w:rsid w:val="00DA754F"/>
    <w:rsid w:val="00DC76E4"/>
    <w:rsid w:val="00DD4E14"/>
    <w:rsid w:val="00DD5018"/>
    <w:rsid w:val="00DD689A"/>
    <w:rsid w:val="00DE3C2F"/>
    <w:rsid w:val="00DE4505"/>
    <w:rsid w:val="00DE7BC9"/>
    <w:rsid w:val="00E01EC4"/>
    <w:rsid w:val="00E02405"/>
    <w:rsid w:val="00E05447"/>
    <w:rsid w:val="00E07152"/>
    <w:rsid w:val="00E11F8B"/>
    <w:rsid w:val="00E154D3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1F65"/>
    <w:rsid w:val="00EE0AE8"/>
    <w:rsid w:val="00EE3BFC"/>
    <w:rsid w:val="00EE3F27"/>
    <w:rsid w:val="00F02A5E"/>
    <w:rsid w:val="00F039FD"/>
    <w:rsid w:val="00F06D73"/>
    <w:rsid w:val="00F16382"/>
    <w:rsid w:val="00F30D0B"/>
    <w:rsid w:val="00F30DED"/>
    <w:rsid w:val="00F327A2"/>
    <w:rsid w:val="00F347D9"/>
    <w:rsid w:val="00F37EA1"/>
    <w:rsid w:val="00F44577"/>
    <w:rsid w:val="00F50126"/>
    <w:rsid w:val="00F5455D"/>
    <w:rsid w:val="00F8099D"/>
    <w:rsid w:val="00F85EA0"/>
    <w:rsid w:val="00F870D5"/>
    <w:rsid w:val="00F9470B"/>
    <w:rsid w:val="00F94B54"/>
    <w:rsid w:val="00F94F63"/>
    <w:rsid w:val="00FA0354"/>
    <w:rsid w:val="00FA1224"/>
    <w:rsid w:val="00FC26DB"/>
    <w:rsid w:val="00FC58F5"/>
    <w:rsid w:val="00FD3145"/>
    <w:rsid w:val="00FD4BD0"/>
    <w:rsid w:val="00FD62B8"/>
    <w:rsid w:val="00FE0212"/>
    <w:rsid w:val="00FF5DFB"/>
    <w:rsid w:val="019C10CF"/>
    <w:rsid w:val="024BB7EE"/>
    <w:rsid w:val="024E6F96"/>
    <w:rsid w:val="02CEF09A"/>
    <w:rsid w:val="03B080DB"/>
    <w:rsid w:val="041B97E8"/>
    <w:rsid w:val="0441DC90"/>
    <w:rsid w:val="04FD9C77"/>
    <w:rsid w:val="06AC9BF4"/>
    <w:rsid w:val="07C68013"/>
    <w:rsid w:val="07EA3187"/>
    <w:rsid w:val="0A6A07B1"/>
    <w:rsid w:val="0BF3F45C"/>
    <w:rsid w:val="0CE6EF28"/>
    <w:rsid w:val="0D203D4E"/>
    <w:rsid w:val="0E217134"/>
    <w:rsid w:val="0E90D1AA"/>
    <w:rsid w:val="0E9E857C"/>
    <w:rsid w:val="0F03319D"/>
    <w:rsid w:val="0F892CF4"/>
    <w:rsid w:val="0FBFDBA1"/>
    <w:rsid w:val="11077667"/>
    <w:rsid w:val="1124FD55"/>
    <w:rsid w:val="12A7A559"/>
    <w:rsid w:val="1386D3B2"/>
    <w:rsid w:val="139B684C"/>
    <w:rsid w:val="13FB908A"/>
    <w:rsid w:val="15E86196"/>
    <w:rsid w:val="16DBA154"/>
    <w:rsid w:val="170539B6"/>
    <w:rsid w:val="17291733"/>
    <w:rsid w:val="17AD2D81"/>
    <w:rsid w:val="17FD0C3C"/>
    <w:rsid w:val="180FD9B8"/>
    <w:rsid w:val="190A5845"/>
    <w:rsid w:val="1A6284BD"/>
    <w:rsid w:val="1D3B207E"/>
    <w:rsid w:val="1E4DD571"/>
    <w:rsid w:val="1EA36E6F"/>
    <w:rsid w:val="1FA7899C"/>
    <w:rsid w:val="1FDC7A32"/>
    <w:rsid w:val="20741FD3"/>
    <w:rsid w:val="208D94E9"/>
    <w:rsid w:val="2251943C"/>
    <w:rsid w:val="2461870A"/>
    <w:rsid w:val="248C31B0"/>
    <w:rsid w:val="24A54F09"/>
    <w:rsid w:val="263519C8"/>
    <w:rsid w:val="269557F7"/>
    <w:rsid w:val="26E92CD8"/>
    <w:rsid w:val="284A50B5"/>
    <w:rsid w:val="28777C60"/>
    <w:rsid w:val="29184CFB"/>
    <w:rsid w:val="2934F82D"/>
    <w:rsid w:val="2962345A"/>
    <w:rsid w:val="2963EBB3"/>
    <w:rsid w:val="2B1C3A3A"/>
    <w:rsid w:val="2CA181C3"/>
    <w:rsid w:val="2CDD1F09"/>
    <w:rsid w:val="2D1B4C4B"/>
    <w:rsid w:val="2D5781A6"/>
    <w:rsid w:val="2D85F281"/>
    <w:rsid w:val="2DF5BE84"/>
    <w:rsid w:val="2ECEFE9B"/>
    <w:rsid w:val="3051E28A"/>
    <w:rsid w:val="312FFD30"/>
    <w:rsid w:val="314A1BDB"/>
    <w:rsid w:val="323EEB56"/>
    <w:rsid w:val="3306DEE9"/>
    <w:rsid w:val="3401A4F2"/>
    <w:rsid w:val="34307D43"/>
    <w:rsid w:val="34637AC7"/>
    <w:rsid w:val="3477AAD4"/>
    <w:rsid w:val="350AC8C6"/>
    <w:rsid w:val="357E9FD0"/>
    <w:rsid w:val="3585BDF8"/>
    <w:rsid w:val="36B3F3E5"/>
    <w:rsid w:val="36C4A41E"/>
    <w:rsid w:val="36E62845"/>
    <w:rsid w:val="3860747F"/>
    <w:rsid w:val="394B1BF7"/>
    <w:rsid w:val="396EAE8B"/>
    <w:rsid w:val="3A2A4BF3"/>
    <w:rsid w:val="3AE6EC58"/>
    <w:rsid w:val="3B10F085"/>
    <w:rsid w:val="3CC73337"/>
    <w:rsid w:val="3E008A04"/>
    <w:rsid w:val="3E0E8038"/>
    <w:rsid w:val="3E3FAC34"/>
    <w:rsid w:val="3E5005C6"/>
    <w:rsid w:val="3E9E5110"/>
    <w:rsid w:val="3EB55FB1"/>
    <w:rsid w:val="3EF927B0"/>
    <w:rsid w:val="40974BDA"/>
    <w:rsid w:val="409E138C"/>
    <w:rsid w:val="4302C8E5"/>
    <w:rsid w:val="4348D213"/>
    <w:rsid w:val="43B37076"/>
    <w:rsid w:val="44A86402"/>
    <w:rsid w:val="44E4A274"/>
    <w:rsid w:val="468072D5"/>
    <w:rsid w:val="471CD34D"/>
    <w:rsid w:val="472ED937"/>
    <w:rsid w:val="490EECE2"/>
    <w:rsid w:val="4AA9A153"/>
    <w:rsid w:val="4ABDD017"/>
    <w:rsid w:val="4BC5227F"/>
    <w:rsid w:val="4BD87513"/>
    <w:rsid w:val="4C4DC986"/>
    <w:rsid w:val="4C88D3A1"/>
    <w:rsid w:val="4CBF4DA9"/>
    <w:rsid w:val="4CE63C18"/>
    <w:rsid w:val="4CEECFBF"/>
    <w:rsid w:val="4D943A40"/>
    <w:rsid w:val="4D9CF948"/>
    <w:rsid w:val="4E51C598"/>
    <w:rsid w:val="4E589D86"/>
    <w:rsid w:val="502AE889"/>
    <w:rsid w:val="51308DBF"/>
    <w:rsid w:val="51B5BFDB"/>
    <w:rsid w:val="52AEE810"/>
    <w:rsid w:val="52B6488D"/>
    <w:rsid w:val="53D2AFBB"/>
    <w:rsid w:val="5493E586"/>
    <w:rsid w:val="549BD30C"/>
    <w:rsid w:val="54BD5733"/>
    <w:rsid w:val="55587550"/>
    <w:rsid w:val="556E801C"/>
    <w:rsid w:val="5590609C"/>
    <w:rsid w:val="55C254FD"/>
    <w:rsid w:val="5664D26F"/>
    <w:rsid w:val="5798241D"/>
    <w:rsid w:val="57D373CE"/>
    <w:rsid w:val="58DE6158"/>
    <w:rsid w:val="591B080C"/>
    <w:rsid w:val="59561BD2"/>
    <w:rsid w:val="599809D0"/>
    <w:rsid w:val="5AD28BDC"/>
    <w:rsid w:val="5B0B1490"/>
    <w:rsid w:val="5B13D295"/>
    <w:rsid w:val="5C001586"/>
    <w:rsid w:val="5C29AF9A"/>
    <w:rsid w:val="5C8188BD"/>
    <w:rsid w:val="5C975299"/>
    <w:rsid w:val="5CF49D4C"/>
    <w:rsid w:val="5D4A5ED8"/>
    <w:rsid w:val="5D799201"/>
    <w:rsid w:val="5DF733E3"/>
    <w:rsid w:val="5E42B552"/>
    <w:rsid w:val="5E906DAD"/>
    <w:rsid w:val="5F30054C"/>
    <w:rsid w:val="5F6EED22"/>
    <w:rsid w:val="60BC39E6"/>
    <w:rsid w:val="60BD89E6"/>
    <w:rsid w:val="6118137B"/>
    <w:rsid w:val="612AE926"/>
    <w:rsid w:val="6233D6F3"/>
    <w:rsid w:val="64BA9C41"/>
    <w:rsid w:val="6592A964"/>
    <w:rsid w:val="66853C52"/>
    <w:rsid w:val="66975460"/>
    <w:rsid w:val="67A6D650"/>
    <w:rsid w:val="67E99798"/>
    <w:rsid w:val="67F942C7"/>
    <w:rsid w:val="681B22B1"/>
    <w:rsid w:val="68D966E8"/>
    <w:rsid w:val="69A6EC20"/>
    <w:rsid w:val="6B115B53"/>
    <w:rsid w:val="6CE710BA"/>
    <w:rsid w:val="6E0A8B34"/>
    <w:rsid w:val="6E5F0E78"/>
    <w:rsid w:val="6EC09948"/>
    <w:rsid w:val="6F7E7B3B"/>
    <w:rsid w:val="6F9E2D42"/>
    <w:rsid w:val="702C2495"/>
    <w:rsid w:val="70CD3785"/>
    <w:rsid w:val="70E4C27F"/>
    <w:rsid w:val="71CBA2D0"/>
    <w:rsid w:val="734F3F52"/>
    <w:rsid w:val="73CEF0AB"/>
    <w:rsid w:val="75772342"/>
    <w:rsid w:val="760C7DAB"/>
    <w:rsid w:val="76BE5AA2"/>
    <w:rsid w:val="77125FD6"/>
    <w:rsid w:val="77376EBA"/>
    <w:rsid w:val="77EAACB5"/>
    <w:rsid w:val="79515BAF"/>
    <w:rsid w:val="7A15DE17"/>
    <w:rsid w:val="7AC3DEB4"/>
    <w:rsid w:val="7B73D9A8"/>
    <w:rsid w:val="7B9E6530"/>
    <w:rsid w:val="7BE8CBFD"/>
    <w:rsid w:val="7C11F6BA"/>
    <w:rsid w:val="7C18D9C2"/>
    <w:rsid w:val="7DE46D23"/>
    <w:rsid w:val="7E03932E"/>
    <w:rsid w:val="7F1407D6"/>
    <w:rsid w:val="7FFD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4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>Tomad Mia</DisplayName>
        <AccountId>125</AccountId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8061962-daea-47f6-825f-e73a0966062f"/>
    <ds:schemaRef ds:uri="85c61080-c0f8-40a9-8d54-7ab6302c9413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0C8650-EECB-48F5-BC36-4CB8BE285D41}"/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63</TotalTime>
  <Pages>4</Pages>
  <Words>660</Words>
  <Characters>3764</Characters>
  <Application>Microsoft Office Word</Application>
  <DocSecurity>0</DocSecurity>
  <Lines>31</Lines>
  <Paragraphs>8</Paragraphs>
  <ScaleCrop>false</ScaleCrop>
  <Company>AREA Science Park</Company>
  <LinksUpToDate>false</LinksUpToDate>
  <CharactersWithSpaces>4416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Tomad Mia</cp:lastModifiedBy>
  <cp:revision>58</cp:revision>
  <cp:lastPrinted>2019-02-27T14:37:00Z</cp:lastPrinted>
  <dcterms:created xsi:type="dcterms:W3CDTF">2023-01-23T09:46:00Z</dcterms:created>
  <dcterms:modified xsi:type="dcterms:W3CDTF">2023-02-03T08:51:00Z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