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C78" w14:textId="77777777" w:rsidR="00143A58" w:rsidRPr="00A94086" w:rsidRDefault="007C677F" w:rsidP="00A2314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le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le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le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le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le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le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le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1ED5A08F" w14:textId="537B170A" w:rsidR="001C3FD9" w:rsidRPr="00A94086" w:rsidRDefault="007C677F" w:rsidP="5F55B8EF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highlight w:val="green"/>
        </w:rPr>
      </w:pPr>
      <w:r w:rsidRPr="5F55B8EF">
        <w:rPr>
          <w:rFonts w:asciiTheme="minorHAnsi" w:hAnsiTheme="minorHAnsi"/>
          <w:sz w:val="20"/>
          <w:szCs w:val="20"/>
        </w:rPr>
        <w:t xml:space="preserve">Oggetto: </w:t>
      </w:r>
      <w:r w:rsidR="005A23AE" w:rsidRPr="5F55B8EF">
        <w:rPr>
          <w:rFonts w:asciiTheme="minorHAnsi" w:hAnsiTheme="minorHAnsi"/>
          <w:sz w:val="20"/>
          <w:szCs w:val="20"/>
        </w:rPr>
        <w:t xml:space="preserve">avviso di selezione pubblica, per titoli e colloquio, per il conferimento di </w:t>
      </w:r>
      <w:r w:rsidR="005A23AE" w:rsidRPr="0058053B">
        <w:rPr>
          <w:rFonts w:asciiTheme="minorHAnsi" w:hAnsiTheme="minorHAnsi"/>
          <w:sz w:val="20"/>
          <w:szCs w:val="20"/>
        </w:rPr>
        <w:t xml:space="preserve">n. </w:t>
      </w:r>
      <w:r w:rsidR="46DB8F0A" w:rsidRPr="0058053B">
        <w:rPr>
          <w:rFonts w:asciiTheme="minorHAnsi" w:hAnsiTheme="minorHAnsi"/>
          <w:sz w:val="20"/>
          <w:szCs w:val="20"/>
        </w:rPr>
        <w:t>1</w:t>
      </w:r>
      <w:r w:rsidR="00BA19C8" w:rsidRPr="0058053B">
        <w:rPr>
          <w:rFonts w:asciiTheme="minorHAnsi" w:hAnsiTheme="minorHAnsi"/>
          <w:sz w:val="20"/>
          <w:szCs w:val="20"/>
        </w:rPr>
        <w:t xml:space="preserve"> </w:t>
      </w:r>
      <w:r w:rsidR="00435F69" w:rsidRPr="0058053B">
        <w:rPr>
          <w:rFonts w:asciiTheme="minorHAnsi" w:hAnsiTheme="minorHAnsi"/>
          <w:sz w:val="20"/>
          <w:szCs w:val="20"/>
        </w:rPr>
        <w:t xml:space="preserve">assegno </w:t>
      </w:r>
      <w:r w:rsidR="005A23AE" w:rsidRPr="0058053B">
        <w:rPr>
          <w:rFonts w:asciiTheme="minorHAnsi" w:hAnsiTheme="minorHAnsi"/>
          <w:sz w:val="20"/>
          <w:szCs w:val="20"/>
        </w:rPr>
        <w:t>di ricerca</w:t>
      </w:r>
      <w:r w:rsidR="00435F69" w:rsidRPr="0058053B">
        <w:rPr>
          <w:rFonts w:asciiTheme="minorHAnsi" w:hAnsiTheme="minorHAnsi"/>
          <w:sz w:val="20"/>
          <w:szCs w:val="20"/>
        </w:rPr>
        <w:t xml:space="preserve"> </w:t>
      </w:r>
      <w:r w:rsidR="00BA77E9" w:rsidRPr="0058053B">
        <w:rPr>
          <w:rFonts w:asciiTheme="minorHAnsi" w:hAnsiTheme="minorHAnsi"/>
          <w:sz w:val="20"/>
          <w:szCs w:val="20"/>
        </w:rPr>
        <w:t>professionalizzante</w:t>
      </w:r>
      <w:r w:rsidR="005A23AE" w:rsidRPr="0058053B">
        <w:rPr>
          <w:rFonts w:asciiTheme="minorHAnsi" w:hAnsiTheme="minorHAnsi"/>
          <w:sz w:val="20"/>
          <w:szCs w:val="20"/>
        </w:rPr>
        <w:t xml:space="preserve">, ai sensi dell’art. 22 della legge 30 dicembre 2010, n. 240, per lo svolgimento di attività di ricerca </w:t>
      </w:r>
      <w:r w:rsidR="00A51C26" w:rsidRPr="0058053B">
        <w:rPr>
          <w:sz w:val="20"/>
          <w:szCs w:val="20"/>
        </w:rPr>
        <w:t>nell’am</w:t>
      </w:r>
      <w:r w:rsidR="00362F9C" w:rsidRPr="0058053B">
        <w:rPr>
          <w:sz w:val="20"/>
          <w:szCs w:val="20"/>
        </w:rPr>
        <w:t xml:space="preserve">bito </w:t>
      </w:r>
      <w:r w:rsidR="4AF1EC3E" w:rsidRPr="0058053B">
        <w:rPr>
          <w:sz w:val="20"/>
          <w:szCs w:val="20"/>
        </w:rPr>
        <w:t xml:space="preserve">del progetto </w:t>
      </w:r>
      <w:proofErr w:type="spellStart"/>
      <w:proofErr w:type="gramStart"/>
      <w:r w:rsidR="4AF1EC3E" w:rsidRPr="0058053B">
        <w:rPr>
          <w:sz w:val="20"/>
          <w:szCs w:val="20"/>
        </w:rPr>
        <w:t>CRM.Pharma</w:t>
      </w:r>
      <w:proofErr w:type="spellEnd"/>
      <w:r w:rsidR="4AF1EC3E" w:rsidRPr="0058053B">
        <w:rPr>
          <w:sz w:val="20"/>
          <w:szCs w:val="20"/>
        </w:rPr>
        <w:t xml:space="preserve"> </w:t>
      </w:r>
      <w:r w:rsidR="00831781" w:rsidRPr="0058053B">
        <w:rPr>
          <w:sz w:val="20"/>
          <w:szCs w:val="20"/>
        </w:rPr>
        <w:t xml:space="preserve"> all’interno</w:t>
      </w:r>
      <w:proofErr w:type="gramEnd"/>
      <w:r w:rsidR="00831781" w:rsidRPr="0058053B">
        <w:rPr>
          <w:sz w:val="20"/>
          <w:szCs w:val="20"/>
        </w:rPr>
        <w:t xml:space="preserve"> del </w:t>
      </w:r>
      <w:r w:rsidR="0058053B" w:rsidRPr="0058053B">
        <w:rPr>
          <w:sz w:val="20"/>
          <w:szCs w:val="20"/>
        </w:rPr>
        <w:t>programma</w:t>
      </w:r>
      <w:r w:rsidR="00831781" w:rsidRPr="0058053B">
        <w:rPr>
          <w:sz w:val="20"/>
          <w:szCs w:val="20"/>
        </w:rPr>
        <w:t xml:space="preserve"> complesso Argo</w:t>
      </w:r>
      <w:r w:rsidR="00A51C26" w:rsidRPr="0058053B">
        <w:rPr>
          <w:sz w:val="20"/>
          <w:szCs w:val="20"/>
        </w:rPr>
        <w:t xml:space="preserve">. </w:t>
      </w:r>
      <w:r w:rsidR="00BA19C8" w:rsidRPr="00700AE8">
        <w:rPr>
          <w:sz w:val="20"/>
          <w:szCs w:val="20"/>
        </w:rPr>
        <w:t>Bando</w:t>
      </w:r>
      <w:r w:rsidR="00700AE8" w:rsidRPr="00700AE8">
        <w:rPr>
          <w:sz w:val="20"/>
          <w:szCs w:val="20"/>
        </w:rPr>
        <w:t xml:space="preserve"> A4</w:t>
      </w:r>
      <w:r w:rsidR="007465B2" w:rsidRPr="00700AE8">
        <w:rPr>
          <w:sz w:val="20"/>
          <w:szCs w:val="20"/>
        </w:rPr>
        <w:t>/202</w:t>
      </w:r>
      <w:r w:rsidR="53AFAF1E" w:rsidRPr="00700AE8">
        <w:rPr>
          <w:sz w:val="20"/>
          <w:szCs w:val="20"/>
        </w:rPr>
        <w:t>2</w:t>
      </w:r>
    </w:p>
    <w:p w14:paraId="047D4ADF" w14:textId="77777777" w:rsidR="001C3FD9" w:rsidRPr="00A94086" w:rsidRDefault="001C3FD9" w:rsidP="00AD03F7">
      <w:pPr>
        <w:autoSpaceDE w:val="0"/>
        <w:autoSpaceDN w:val="0"/>
        <w:adjustRightInd w:val="0"/>
        <w:spacing w:before="240" w:after="0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77777777" w:rsidR="007C677F" w:rsidRPr="00A94086" w:rsidRDefault="007C677F" w:rsidP="00A2314F">
      <w:pPr>
        <w:tabs>
          <w:tab w:val="left" w:pos="709"/>
        </w:tabs>
        <w:spacing w:before="120" w:after="0" w:line="240" w:lineRule="auto"/>
        <w:ind w:left="-85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____ </w:t>
      </w:r>
      <w:r w:rsidRPr="00A94086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 xml:space="preserve">, prov. 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proofErr w:type="gramStart"/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 xml:space="preserve">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proofErr w:type="gramEnd"/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____________________</w:t>
      </w:r>
      <w:r w:rsidR="00A2314F" w:rsidRPr="00A94086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le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4F116F39" w14:textId="315782C7" w:rsidR="00A2314F" w:rsidRPr="00982332" w:rsidRDefault="00982332" w:rsidP="00982332">
      <w:pPr>
        <w:pStyle w:val="ListParagraph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Pr="00A94086">
        <w:rPr>
          <w:rFonts w:asciiTheme="minorHAnsi" w:hAnsiTheme="minorHAnsi"/>
          <w:b/>
          <w:sz w:val="20"/>
          <w:szCs w:val="20"/>
        </w:rPr>
        <w:t>diploma di laurea</w:t>
      </w:r>
      <w:r w:rsidRPr="00A94086">
        <w:rPr>
          <w:rFonts w:asciiTheme="minorHAnsi" w:hAnsiTheme="minorHAnsi"/>
          <w:sz w:val="20"/>
          <w:szCs w:val="20"/>
        </w:rPr>
        <w:t>, specificando il punteggio:</w:t>
      </w:r>
    </w:p>
    <w:p w14:paraId="6AE4B48C" w14:textId="26C66CA5" w:rsidR="007C677F" w:rsidRPr="00A94086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1</w:t>
      </w:r>
      <w:r w:rsidR="007C677F" w:rsidRPr="00A94086">
        <w:rPr>
          <w:rFonts w:asciiTheme="minorHAnsi" w:hAnsiTheme="minorHAnsi"/>
          <w:b/>
          <w:sz w:val="20"/>
          <w:szCs w:val="20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6876"/>
      </w:tblGrid>
      <w:tr w:rsidR="005A23AE" w:rsidRPr="00A94086" w14:paraId="15D2A905" w14:textId="77777777" w:rsidTr="005A23AE">
        <w:tc>
          <w:tcPr>
            <w:tcW w:w="2871" w:type="dxa"/>
            <w:shd w:val="clear" w:color="auto" w:fill="auto"/>
          </w:tcPr>
          <w:p w14:paraId="62EF4CB4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laurea del vecchio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14:paraId="115E7A52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5A23AE">
        <w:tc>
          <w:tcPr>
            <w:tcW w:w="2871" w:type="dxa"/>
            <w:shd w:val="clear" w:color="auto" w:fill="auto"/>
          </w:tcPr>
          <w:p w14:paraId="4DAADDD6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F0D3D59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5A23AE">
        <w:tc>
          <w:tcPr>
            <w:tcW w:w="2871" w:type="dxa"/>
            <w:shd w:val="clear" w:color="auto" w:fill="auto"/>
          </w:tcPr>
          <w:p w14:paraId="115E3C13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733523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5A23AE">
        <w:trPr>
          <w:trHeight w:val="419"/>
        </w:trPr>
        <w:tc>
          <w:tcPr>
            <w:tcW w:w="2871" w:type="dxa"/>
            <w:shd w:val="clear" w:color="auto" w:fill="auto"/>
          </w:tcPr>
          <w:p w14:paraId="4835A300" w14:textId="77777777" w:rsidR="00A51C26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4CBB0CD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5A23AE">
        <w:trPr>
          <w:trHeight w:val="419"/>
        </w:trPr>
        <w:tc>
          <w:tcPr>
            <w:tcW w:w="2871" w:type="dxa"/>
            <w:shd w:val="clear" w:color="auto" w:fill="auto"/>
          </w:tcPr>
          <w:p w14:paraId="1EF894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4164ED0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3547362" w14:textId="77777777" w:rsidR="008044A8" w:rsidRDefault="008044A8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65E4AEEB" w14:textId="0C7DDC1C" w:rsidR="008044A8" w:rsidRPr="00A94086" w:rsidRDefault="00982332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1</w:t>
      </w:r>
      <w:r w:rsidR="008044A8">
        <w:rPr>
          <w:rFonts w:asciiTheme="minorHAnsi" w:hAnsiTheme="minorHAnsi"/>
          <w:b/>
          <w:sz w:val="20"/>
          <w:szCs w:val="20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729"/>
      </w:tblGrid>
      <w:tr w:rsidR="005A23AE" w:rsidRPr="00A94086" w14:paraId="0470E077" w14:textId="77777777" w:rsidTr="005A23AE">
        <w:tc>
          <w:tcPr>
            <w:tcW w:w="2923" w:type="dxa"/>
            <w:shd w:val="clear" w:color="auto" w:fill="auto"/>
          </w:tcPr>
          <w:p w14:paraId="2FBC1B1F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del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nuovo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24" w:type="dxa"/>
            <w:shd w:val="clear" w:color="auto" w:fill="auto"/>
          </w:tcPr>
          <w:p w14:paraId="5E69305A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B8B8A83" w14:textId="77777777" w:rsidTr="005A23AE">
        <w:tc>
          <w:tcPr>
            <w:tcW w:w="2923" w:type="dxa"/>
            <w:shd w:val="clear" w:color="auto" w:fill="auto"/>
          </w:tcPr>
          <w:p w14:paraId="795FDAB1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24" w:type="dxa"/>
            <w:shd w:val="clear" w:color="auto" w:fill="auto"/>
          </w:tcPr>
          <w:p w14:paraId="6D55B19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8F12B29" w14:textId="77777777" w:rsidTr="005A23AE">
        <w:tc>
          <w:tcPr>
            <w:tcW w:w="2923" w:type="dxa"/>
            <w:shd w:val="clear" w:color="auto" w:fill="auto"/>
          </w:tcPr>
          <w:p w14:paraId="034D792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24" w:type="dxa"/>
            <w:shd w:val="clear" w:color="auto" w:fill="auto"/>
          </w:tcPr>
          <w:p w14:paraId="4E2E153A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7B1F98F" w14:textId="77777777" w:rsidTr="005A23AE">
        <w:trPr>
          <w:trHeight w:val="419"/>
        </w:trPr>
        <w:tc>
          <w:tcPr>
            <w:tcW w:w="2923" w:type="dxa"/>
            <w:shd w:val="clear" w:color="auto" w:fill="auto"/>
          </w:tcPr>
          <w:p w14:paraId="3711B39D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24" w:type="dxa"/>
            <w:shd w:val="clear" w:color="auto" w:fill="auto"/>
          </w:tcPr>
          <w:p w14:paraId="3D246135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4EED5CBB" w14:textId="77777777" w:rsidTr="005A23AE">
        <w:trPr>
          <w:trHeight w:val="419"/>
        </w:trPr>
        <w:tc>
          <w:tcPr>
            <w:tcW w:w="2923" w:type="dxa"/>
            <w:shd w:val="clear" w:color="auto" w:fill="auto"/>
          </w:tcPr>
          <w:p w14:paraId="41BFAB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24" w:type="dxa"/>
            <w:shd w:val="clear" w:color="auto" w:fill="auto"/>
          </w:tcPr>
          <w:p w14:paraId="712260ED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30B5CDC" w14:textId="77777777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7A8F1668" w14:textId="7F34536B" w:rsidR="00E67488" w:rsidRDefault="00E67488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15712BFE" w14:textId="5371E6ED" w:rsidR="00982332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53B4FA3F" w14:textId="60F12F28" w:rsidR="00982332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1FAAFD6E" w14:textId="7DC92E03" w:rsidR="00982332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29F72D1D" w14:textId="0A8A8D7A" w:rsidR="00982332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00622FEE" w14:textId="77777777" w:rsidR="00982332" w:rsidRPr="00A94086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4F4129C3" w14:textId="0614000D" w:rsidR="009835B2" w:rsidRDefault="008044A8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4852A06E" w14:textId="2BF014FD" w:rsidR="00982332" w:rsidRPr="00982332" w:rsidRDefault="00982332" w:rsidP="00982332">
      <w:pPr>
        <w:pStyle w:val="ListParagraph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6"/>
        <w:gridCol w:w="6713"/>
      </w:tblGrid>
      <w:tr w:rsidR="00982332" w:rsidRPr="00A94086" w14:paraId="72DE38A4" w14:textId="77777777" w:rsidTr="0061231F">
        <w:tc>
          <w:tcPr>
            <w:tcW w:w="2943" w:type="dxa"/>
            <w:shd w:val="clear" w:color="auto" w:fill="auto"/>
          </w:tcPr>
          <w:p w14:paraId="119FC7DB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dottorato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39C2D19C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sz w:val="20"/>
                <w:szCs w:val="20"/>
              </w:rPr>
              <w:t>in funzione della pertinenza alle tematiche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804" w:type="dxa"/>
            <w:shd w:val="clear" w:color="auto" w:fill="auto"/>
          </w:tcPr>
          <w:p w14:paraId="01F0183B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982332" w:rsidRPr="00A94086" w14:paraId="0A711EAC" w14:textId="77777777" w:rsidTr="0061231F">
        <w:tc>
          <w:tcPr>
            <w:tcW w:w="2943" w:type="dxa"/>
            <w:shd w:val="clear" w:color="auto" w:fill="auto"/>
          </w:tcPr>
          <w:p w14:paraId="522FE809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shd w:val="clear" w:color="auto" w:fill="auto"/>
          </w:tcPr>
          <w:p w14:paraId="12E586CD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332" w:rsidRPr="00A94086" w14:paraId="7DB9521E" w14:textId="77777777" w:rsidTr="0061231F">
        <w:tc>
          <w:tcPr>
            <w:tcW w:w="2943" w:type="dxa"/>
            <w:shd w:val="clear" w:color="auto" w:fill="auto"/>
          </w:tcPr>
          <w:p w14:paraId="30B268CE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476B62C7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332" w:rsidRPr="00A94086" w14:paraId="7F540A72" w14:textId="77777777" w:rsidTr="0061231F">
        <w:tc>
          <w:tcPr>
            <w:tcW w:w="2943" w:type="dxa"/>
            <w:shd w:val="clear" w:color="auto" w:fill="auto"/>
          </w:tcPr>
          <w:p w14:paraId="49904355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3E73E63A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332" w:rsidRPr="00A94086" w14:paraId="7DCD28E2" w14:textId="77777777" w:rsidTr="0061231F">
        <w:trPr>
          <w:trHeight w:val="331"/>
        </w:trPr>
        <w:tc>
          <w:tcPr>
            <w:tcW w:w="2943" w:type="dxa"/>
            <w:shd w:val="clear" w:color="auto" w:fill="auto"/>
          </w:tcPr>
          <w:p w14:paraId="5621AD46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shd w:val="clear" w:color="auto" w:fill="auto"/>
          </w:tcPr>
          <w:p w14:paraId="65014BFE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705B93A" w14:textId="77777777" w:rsidR="00982332" w:rsidRPr="008044A8" w:rsidRDefault="00982332" w:rsidP="008044A8">
      <w:pPr>
        <w:spacing w:before="120"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48DB4A6B" w14:textId="7F4372B9" w:rsidR="008044A8" w:rsidRPr="008044A8" w:rsidRDefault="008044A8" w:rsidP="008044A8">
      <w:pPr>
        <w:spacing w:before="120" w:after="0" w:line="24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8044A8">
        <w:rPr>
          <w:rFonts w:asciiTheme="minorHAnsi" w:hAnsiTheme="minorHAnsi"/>
          <w:b/>
          <w:bCs/>
          <w:sz w:val="20"/>
          <w:szCs w:val="20"/>
        </w:rPr>
        <w:t>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6708"/>
      </w:tblGrid>
      <w:tr w:rsidR="005A23AE" w:rsidRPr="00A94086" w14:paraId="448A5788" w14:textId="77777777" w:rsidTr="00E67488">
        <w:tc>
          <w:tcPr>
            <w:tcW w:w="2943" w:type="dxa"/>
            <w:shd w:val="clear" w:color="auto" w:fill="auto"/>
          </w:tcPr>
          <w:p w14:paraId="11EC076B" w14:textId="77777777" w:rsidR="00113D24" w:rsidRPr="00A94086" w:rsidRDefault="005A23AE" w:rsidP="008B689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specializzazione postuniversitaria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e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master universitari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di cui all’art. 3, commi 6 e 8 del DM. 3 novembre 1999, n. 509 </w:t>
            </w:r>
            <w:r w:rsidR="005E3E06" w:rsidRPr="00A94086">
              <w:rPr>
                <w:rFonts w:asciiTheme="minorHAnsi" w:hAnsiTheme="minorHAnsi"/>
                <w:sz w:val="20"/>
                <w:szCs w:val="20"/>
              </w:rPr>
              <w:t>pertinenti alle tematiche indicate all’art. 1 del Bando.</w:t>
            </w:r>
          </w:p>
        </w:tc>
        <w:tc>
          <w:tcPr>
            <w:tcW w:w="6804" w:type="dxa"/>
            <w:shd w:val="clear" w:color="auto" w:fill="auto"/>
          </w:tcPr>
          <w:p w14:paraId="26E544BA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A23AE" w:rsidRPr="00A94086" w14:paraId="28DAEB72" w14:textId="77777777" w:rsidTr="00E67488">
        <w:tc>
          <w:tcPr>
            <w:tcW w:w="2943" w:type="dxa"/>
            <w:shd w:val="clear" w:color="auto" w:fill="auto"/>
          </w:tcPr>
          <w:p w14:paraId="0A4CCC95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primo /di secondo livello: 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14:paraId="3F51313E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1EDA8B" w14:textId="77777777" w:rsidTr="00E67488">
        <w:tc>
          <w:tcPr>
            <w:tcW w:w="2943" w:type="dxa"/>
            <w:shd w:val="clear" w:color="auto" w:fill="auto"/>
          </w:tcPr>
          <w:p w14:paraId="718738AC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6B960A87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81BC84C" w14:textId="77777777" w:rsidTr="00E67488">
        <w:tc>
          <w:tcPr>
            <w:tcW w:w="2943" w:type="dxa"/>
            <w:shd w:val="clear" w:color="auto" w:fill="auto"/>
          </w:tcPr>
          <w:p w14:paraId="18B3104B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2884C239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CDFB8F1" w14:textId="77777777" w:rsidR="009835B2" w:rsidRPr="00A94086" w:rsidRDefault="009835B2" w:rsidP="00A2314F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77777777" w:rsidR="00BE7A19" w:rsidRPr="00A94086" w:rsidRDefault="00BE7A19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6681"/>
      </w:tblGrid>
      <w:tr w:rsidR="005A23AE" w:rsidRPr="00A94086" w14:paraId="271C2D8E" w14:textId="77777777" w:rsidTr="00E67488">
        <w:tc>
          <w:tcPr>
            <w:tcW w:w="2959" w:type="dxa"/>
            <w:shd w:val="clear" w:color="auto" w:fill="auto"/>
            <w:vAlign w:val="center"/>
          </w:tcPr>
          <w:p w14:paraId="6E70E81C" w14:textId="77777777" w:rsidR="005A23AE" w:rsidRPr="00A94086" w:rsidRDefault="00430BBC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essere stato titolare di </w:t>
            </w:r>
            <w:r w:rsidRPr="007D02CF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assegni di ricerca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previsti dall’art. 22 della L. 240/2010 presso Università o Enti di ricerca, di aver svolto o </w:t>
            </w:r>
            <w:r w:rsidRPr="007D02CF">
              <w:rPr>
                <w:rFonts w:asciiTheme="minorHAnsi" w:hAnsiTheme="minorHAnsi"/>
                <w:b/>
                <w:sz w:val="20"/>
                <w:szCs w:val="20"/>
              </w:rPr>
              <w:t xml:space="preserve">svolgere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  <w:u w:val="single"/>
              </w:rPr>
              <w:t xml:space="preserve">attività di ricerca e/o lavorativa post </w:t>
            </w:r>
            <w:proofErr w:type="spellStart"/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  <w:u w:val="single"/>
              </w:rPr>
              <w:t>lauream</w:t>
            </w:r>
            <w:proofErr w:type="spellEnd"/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(esclusivamente con contratti o incarichi di collaborazione) presso soggetti pubblici e/o privati,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e/o di essere stato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  <w:u w:val="single"/>
              </w:rPr>
              <w:t>titolare di contratti di ricercatore a tempo determinato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previsti dall’art. 24 della L. 240/2010 presso Università o Enti di ricerca. Tutte le attività devono essere 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 xml:space="preserve">pertinenti con </w:t>
            </w:r>
            <w:proofErr w:type="gramStart"/>
            <w:r w:rsidRPr="00A94086">
              <w:rPr>
                <w:rFonts w:asciiTheme="minorHAnsi" w:hAnsiTheme="minorHAnsi" w:cs="Arial"/>
                <w:sz w:val="20"/>
                <w:szCs w:val="20"/>
              </w:rPr>
              <w:t>le  tematiche</w:t>
            </w:r>
            <w:proofErr w:type="gramEnd"/>
            <w:r w:rsidRPr="00A94086">
              <w:rPr>
                <w:rFonts w:asciiTheme="minorHAnsi" w:hAnsiTheme="minorHAnsi" w:cs="Arial"/>
                <w:sz w:val="20"/>
                <w:szCs w:val="20"/>
              </w:rPr>
              <w:t xml:space="preserve"> indicate all’art. 1,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F1C4AF7" w14:textId="77777777" w:rsidTr="00E67488">
        <w:tc>
          <w:tcPr>
            <w:tcW w:w="2959" w:type="dxa"/>
            <w:shd w:val="clear" w:color="auto" w:fill="auto"/>
            <w:vAlign w:val="center"/>
          </w:tcPr>
          <w:p w14:paraId="7F0C55DB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746B862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5A23AE" w:rsidRPr="00A94086" w14:paraId="0C906DFB" w14:textId="77777777" w:rsidTr="00E67488">
        <w:tc>
          <w:tcPr>
            <w:tcW w:w="2959" w:type="dxa"/>
            <w:shd w:val="clear" w:color="auto" w:fill="auto"/>
            <w:vAlign w:val="center"/>
          </w:tcPr>
          <w:p w14:paraId="4B74A485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4D864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4282DF2" w14:textId="77777777" w:rsidTr="00E67488">
        <w:tc>
          <w:tcPr>
            <w:tcW w:w="2959" w:type="dxa"/>
            <w:shd w:val="clear" w:color="auto" w:fill="auto"/>
            <w:vAlign w:val="center"/>
          </w:tcPr>
          <w:p w14:paraId="1BD7F041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presso l’Università/Ente</w:t>
            </w:r>
            <w:r w:rsidR="00430BBC" w:rsidRPr="00A94086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628BEB0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A4F080" w14:textId="77777777" w:rsidTr="00E67488">
        <w:tc>
          <w:tcPr>
            <w:tcW w:w="2959" w:type="dxa"/>
            <w:shd w:val="clear" w:color="auto" w:fill="auto"/>
            <w:vAlign w:val="center"/>
          </w:tcPr>
          <w:p w14:paraId="347765BF" w14:textId="77777777" w:rsidR="005A23AE" w:rsidRPr="00A94086" w:rsidRDefault="005A23AE" w:rsidP="00C50FD1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3871924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14:paraId="50DC623A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31B13758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6D90E1B" w14:textId="77777777" w:rsidR="00B57733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5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29"/>
        <w:gridCol w:w="6683"/>
      </w:tblGrid>
      <w:tr w:rsidR="005A23AE" w:rsidRPr="00A94086" w14:paraId="1666E934" w14:textId="77777777" w:rsidTr="00E67488">
        <w:tc>
          <w:tcPr>
            <w:tcW w:w="2943" w:type="dxa"/>
            <w:shd w:val="clear" w:color="auto" w:fill="auto"/>
          </w:tcPr>
          <w:p w14:paraId="3FFF0490" w14:textId="77777777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1, </w:t>
            </w:r>
            <w:r w:rsidR="008B6892" w:rsidRPr="00A94086">
              <w:rPr>
                <w:rFonts w:asciiTheme="minorHAnsi" w:hAnsiTheme="minorHAnsi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; 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E67488">
        <w:tc>
          <w:tcPr>
            <w:tcW w:w="2972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E67488">
        <w:tc>
          <w:tcPr>
            <w:tcW w:w="2972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E67488">
        <w:tc>
          <w:tcPr>
            <w:tcW w:w="2972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E67488">
        <w:tc>
          <w:tcPr>
            <w:tcW w:w="2972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8339A36" w14:textId="77777777" w:rsidR="00440391" w:rsidRPr="00A94086" w:rsidRDefault="0044039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7EAFD72A" w14:textId="77777777" w:rsidR="00440391" w:rsidRPr="00A94086" w:rsidRDefault="00430BBC" w:rsidP="00440391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6</w:t>
      </w:r>
      <w:r w:rsidR="009835B2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5"/>
        <w:gridCol w:w="11"/>
        <w:gridCol w:w="6673"/>
      </w:tblGrid>
      <w:tr w:rsidR="005A23AE" w:rsidRPr="00A94086" w14:paraId="11E17360" w14:textId="77777777" w:rsidTr="00E67488">
        <w:tc>
          <w:tcPr>
            <w:tcW w:w="2972" w:type="dxa"/>
            <w:shd w:val="clear" w:color="auto" w:fill="auto"/>
          </w:tcPr>
          <w:p w14:paraId="3ADE6663" w14:textId="77777777" w:rsidR="005A23AE" w:rsidRPr="00A94086" w:rsidRDefault="00193275" w:rsidP="00193275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Attività</w:t>
            </w:r>
            <w:r w:rsidR="008B6892" w:rsidRPr="00A94086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 xml:space="preserve"> di docenza e/o</w:t>
            </w:r>
            <w:r w:rsidRPr="00A94086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 xml:space="preserve"> didattiche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(seminari, insegnamenti a contratto, interventi formativi nell’ambito di progetti, ecc.) pertinenti all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e tematiche indicate all’art. 1 del Bando.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010AAED3" w14:textId="77777777" w:rsidR="005A23AE" w:rsidRPr="00A94086" w:rsidRDefault="005A23AE" w:rsidP="0075703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C933C1" w:rsidRPr="00A94086" w14:paraId="17092DAF" w14:textId="77777777" w:rsidTr="00E67488">
        <w:tc>
          <w:tcPr>
            <w:tcW w:w="2972" w:type="dxa"/>
            <w:shd w:val="clear" w:color="auto" w:fill="auto"/>
          </w:tcPr>
          <w:p w14:paraId="1113EF7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44D74392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1148203B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36F3B1A7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562A5988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A94086">
              <w:rPr>
                <w:rFonts w:asciiTheme="minorHAnsi" w:hAnsiTheme="minorHAnsi"/>
                <w:sz w:val="20"/>
                <w:szCs w:val="20"/>
              </w:rPr>
              <w:t>anno  accademico</w:t>
            </w:r>
            <w:proofErr w:type="gramEnd"/>
            <w:r w:rsidRPr="00A94086">
              <w:rPr>
                <w:rFonts w:asciiTheme="minorHAnsi" w:hAnsiTheme="minorHAnsi"/>
                <w:sz w:val="20"/>
                <w:szCs w:val="20"/>
              </w:rPr>
              <w:t>/ anno scolastico: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1B990C5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1FA24EB7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DF33693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per un totale di ore: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6817640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759A2E08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0B297AD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attività a titolo di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4E718F7B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(specificare: docenza o didattica)</w:t>
            </w:r>
          </w:p>
        </w:tc>
      </w:tr>
      <w:tr w:rsidR="00C933C1" w:rsidRPr="00A94086" w14:paraId="26807076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6E4ECA2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(eventuale) Dipartimento e/o Facoltà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756C2EB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2F884B45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28673676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 del corso tenuto: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1AA10D4F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10916B90" w14:textId="77777777" w:rsidTr="00E67488">
        <w:trPr>
          <w:trHeight w:val="1252"/>
        </w:trPr>
        <w:tc>
          <w:tcPr>
            <w:tcW w:w="2983" w:type="dxa"/>
            <w:gridSpan w:val="2"/>
            <w:shd w:val="clear" w:color="auto" w:fill="auto"/>
            <w:vAlign w:val="center"/>
          </w:tcPr>
          <w:p w14:paraId="1ABC590E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46B13066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14:paraId="169A8961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41951D4A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5D83853" w14:textId="77777777" w:rsidR="0072397D" w:rsidRPr="00A94086" w:rsidRDefault="00C933C1" w:rsidP="0072397D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lastRenderedPageBreak/>
        <w:t>(Aggiungere i campi ulteriormente necessari)</w:t>
      </w:r>
    </w:p>
    <w:p w14:paraId="285EF1CE" w14:textId="77777777" w:rsidR="008044A8" w:rsidRDefault="008044A8" w:rsidP="0072397D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42F586CB" w14:textId="5D6F2A79" w:rsidR="00BE7A19" w:rsidRPr="00A94086" w:rsidRDefault="00430BBC" w:rsidP="0072397D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7</w:t>
      </w:r>
      <w:r w:rsidR="00BE7A19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6"/>
        <w:gridCol w:w="11"/>
        <w:gridCol w:w="6672"/>
      </w:tblGrid>
      <w:tr w:rsidR="005E3E06" w:rsidRPr="00A94086" w14:paraId="4AAC1BF5" w14:textId="77777777" w:rsidTr="00E67488">
        <w:tc>
          <w:tcPr>
            <w:tcW w:w="2972" w:type="dxa"/>
            <w:shd w:val="clear" w:color="auto" w:fill="auto"/>
          </w:tcPr>
          <w:p w14:paraId="6040EDE4" w14:textId="77777777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all’art. 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del Bando</w:t>
            </w:r>
            <w:r w:rsidR="00AC2CB4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E3E06" w:rsidRPr="00A94086" w14:paraId="62D9A627" w14:textId="77777777" w:rsidTr="00E67488">
        <w:tc>
          <w:tcPr>
            <w:tcW w:w="2972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6A59841" w14:textId="77777777" w:rsidR="00E66C2D" w:rsidRPr="00A94086" w:rsidRDefault="00430BBC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8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718"/>
      </w:tblGrid>
      <w:tr w:rsidR="005E3E06" w:rsidRPr="00A94086" w14:paraId="03707E66" w14:textId="77777777" w:rsidTr="00E67488">
        <w:tc>
          <w:tcPr>
            <w:tcW w:w="2933" w:type="dxa"/>
            <w:shd w:val="clear" w:color="auto" w:fill="auto"/>
            <w:vAlign w:val="center"/>
          </w:tcPr>
          <w:p w14:paraId="49CEE2EF" w14:textId="77777777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</w:t>
            </w:r>
            <w:proofErr w:type="gramStart"/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esemplificativo  recensioni</w:t>
            </w:r>
            <w:proofErr w:type="gramEnd"/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, 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del Bando.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157FFE71" w14:textId="77777777" w:rsidTr="00E67488">
        <w:tc>
          <w:tcPr>
            <w:tcW w:w="2933" w:type="dxa"/>
            <w:shd w:val="clear" w:color="auto" w:fill="auto"/>
            <w:vAlign w:val="center"/>
          </w:tcPr>
          <w:p w14:paraId="0DADC77B" w14:textId="77777777" w:rsidR="005E3E06" w:rsidRPr="00A94086" w:rsidRDefault="00AC2CB4" w:rsidP="00AC2CB4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Elenco autori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5ECA648B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E67488">
        <w:tc>
          <w:tcPr>
            <w:tcW w:w="2933" w:type="dxa"/>
            <w:shd w:val="clear" w:color="auto" w:fill="auto"/>
            <w:vAlign w:val="center"/>
          </w:tcPr>
          <w:p w14:paraId="6A50F5A3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E67488">
        <w:tc>
          <w:tcPr>
            <w:tcW w:w="2933" w:type="dxa"/>
            <w:shd w:val="clear" w:color="auto" w:fill="auto"/>
            <w:vAlign w:val="center"/>
          </w:tcPr>
          <w:p w14:paraId="5BDB11B8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Rivista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E67488">
        <w:tc>
          <w:tcPr>
            <w:tcW w:w="2933" w:type="dxa"/>
            <w:shd w:val="clear" w:color="auto" w:fill="auto"/>
            <w:vAlign w:val="center"/>
          </w:tcPr>
          <w:p w14:paraId="4FF9C889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Anno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E67488">
        <w:tc>
          <w:tcPr>
            <w:tcW w:w="2933" w:type="dxa"/>
            <w:shd w:val="clear" w:color="auto" w:fill="auto"/>
            <w:vAlign w:val="center"/>
          </w:tcPr>
          <w:p w14:paraId="1A4A1DFF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Link alla pubblicazione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1E18333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3731271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00976DDE" w14:textId="77777777" w:rsidR="00242F10" w:rsidRPr="00A94086" w:rsidRDefault="00242F10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4C5E97F1" w14:textId="77777777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t>_________________</w:t>
      </w:r>
      <w:proofErr w:type="gramStart"/>
      <w:r w:rsidRPr="00A94086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A94086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131A456D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71E615E0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1"/>
      <w:headerReference w:type="default" r:id="rId12"/>
      <w:footerReference w:type="default" r:id="rId13"/>
      <w:footerReference w:type="first" r:id="rId14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0CEBD" w14:textId="77777777" w:rsidR="000531F2" w:rsidRDefault="000531F2" w:rsidP="00EA00D8">
      <w:pPr>
        <w:spacing w:after="0" w:line="240" w:lineRule="auto"/>
      </w:pPr>
      <w:r>
        <w:separator/>
      </w:r>
    </w:p>
  </w:endnote>
  <w:endnote w:type="continuationSeparator" w:id="0">
    <w:p w14:paraId="54CC6FC1" w14:textId="77777777" w:rsidR="000531F2" w:rsidRDefault="000531F2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Footer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F404" w14:textId="77777777" w:rsidR="00094CD9" w:rsidRPr="00B6466D" w:rsidRDefault="00094CD9" w:rsidP="00A75FC2">
    <w:pPr>
      <w:pStyle w:val="Footer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616C6" w14:textId="77777777" w:rsidR="000531F2" w:rsidRDefault="000531F2" w:rsidP="00EA00D8">
      <w:pPr>
        <w:spacing w:after="0" w:line="240" w:lineRule="auto"/>
      </w:pPr>
      <w:r>
        <w:separator/>
      </w:r>
    </w:p>
  </w:footnote>
  <w:footnote w:type="continuationSeparator" w:id="0">
    <w:p w14:paraId="3892B327" w14:textId="77777777" w:rsidR="000531F2" w:rsidRDefault="000531F2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AF72" w14:textId="77777777" w:rsidR="00094CD9" w:rsidRDefault="00094CD9" w:rsidP="003C1F12">
    <w:pPr>
      <w:pStyle w:val="Header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Header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F420" w14:textId="77777777" w:rsidR="00094CD9" w:rsidRDefault="00094CD9" w:rsidP="004153C0">
    <w:pPr>
      <w:pStyle w:val="Header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8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9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7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4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1047340465">
    <w:abstractNumId w:val="36"/>
  </w:num>
  <w:num w:numId="2" w16cid:durableId="1400322552">
    <w:abstractNumId w:val="9"/>
  </w:num>
  <w:num w:numId="3" w16cid:durableId="1701317210">
    <w:abstractNumId w:val="1"/>
  </w:num>
  <w:num w:numId="4" w16cid:durableId="1601988341">
    <w:abstractNumId w:val="21"/>
  </w:num>
  <w:num w:numId="5" w16cid:durableId="1502893188">
    <w:abstractNumId w:val="15"/>
  </w:num>
  <w:num w:numId="6" w16cid:durableId="1789935812">
    <w:abstractNumId w:val="26"/>
  </w:num>
  <w:num w:numId="7" w16cid:durableId="1741252414">
    <w:abstractNumId w:val="31"/>
  </w:num>
  <w:num w:numId="8" w16cid:durableId="1526168762">
    <w:abstractNumId w:val="25"/>
  </w:num>
  <w:num w:numId="9" w16cid:durableId="60714120">
    <w:abstractNumId w:val="8"/>
  </w:num>
  <w:num w:numId="10" w16cid:durableId="121805689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 w16cid:durableId="309092550">
    <w:abstractNumId w:val="12"/>
  </w:num>
  <w:num w:numId="12" w16cid:durableId="741685726">
    <w:abstractNumId w:val="43"/>
  </w:num>
  <w:num w:numId="13" w16cid:durableId="348525529">
    <w:abstractNumId w:val="28"/>
  </w:num>
  <w:num w:numId="14" w16cid:durableId="660503052">
    <w:abstractNumId w:val="23"/>
  </w:num>
  <w:num w:numId="15" w16cid:durableId="990792346">
    <w:abstractNumId w:val="24"/>
  </w:num>
  <w:num w:numId="16" w16cid:durableId="1448045527">
    <w:abstractNumId w:val="27"/>
  </w:num>
  <w:num w:numId="17" w16cid:durableId="1521046813">
    <w:abstractNumId w:val="46"/>
  </w:num>
  <w:num w:numId="18" w16cid:durableId="1633897427">
    <w:abstractNumId w:val="45"/>
  </w:num>
  <w:num w:numId="19" w16cid:durableId="369109493">
    <w:abstractNumId w:val="37"/>
  </w:num>
  <w:num w:numId="20" w16cid:durableId="621037077">
    <w:abstractNumId w:val="38"/>
  </w:num>
  <w:num w:numId="21" w16cid:durableId="232282359">
    <w:abstractNumId w:val="14"/>
  </w:num>
  <w:num w:numId="22" w16cid:durableId="1234699113">
    <w:abstractNumId w:val="40"/>
  </w:num>
  <w:num w:numId="23" w16cid:durableId="203715926">
    <w:abstractNumId w:val="47"/>
  </w:num>
  <w:num w:numId="24" w16cid:durableId="1759213915">
    <w:abstractNumId w:val="30"/>
  </w:num>
  <w:num w:numId="25" w16cid:durableId="839351400">
    <w:abstractNumId w:val="33"/>
  </w:num>
  <w:num w:numId="26" w16cid:durableId="541943044">
    <w:abstractNumId w:val="4"/>
  </w:num>
  <w:num w:numId="27" w16cid:durableId="1190025303">
    <w:abstractNumId w:val="5"/>
  </w:num>
  <w:num w:numId="28" w16cid:durableId="1817261160">
    <w:abstractNumId w:val="42"/>
  </w:num>
  <w:num w:numId="29" w16cid:durableId="979530348">
    <w:abstractNumId w:val="3"/>
  </w:num>
  <w:num w:numId="30" w16cid:durableId="1171942538">
    <w:abstractNumId w:val="41"/>
  </w:num>
  <w:num w:numId="31" w16cid:durableId="986200222">
    <w:abstractNumId w:val="29"/>
  </w:num>
  <w:num w:numId="32" w16cid:durableId="1474448329">
    <w:abstractNumId w:val="2"/>
  </w:num>
  <w:num w:numId="33" w16cid:durableId="1655984085">
    <w:abstractNumId w:val="16"/>
  </w:num>
  <w:num w:numId="34" w16cid:durableId="825129617">
    <w:abstractNumId w:val="34"/>
  </w:num>
  <w:num w:numId="35" w16cid:durableId="528181718">
    <w:abstractNumId w:val="13"/>
  </w:num>
  <w:num w:numId="36" w16cid:durableId="1501776486">
    <w:abstractNumId w:val="18"/>
  </w:num>
  <w:num w:numId="37" w16cid:durableId="1917322791">
    <w:abstractNumId w:val="22"/>
  </w:num>
  <w:num w:numId="38" w16cid:durableId="1722047865">
    <w:abstractNumId w:val="17"/>
  </w:num>
  <w:num w:numId="39" w16cid:durableId="225074197">
    <w:abstractNumId w:val="44"/>
  </w:num>
  <w:num w:numId="40" w16cid:durableId="188106373">
    <w:abstractNumId w:val="11"/>
  </w:num>
  <w:num w:numId="41" w16cid:durableId="137497999">
    <w:abstractNumId w:val="35"/>
  </w:num>
  <w:num w:numId="42" w16cid:durableId="805396383">
    <w:abstractNumId w:val="10"/>
  </w:num>
  <w:num w:numId="43" w16cid:durableId="144705980">
    <w:abstractNumId w:val="7"/>
  </w:num>
  <w:num w:numId="44" w16cid:durableId="447353896">
    <w:abstractNumId w:val="32"/>
  </w:num>
  <w:num w:numId="45" w16cid:durableId="455563109">
    <w:abstractNumId w:val="19"/>
  </w:num>
  <w:num w:numId="46" w16cid:durableId="569578660">
    <w:abstractNumId w:val="6"/>
  </w:num>
  <w:num w:numId="47" w16cid:durableId="422997917">
    <w:abstractNumId w:val="20"/>
  </w:num>
  <w:num w:numId="48" w16cid:durableId="1083188577">
    <w:abstractNumId w:val="3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4B1B"/>
    <w:rsid w:val="000058EC"/>
    <w:rsid w:val="00010FF4"/>
    <w:rsid w:val="00014A85"/>
    <w:rsid w:val="00024286"/>
    <w:rsid w:val="000250C9"/>
    <w:rsid w:val="000436FC"/>
    <w:rsid w:val="00047FC8"/>
    <w:rsid w:val="000531F2"/>
    <w:rsid w:val="000612ED"/>
    <w:rsid w:val="000632BD"/>
    <w:rsid w:val="00067764"/>
    <w:rsid w:val="000818ED"/>
    <w:rsid w:val="000835D3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5B98"/>
    <w:rsid w:val="000F60B5"/>
    <w:rsid w:val="00111D54"/>
    <w:rsid w:val="001137ED"/>
    <w:rsid w:val="00113D24"/>
    <w:rsid w:val="0012167F"/>
    <w:rsid w:val="00122F22"/>
    <w:rsid w:val="00126058"/>
    <w:rsid w:val="001278A8"/>
    <w:rsid w:val="001312FF"/>
    <w:rsid w:val="00131F62"/>
    <w:rsid w:val="001347D3"/>
    <w:rsid w:val="00137CC8"/>
    <w:rsid w:val="001402CD"/>
    <w:rsid w:val="00143A58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3005A6"/>
    <w:rsid w:val="003008C3"/>
    <w:rsid w:val="0031153C"/>
    <w:rsid w:val="00320772"/>
    <w:rsid w:val="00323EDD"/>
    <w:rsid w:val="00325381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D0F50"/>
    <w:rsid w:val="004D3559"/>
    <w:rsid w:val="004D5B97"/>
    <w:rsid w:val="004E13FB"/>
    <w:rsid w:val="004E5E0E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053B"/>
    <w:rsid w:val="00581F14"/>
    <w:rsid w:val="00583DB9"/>
    <w:rsid w:val="00584075"/>
    <w:rsid w:val="00584BC3"/>
    <w:rsid w:val="005A23AE"/>
    <w:rsid w:val="005A3A33"/>
    <w:rsid w:val="005A54F5"/>
    <w:rsid w:val="005B6A7D"/>
    <w:rsid w:val="005C3FD7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D03F5"/>
    <w:rsid w:val="006E799E"/>
    <w:rsid w:val="006F0AEB"/>
    <w:rsid w:val="007006BC"/>
    <w:rsid w:val="00700AE8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904533"/>
    <w:rsid w:val="00906C3B"/>
    <w:rsid w:val="00913D6A"/>
    <w:rsid w:val="00915EEA"/>
    <w:rsid w:val="00916ECC"/>
    <w:rsid w:val="0092148E"/>
    <w:rsid w:val="00922FB1"/>
    <w:rsid w:val="00925B97"/>
    <w:rsid w:val="00942295"/>
    <w:rsid w:val="00943196"/>
    <w:rsid w:val="00950C4D"/>
    <w:rsid w:val="00950ED9"/>
    <w:rsid w:val="00951A23"/>
    <w:rsid w:val="00961685"/>
    <w:rsid w:val="00961DDD"/>
    <w:rsid w:val="00973805"/>
    <w:rsid w:val="009743C9"/>
    <w:rsid w:val="00975317"/>
    <w:rsid w:val="00975C6A"/>
    <w:rsid w:val="00977338"/>
    <w:rsid w:val="00982332"/>
    <w:rsid w:val="00982D0A"/>
    <w:rsid w:val="009835B2"/>
    <w:rsid w:val="00984477"/>
    <w:rsid w:val="009857B1"/>
    <w:rsid w:val="00991863"/>
    <w:rsid w:val="009A4488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5F30"/>
    <w:rsid w:val="009F00D1"/>
    <w:rsid w:val="009F3232"/>
    <w:rsid w:val="009F4109"/>
    <w:rsid w:val="00A039B0"/>
    <w:rsid w:val="00A05D53"/>
    <w:rsid w:val="00A127AA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57571"/>
    <w:rsid w:val="00B57733"/>
    <w:rsid w:val="00B604BD"/>
    <w:rsid w:val="00B6664E"/>
    <w:rsid w:val="00B719C3"/>
    <w:rsid w:val="00B720CD"/>
    <w:rsid w:val="00B86D70"/>
    <w:rsid w:val="00B92475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685F"/>
    <w:rsid w:val="00DB0B26"/>
    <w:rsid w:val="00DB156C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C71DA"/>
    <w:rsid w:val="00FD13A1"/>
    <w:rsid w:val="00FD3A54"/>
    <w:rsid w:val="00FD4516"/>
    <w:rsid w:val="00FD4BD0"/>
    <w:rsid w:val="00FE2FDB"/>
    <w:rsid w:val="00FF3C1D"/>
    <w:rsid w:val="46DB8F0A"/>
    <w:rsid w:val="4AF1EC3E"/>
    <w:rsid w:val="53AFAF1E"/>
    <w:rsid w:val="5F55B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0D8"/>
  </w:style>
  <w:style w:type="paragraph" w:styleId="Footer">
    <w:name w:val="footer"/>
    <w:basedOn w:val="Normal"/>
    <w:link w:val="Foot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0D8"/>
  </w:style>
  <w:style w:type="paragraph" w:styleId="NormalWeb">
    <w:name w:val="Normal (Web)"/>
    <w:basedOn w:val="Normal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Hyperlink">
    <w:name w:val="Hyperlink"/>
    <w:unhideWhenUsed/>
    <w:rsid w:val="0065159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A3B01"/>
    <w:rPr>
      <w:lang w:eastAsia="en-US"/>
    </w:rPr>
  </w:style>
  <w:style w:type="character" w:styleId="FootnoteReference">
    <w:name w:val="footnote reference"/>
    <w:uiPriority w:val="99"/>
    <w:semiHidden/>
    <w:unhideWhenUsed/>
    <w:rsid w:val="00BA3B01"/>
    <w:rPr>
      <w:vertAlign w:val="superscript"/>
    </w:rPr>
  </w:style>
  <w:style w:type="paragraph" w:styleId="NoSpacing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BodyTextChar">
    <w:name w:val="Body Text Char"/>
    <w:basedOn w:val="DefaultParagraphFont"/>
    <w:link w:val="BodyText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ListParagraph">
    <w:name w:val="List Paragraph"/>
    <w:aliases w:val="Elenco puntato"/>
    <w:basedOn w:val="Normal"/>
    <w:link w:val="ListParagraphChar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DefaultParagraphFont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BodyText2">
    <w:name w:val="Body Text 2"/>
    <w:basedOn w:val="Normal"/>
    <w:link w:val="BodyText2Char"/>
    <w:uiPriority w:val="99"/>
    <w:unhideWhenUsed/>
    <w:rsid w:val="007C67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C677F"/>
    <w:rPr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7C677F"/>
    <w:rPr>
      <w:rFonts w:ascii="Times New Roman" w:eastAsia="Times New Roman" w:hAnsi="Times New Roman"/>
      <w:b/>
      <w:sz w:val="24"/>
    </w:rPr>
  </w:style>
  <w:style w:type="paragraph" w:styleId="Title">
    <w:name w:val="Title"/>
    <w:basedOn w:val="Normal"/>
    <w:link w:val="TitleChar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leChar">
    <w:name w:val="Title Char"/>
    <w:basedOn w:val="DefaultParagraphFont"/>
    <w:link w:val="Title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DefaultParagraphFont"/>
    <w:rsid w:val="005C3FD7"/>
  </w:style>
  <w:style w:type="character" w:customStyle="1" w:styleId="Heading1Char">
    <w:name w:val="Heading 1 Char"/>
    <w:basedOn w:val="DefaultParagraphFont"/>
    <w:link w:val="Heading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DefaultParagraphFont"/>
    <w:rsid w:val="00BB4355"/>
  </w:style>
  <w:style w:type="table" w:customStyle="1" w:styleId="Grigliatabella1">
    <w:name w:val="Griglia tabella1"/>
    <w:basedOn w:val="TableNormal"/>
    <w:next w:val="TableGrid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Elenco puntato Char"/>
    <w:link w:val="ListParagraph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23883-E329-44EF-8BFA-4BF3070F82EC}">
  <ds:schemaRefs>
    <ds:schemaRef ds:uri="46f65bd5-b2c7-4605-9120-bd51645e97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8bd9977-d3ed-4a68-bec6-24221603627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99F3B0-C370-4F0F-8539-815BD6B184DE}"/>
</file>

<file path=customXml/itemProps3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</TotalTime>
  <Pages>4</Pages>
  <Words>829</Words>
  <Characters>4727</Characters>
  <Application>Microsoft Office Word</Application>
  <DocSecurity>0</DocSecurity>
  <Lines>39</Lines>
  <Paragraphs>11</Paragraphs>
  <ScaleCrop>false</ScaleCrop>
  <Company>AREA Science Park</Company>
  <LinksUpToDate>false</LinksUpToDate>
  <CharactersWithSpaces>5545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Favot Marinella</cp:lastModifiedBy>
  <cp:revision>6</cp:revision>
  <cp:lastPrinted>2018-05-08T13:06:00Z</cp:lastPrinted>
  <dcterms:created xsi:type="dcterms:W3CDTF">2022-11-11T11:38:00Z</dcterms:created>
  <dcterms:modified xsi:type="dcterms:W3CDTF">2022-12-12T15:02:00Z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