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264" w:rsidRPr="00DC5E48" w:rsidRDefault="00B03264" w:rsidP="00827048">
      <w:pPr>
        <w:tabs>
          <w:tab w:val="left" w:pos="5670"/>
        </w:tabs>
        <w:spacing w:line="240" w:lineRule="auto"/>
        <w:jc w:val="both"/>
        <w:rPr>
          <w:rFonts w:asciiTheme="minorHAnsi" w:hAnsiTheme="minorHAnsi" w:cs="Arial"/>
          <w:b/>
        </w:rPr>
      </w:pPr>
      <w:bookmarkStart w:id="0" w:name="_GoBack"/>
      <w:bookmarkEnd w:id="0"/>
      <w:r w:rsidRPr="00DC5E48">
        <w:rPr>
          <w:rFonts w:asciiTheme="minorHAnsi" w:hAnsiTheme="minorHAnsi" w:cs="Arial"/>
        </w:rPr>
        <w:t>ALLEGATO n. 2</w:t>
      </w:r>
      <w:r w:rsidRPr="00DC5E48">
        <w:rPr>
          <w:rFonts w:asciiTheme="minorHAnsi" w:hAnsiTheme="minorHAnsi" w:cs="Arial"/>
          <w:i/>
        </w:rPr>
        <w:t xml:space="preserve"> Facsimile di dichiarazione sostitutiva di atto di notorietà o di certificazione</w:t>
      </w:r>
    </w:p>
    <w:p w:rsidR="00B03264" w:rsidRPr="00DC5E48" w:rsidRDefault="00B03264" w:rsidP="00951A23">
      <w:pPr>
        <w:spacing w:after="120" w:line="240" w:lineRule="auto"/>
        <w:jc w:val="center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DICHIARAZIONE SOSTITUTIVA DI ATTO DI NOTORIETA’</w:t>
      </w:r>
    </w:p>
    <w:p w:rsidR="00B03264" w:rsidRPr="00DC5E48" w:rsidRDefault="00B03264" w:rsidP="00951A23">
      <w:pPr>
        <w:spacing w:after="120" w:line="240" w:lineRule="auto"/>
        <w:jc w:val="center"/>
        <w:rPr>
          <w:rFonts w:asciiTheme="minorHAnsi" w:hAnsiTheme="minorHAnsi" w:cs="Arial"/>
          <w:lang w:val="de-DE"/>
        </w:rPr>
      </w:pPr>
      <w:r w:rsidRPr="00DC5E48">
        <w:rPr>
          <w:rFonts w:asciiTheme="minorHAnsi" w:hAnsiTheme="minorHAnsi" w:cs="Arial"/>
          <w:lang w:val="de-DE"/>
        </w:rPr>
        <w:t>(art. 47 del D.P.R. n. 445/2000)</w:t>
      </w:r>
    </w:p>
    <w:p w:rsidR="00B03264" w:rsidRPr="00DC5E48" w:rsidRDefault="00B03264" w:rsidP="00951A23">
      <w:pPr>
        <w:spacing w:after="120" w:line="240" w:lineRule="auto"/>
        <w:jc w:val="center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o</w:t>
      </w:r>
    </w:p>
    <w:p w:rsidR="00B03264" w:rsidRPr="00DC5E48" w:rsidRDefault="00B03264" w:rsidP="00951A23">
      <w:pPr>
        <w:spacing w:after="120" w:line="240" w:lineRule="auto"/>
        <w:jc w:val="center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DICHIARAZIONE SOSTITUTIVA DI CERTIFICAZIONE</w:t>
      </w:r>
    </w:p>
    <w:p w:rsidR="00B03264" w:rsidRPr="006E6393" w:rsidRDefault="00B03264" w:rsidP="00951A23">
      <w:pPr>
        <w:spacing w:after="120" w:line="240" w:lineRule="auto"/>
        <w:jc w:val="center"/>
        <w:rPr>
          <w:rFonts w:asciiTheme="minorHAnsi" w:hAnsiTheme="minorHAnsi" w:cs="Arial"/>
          <w:lang w:val="de-DE"/>
        </w:rPr>
      </w:pPr>
      <w:r w:rsidRPr="00DC5E48">
        <w:rPr>
          <w:rFonts w:asciiTheme="minorHAnsi" w:hAnsiTheme="minorHAnsi" w:cs="Arial"/>
          <w:lang w:val="de-DE"/>
        </w:rPr>
        <w:t xml:space="preserve">(art. 46 </w:t>
      </w:r>
      <w:r w:rsidRPr="006E6393">
        <w:rPr>
          <w:rFonts w:asciiTheme="minorHAnsi" w:hAnsiTheme="minorHAnsi" w:cs="Arial"/>
          <w:lang w:val="de-DE"/>
        </w:rPr>
        <w:t>del D.P.R. n. 445/2000)</w:t>
      </w:r>
    </w:p>
    <w:p w:rsidR="00CE3D88" w:rsidRPr="00CE3D88" w:rsidRDefault="00B03264" w:rsidP="00CE3D88">
      <w:pPr>
        <w:spacing w:line="240" w:lineRule="auto"/>
        <w:jc w:val="both"/>
        <w:rPr>
          <w:rFonts w:asciiTheme="minorHAnsi" w:hAnsiTheme="minorHAnsi" w:cs="Arial"/>
        </w:rPr>
      </w:pPr>
      <w:r w:rsidRPr="006E6393">
        <w:rPr>
          <w:rFonts w:asciiTheme="minorHAnsi" w:hAnsiTheme="minorHAnsi" w:cs="Arial"/>
        </w:rPr>
        <w:t>Oggetto:</w:t>
      </w:r>
      <w:r w:rsidR="00675E54">
        <w:rPr>
          <w:rFonts w:asciiTheme="minorHAnsi" w:hAnsiTheme="minorHAnsi" w:cs="Arial"/>
        </w:rPr>
        <w:t xml:space="preserve"> </w:t>
      </w:r>
      <w:r w:rsidR="00CE3D88" w:rsidRPr="006E6393">
        <w:rPr>
          <w:rFonts w:asciiTheme="minorHAnsi" w:hAnsiTheme="minorHAnsi" w:cs="Arial"/>
        </w:rPr>
        <w:t xml:space="preserve">selezione pubblica, per titoli e colloquio, per l’assunzione con contratto a tempo determinato annuale di </w:t>
      </w:r>
      <w:r w:rsidR="00CE3D88" w:rsidRPr="006E6393">
        <w:rPr>
          <w:rFonts w:asciiTheme="minorHAnsi" w:hAnsiTheme="minorHAnsi" w:cs="Arial"/>
          <w:b/>
        </w:rPr>
        <w:t>n. 1 Tecnologo di III livello</w:t>
      </w:r>
      <w:r w:rsidR="00CE3D88" w:rsidRPr="006E6393">
        <w:rPr>
          <w:rFonts w:asciiTheme="minorHAnsi" w:hAnsiTheme="minorHAnsi" w:cs="Arial"/>
        </w:rPr>
        <w:t xml:space="preserve"> del CCNL degli Enti pubblici di Ricerca e Sperimentazione </w:t>
      </w:r>
      <w:r w:rsidR="00CE3D88" w:rsidRPr="006E6393">
        <w:rPr>
          <w:rFonts w:asciiTheme="minorHAnsi" w:hAnsiTheme="minorHAnsi" w:cs="Arial"/>
          <w:b/>
        </w:rPr>
        <w:t xml:space="preserve">-  </w:t>
      </w:r>
      <w:r w:rsidR="00D12A83" w:rsidRPr="006E6393">
        <w:rPr>
          <w:rFonts w:asciiTheme="minorHAnsi" w:hAnsiTheme="minorHAnsi" w:cs="Arial"/>
          <w:b/>
        </w:rPr>
        <w:t>Specialista in documentazione brevettuale</w:t>
      </w:r>
      <w:r w:rsidR="00CE3D88" w:rsidRPr="00675E54">
        <w:rPr>
          <w:rFonts w:asciiTheme="minorHAnsi" w:hAnsiTheme="minorHAnsi" w:cs="Arial"/>
        </w:rPr>
        <w:t>,  Settore Tecnologico: Scienze e Tecnologie per il Trasferimento Tecnologico e l’innovazione del sistema di produzione –</w:t>
      </w:r>
      <w:r w:rsidR="00CE3D88" w:rsidRPr="006E6393">
        <w:rPr>
          <w:rFonts w:asciiTheme="minorHAnsi" w:hAnsiTheme="minorHAnsi" w:cs="Arial"/>
        </w:rPr>
        <w:t xml:space="preserve"> </w:t>
      </w:r>
      <w:r w:rsidR="00CE3D88" w:rsidRPr="00675E54">
        <w:rPr>
          <w:rFonts w:asciiTheme="minorHAnsi" w:hAnsiTheme="minorHAnsi" w:cs="Arial"/>
          <w:b/>
        </w:rPr>
        <w:t>Riferimento bando n. 5/2016</w:t>
      </w:r>
      <w:r w:rsidR="00675E54">
        <w:rPr>
          <w:rFonts w:asciiTheme="minorHAnsi" w:hAnsiTheme="minorHAnsi" w:cs="Arial"/>
          <w:b/>
        </w:rPr>
        <w:t>.</w:t>
      </w:r>
    </w:p>
    <w:p w:rsidR="00B03264" w:rsidRPr="00DC5E48" w:rsidRDefault="00B03264" w:rsidP="00827048">
      <w:pPr>
        <w:spacing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 xml:space="preserve">Il /la sottoscritto/a </w:t>
      </w:r>
      <w:r w:rsidR="002511F5">
        <w:rPr>
          <w:rFonts w:asciiTheme="minorHAnsi" w:hAnsiTheme="minorHAnsi" w:cs="Arial"/>
        </w:rPr>
        <w:t>_________</w:t>
      </w:r>
      <w:r w:rsidRPr="00DC5E48">
        <w:rPr>
          <w:rFonts w:asciiTheme="minorHAnsi" w:hAnsiTheme="minorHAnsi" w:cs="Arial"/>
        </w:rPr>
        <w:t>_____________________________________________</w:t>
      </w:r>
      <w:r w:rsidR="00675E54">
        <w:rPr>
          <w:rFonts w:asciiTheme="minorHAnsi" w:hAnsiTheme="minorHAnsi" w:cs="Arial"/>
        </w:rPr>
        <w:t>____</w:t>
      </w:r>
      <w:r w:rsidRPr="00DC5E48">
        <w:rPr>
          <w:rFonts w:asciiTheme="minorHAnsi" w:hAnsiTheme="minorHAnsi" w:cs="Arial"/>
        </w:rPr>
        <w:t xml:space="preserve">____ nato/a </w:t>
      </w:r>
      <w:proofErr w:type="spellStart"/>
      <w:r w:rsidRPr="00DC5E48">
        <w:rPr>
          <w:rFonts w:asciiTheme="minorHAnsi" w:hAnsiTheme="minorHAnsi" w:cs="Arial"/>
        </w:rPr>
        <w:t>a</w:t>
      </w:r>
      <w:proofErr w:type="spellEnd"/>
      <w:r w:rsidRPr="00DC5E48">
        <w:rPr>
          <w:rFonts w:asciiTheme="minorHAnsi" w:hAnsiTheme="minorHAnsi" w:cs="Arial"/>
        </w:rPr>
        <w:t xml:space="preserve"> ______________________________________, il _____________</w:t>
      </w:r>
      <w:r w:rsidR="00951A23" w:rsidRPr="00DC5E48">
        <w:rPr>
          <w:rFonts w:asciiTheme="minorHAnsi" w:hAnsiTheme="minorHAnsi" w:cs="Arial"/>
        </w:rPr>
        <w:t>_________</w:t>
      </w:r>
      <w:r w:rsidRPr="00DC5E48">
        <w:rPr>
          <w:rFonts w:asciiTheme="minorHAnsi" w:hAnsiTheme="minorHAnsi" w:cs="Arial"/>
        </w:rPr>
        <w:t>___ e residente a ________________</w:t>
      </w:r>
      <w:r w:rsidR="00951A23" w:rsidRPr="00DC5E48">
        <w:rPr>
          <w:rFonts w:asciiTheme="minorHAnsi" w:hAnsiTheme="minorHAnsi" w:cs="Arial"/>
        </w:rPr>
        <w:t>____________________</w:t>
      </w:r>
      <w:r w:rsidRPr="00DC5E48">
        <w:rPr>
          <w:rFonts w:asciiTheme="minorHAnsi" w:hAnsiTheme="minorHAnsi" w:cs="Arial"/>
        </w:rPr>
        <w:t xml:space="preserve">___, </w:t>
      </w:r>
      <w:proofErr w:type="spellStart"/>
      <w:r w:rsidRPr="00DC5E48">
        <w:rPr>
          <w:rFonts w:asciiTheme="minorHAnsi" w:hAnsiTheme="minorHAnsi" w:cs="Arial"/>
        </w:rPr>
        <w:t>prov</w:t>
      </w:r>
      <w:proofErr w:type="spellEnd"/>
      <w:r w:rsidRPr="00DC5E48">
        <w:rPr>
          <w:rFonts w:asciiTheme="minorHAnsi" w:hAnsiTheme="minorHAnsi" w:cs="Arial"/>
        </w:rPr>
        <w:t>. _________, indirizzo ______</w:t>
      </w:r>
      <w:r w:rsidR="002511F5">
        <w:rPr>
          <w:rFonts w:asciiTheme="minorHAnsi" w:hAnsiTheme="minorHAnsi" w:cs="Arial"/>
        </w:rPr>
        <w:t>__________</w:t>
      </w:r>
      <w:r w:rsidRPr="00DC5E48">
        <w:rPr>
          <w:rFonts w:asciiTheme="minorHAnsi" w:hAnsiTheme="minorHAnsi" w:cs="Arial"/>
        </w:rPr>
        <w:t>___</w:t>
      </w:r>
      <w:r w:rsidR="002511F5">
        <w:rPr>
          <w:rFonts w:asciiTheme="minorHAnsi" w:hAnsiTheme="minorHAnsi" w:cs="Arial"/>
        </w:rPr>
        <w:t xml:space="preserve"> _____________________</w:t>
      </w:r>
      <w:r w:rsidRPr="00DC5E48">
        <w:rPr>
          <w:rFonts w:asciiTheme="minorHAnsi" w:hAnsiTheme="minorHAnsi" w:cs="Arial"/>
        </w:rPr>
        <w:t>______________________________________________________,</w:t>
      </w:r>
    </w:p>
    <w:p w:rsidR="00B03264" w:rsidRPr="00DC5E48" w:rsidRDefault="00B03264" w:rsidP="00827048">
      <w:pPr>
        <w:spacing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B03264" w:rsidRPr="00DC5E48" w:rsidRDefault="00B03264" w:rsidP="00827048">
      <w:pPr>
        <w:spacing w:before="120" w:after="120" w:line="240" w:lineRule="auto"/>
        <w:jc w:val="center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DICHIARA</w:t>
      </w:r>
    </w:p>
    <w:p w:rsidR="00B03264" w:rsidRPr="00DC5E48" w:rsidRDefault="00B03264" w:rsidP="00827048">
      <w:pPr>
        <w:spacing w:before="12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 xml:space="preserve">1) di aver svolto le seguenti </w:t>
      </w:r>
      <w:r w:rsidRPr="00DC5E48">
        <w:rPr>
          <w:rFonts w:asciiTheme="minorHAnsi" w:hAnsiTheme="minorHAnsi" w:cs="Arial"/>
          <w:b/>
          <w:color w:val="000000"/>
        </w:rPr>
        <w:t>a</w:t>
      </w:r>
      <w:r w:rsidRPr="00DC5E48">
        <w:rPr>
          <w:rFonts w:asciiTheme="minorHAnsi" w:hAnsiTheme="minorHAnsi" w:cs="Arial"/>
          <w:b/>
        </w:rPr>
        <w:t>ttività lavorative o professionali</w:t>
      </w:r>
      <w:r w:rsidRPr="00DC5E48">
        <w:rPr>
          <w:rFonts w:asciiTheme="minorHAnsi" w:hAnsiTheme="minorHAnsi" w:cs="Arial"/>
        </w:rPr>
        <w:t>, post-laurea, coerenti con il profilo specifico (specificare decorrenza e scadenza di ciascun periodo riferito a ciascuna esperienza lavorativa</w:t>
      </w:r>
      <w:r w:rsidR="00675E54">
        <w:rPr>
          <w:rFonts w:asciiTheme="minorHAnsi" w:hAnsiTheme="minorHAnsi" w:cs="Arial"/>
        </w:rPr>
        <w:t>)</w:t>
      </w:r>
      <w:r w:rsidRPr="00DC5E48">
        <w:rPr>
          <w:rFonts w:asciiTheme="minorHAnsi" w:hAnsiTheme="minorHAnsi" w:cs="Arial"/>
        </w:rPr>
        <w:t>:</w:t>
      </w:r>
    </w:p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 xml:space="preserve">1.a)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dal ____/_____/______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al ____/_____/______</w:t>
            </w: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per un totale di anni, mesi, giorni: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attività a titolo di (specificare, lavoro autonomo, lavoro dipendente): 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presso (denominazione azienda, Ente ecc.): 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con qualifica di: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con i seguenti contenuti (descrizione sintetica che metta in evidenza la coerenza dell’attività svolta con il profilo specifico):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</w:tbl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 xml:space="preserve">1.b)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dal ____/_____/______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al ____/_____/______</w:t>
            </w: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per un totale di anni, mesi, giorni: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attività a titolo di (specificare, lavoro autonomo, lavoro dipendente): 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presso (denominazione azienda, Ente ecc.): 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con qualifica di: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con i seguenti contenuti (descrizione sintetica che metta in evidenza la coerenza dell’attività svolta con il profilo specifico): </w:t>
            </w:r>
          </w:p>
        </w:tc>
        <w:tc>
          <w:tcPr>
            <w:tcW w:w="4927" w:type="dxa"/>
            <w:shd w:val="clear" w:color="auto" w:fill="auto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</w:tbl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  <w:i/>
        </w:rPr>
      </w:pPr>
      <w:r w:rsidRPr="00DC5E48">
        <w:rPr>
          <w:rFonts w:asciiTheme="minorHAnsi" w:hAnsiTheme="minorHAnsi" w:cs="Arial"/>
          <w:i/>
        </w:rPr>
        <w:t xml:space="preserve">(Aggiungere i campi ulteriormente necessari)  </w:t>
      </w:r>
    </w:p>
    <w:p w:rsidR="00B03264" w:rsidRPr="001D3102" w:rsidRDefault="00B03264" w:rsidP="00827048">
      <w:pPr>
        <w:spacing w:before="12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 xml:space="preserve">2) di aver conseguito i seguenti  </w:t>
      </w:r>
      <w:r w:rsidRPr="00DC5E48">
        <w:rPr>
          <w:rFonts w:asciiTheme="minorHAnsi" w:hAnsiTheme="minorHAnsi" w:cs="Arial"/>
          <w:b/>
        </w:rPr>
        <w:t>titoli di studio ulteriori, oltre quello richiesto per l’ammissione</w:t>
      </w:r>
      <w:r w:rsidRPr="00DC5E48">
        <w:rPr>
          <w:rFonts w:asciiTheme="minorHAnsi" w:hAnsiTheme="minorHAnsi" w:cs="Arial"/>
        </w:rPr>
        <w:t xml:space="preserve">, diplomi di </w:t>
      </w:r>
      <w:r w:rsidRPr="001D3102">
        <w:rPr>
          <w:rFonts w:asciiTheme="minorHAnsi" w:hAnsiTheme="minorHAnsi" w:cs="Arial"/>
        </w:rPr>
        <w:t>specializzazione postuniversitaria (master), diplomi universitari triennali, diplomi di laurea, diplomi di dottorato, assegni di ricerca e altri corsi di formazione;</w:t>
      </w:r>
    </w:p>
    <w:p w:rsidR="00B03264" w:rsidRPr="001D3102" w:rsidRDefault="00B03264" w:rsidP="00827048">
      <w:pPr>
        <w:spacing w:before="120" w:line="240" w:lineRule="auto"/>
        <w:jc w:val="both"/>
        <w:rPr>
          <w:rFonts w:asciiTheme="minorHAnsi" w:hAnsiTheme="minorHAnsi" w:cs="Arial"/>
        </w:rPr>
      </w:pPr>
      <w:r w:rsidRPr="001D3102">
        <w:rPr>
          <w:rFonts w:asciiTheme="minorHAnsi" w:hAnsiTheme="minorHAnsi" w:cs="Arial"/>
        </w:rPr>
        <w:t xml:space="preserve">2.a) 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4987"/>
        <w:gridCol w:w="4301"/>
      </w:tblGrid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diploma di specializzazione postuniversitaria</w:t>
            </w:r>
          </w:p>
        </w:tc>
        <w:tc>
          <w:tcPr>
            <w:tcW w:w="4759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presso l’Università di: </w:t>
            </w:r>
          </w:p>
        </w:tc>
        <w:tc>
          <w:tcPr>
            <w:tcW w:w="4759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in data/anno accademico: </w:t>
            </w:r>
          </w:p>
        </w:tc>
        <w:tc>
          <w:tcPr>
            <w:tcW w:w="4759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rPr>
          <w:trHeight w:val="419"/>
        </w:trPr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con il seguente punteggio: </w:t>
            </w:r>
          </w:p>
        </w:tc>
        <w:tc>
          <w:tcPr>
            <w:tcW w:w="4759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</w:tbl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 xml:space="preserve">2.b) 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4966"/>
        <w:gridCol w:w="4322"/>
      </w:tblGrid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diploma di dottorato</w:t>
            </w:r>
          </w:p>
        </w:tc>
        <w:tc>
          <w:tcPr>
            <w:tcW w:w="4759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presso l’Università di:</w:t>
            </w:r>
          </w:p>
        </w:tc>
        <w:tc>
          <w:tcPr>
            <w:tcW w:w="4759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in data/anno accademico: </w:t>
            </w:r>
          </w:p>
        </w:tc>
        <w:tc>
          <w:tcPr>
            <w:tcW w:w="4759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con il seguente punteggio: </w:t>
            </w:r>
          </w:p>
        </w:tc>
        <w:tc>
          <w:tcPr>
            <w:tcW w:w="4759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</w:tbl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 xml:space="preserve">2.c) </w:t>
      </w:r>
    </w:p>
    <w:tbl>
      <w:tblPr>
        <w:tblStyle w:val="Grigliatabella11"/>
        <w:tblW w:w="0" w:type="auto"/>
        <w:tblLook w:val="04A0" w:firstRow="1" w:lastRow="0" w:firstColumn="1" w:lastColumn="0" w:noHBand="0" w:noVBand="1"/>
      </w:tblPr>
      <w:tblGrid>
        <w:gridCol w:w="5097"/>
        <w:gridCol w:w="4191"/>
      </w:tblGrid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altri corsi di perfezionamento, formazione su tematiche attinenti l’attività oggetto del bando</w:t>
            </w:r>
          </w:p>
        </w:tc>
        <w:tc>
          <w:tcPr>
            <w:tcW w:w="4501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Svolto presso </w:t>
            </w:r>
          </w:p>
        </w:tc>
        <w:tc>
          <w:tcPr>
            <w:tcW w:w="4501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in data  </w:t>
            </w:r>
          </w:p>
        </w:tc>
        <w:tc>
          <w:tcPr>
            <w:tcW w:w="4501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di durata (in giorni – se inferiore ad una giornata indicare il numero di ore):</w:t>
            </w:r>
          </w:p>
        </w:tc>
        <w:tc>
          <w:tcPr>
            <w:tcW w:w="4501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  <w:tr w:rsidR="00B03264" w:rsidRPr="00DC5E48" w:rsidTr="00284897">
        <w:tc>
          <w:tcPr>
            <w:tcW w:w="5353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  <w:i/>
              </w:rPr>
              <w:t>(nel caso, specificare)</w:t>
            </w:r>
            <w:r w:rsidRPr="00DC5E48">
              <w:rPr>
                <w:rFonts w:asciiTheme="minorHAnsi" w:hAnsiTheme="minorHAnsi" w:cs="Arial"/>
              </w:rPr>
              <w:t xml:space="preserve"> con diploma finale rilasciato il:</w:t>
            </w:r>
          </w:p>
        </w:tc>
        <w:tc>
          <w:tcPr>
            <w:tcW w:w="4501" w:type="dxa"/>
          </w:tcPr>
          <w:p w:rsidR="00B03264" w:rsidRPr="00DC5E48" w:rsidRDefault="00B03264" w:rsidP="00827048">
            <w:pPr>
              <w:spacing w:before="120" w:line="240" w:lineRule="auto"/>
              <w:rPr>
                <w:rFonts w:asciiTheme="minorHAnsi" w:hAnsiTheme="minorHAnsi" w:cs="Arial"/>
              </w:rPr>
            </w:pPr>
          </w:p>
        </w:tc>
      </w:tr>
    </w:tbl>
    <w:p w:rsidR="00B03264" w:rsidRPr="00DC5E48" w:rsidRDefault="00B03264" w:rsidP="00827048">
      <w:pPr>
        <w:spacing w:before="120" w:line="240" w:lineRule="auto"/>
        <w:ind w:left="360"/>
        <w:jc w:val="both"/>
        <w:rPr>
          <w:rFonts w:asciiTheme="minorHAnsi" w:hAnsiTheme="minorHAnsi" w:cs="Arial"/>
        </w:rPr>
      </w:pPr>
    </w:p>
    <w:p w:rsidR="00B03264" w:rsidRPr="00DC5E48" w:rsidRDefault="00B03264" w:rsidP="00827048">
      <w:pPr>
        <w:spacing w:after="12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 xml:space="preserve">3) </w:t>
      </w:r>
      <w:r w:rsidR="00675E54">
        <w:rPr>
          <w:rFonts w:asciiTheme="minorHAnsi" w:hAnsiTheme="minorHAnsi" w:cs="Arial"/>
        </w:rPr>
        <w:t>d</w:t>
      </w:r>
      <w:r w:rsidRPr="00DC5E48">
        <w:rPr>
          <w:rFonts w:asciiTheme="minorHAnsi" w:hAnsiTheme="minorHAnsi" w:cs="Arial"/>
        </w:rPr>
        <w:t xml:space="preserve">i presentare in allegato le seguenti pubblicazioni, articoli, relazioni, atti e interventi in qualità di relatore o docente a congressi, seminari, workshop. </w:t>
      </w:r>
    </w:p>
    <w:p w:rsidR="00B03264" w:rsidRPr="00DC5E48" w:rsidRDefault="00B03264" w:rsidP="00827048">
      <w:pPr>
        <w:spacing w:before="120" w:line="240" w:lineRule="auto"/>
        <w:jc w:val="both"/>
        <w:rPr>
          <w:rFonts w:asciiTheme="minorHAnsi" w:hAnsiTheme="minorHAnsi" w:cs="Arial"/>
          <w:i/>
        </w:rPr>
      </w:pPr>
      <w:r w:rsidRPr="00DC5E48">
        <w:rPr>
          <w:rFonts w:asciiTheme="minorHAnsi" w:hAnsiTheme="minorHAnsi" w:cs="Arial"/>
          <w:i/>
        </w:rPr>
        <w:t xml:space="preserve"> (Elenco) </w:t>
      </w:r>
    </w:p>
    <w:p w:rsidR="00B03264" w:rsidRPr="00DC5E48" w:rsidRDefault="00B03264" w:rsidP="00827048">
      <w:pPr>
        <w:spacing w:before="120" w:line="240" w:lineRule="auto"/>
        <w:jc w:val="both"/>
        <w:rPr>
          <w:rFonts w:asciiTheme="minorHAnsi" w:hAnsiTheme="minorHAnsi" w:cs="Arial"/>
          <w:i/>
        </w:rPr>
      </w:pPr>
    </w:p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_____________________ , li _______________</w:t>
      </w:r>
      <w:r w:rsidRPr="00DC5E48">
        <w:rPr>
          <w:rFonts w:asciiTheme="minorHAnsi" w:hAnsiTheme="minorHAnsi" w:cs="Arial"/>
        </w:rPr>
        <w:tab/>
      </w:r>
      <w:r w:rsidRPr="00DC5E48">
        <w:rPr>
          <w:rFonts w:asciiTheme="minorHAnsi" w:hAnsiTheme="minorHAnsi" w:cs="Arial"/>
        </w:rPr>
        <w:tab/>
        <w:t>FIRMA</w:t>
      </w:r>
    </w:p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</w:p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</w:p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</w:p>
    <w:p w:rsidR="00951A23" w:rsidRPr="00DC5E48" w:rsidRDefault="00951A23" w:rsidP="00827048">
      <w:pPr>
        <w:spacing w:before="120" w:line="240" w:lineRule="auto"/>
        <w:rPr>
          <w:rFonts w:asciiTheme="minorHAnsi" w:hAnsiTheme="minorHAnsi" w:cs="Arial"/>
        </w:rPr>
      </w:pPr>
    </w:p>
    <w:p w:rsidR="00951A23" w:rsidRPr="00DC5E48" w:rsidRDefault="00951A23" w:rsidP="00827048">
      <w:pPr>
        <w:spacing w:before="120" w:line="240" w:lineRule="auto"/>
        <w:rPr>
          <w:rFonts w:asciiTheme="minorHAnsi" w:hAnsiTheme="minorHAnsi" w:cs="Arial"/>
        </w:rPr>
      </w:pPr>
    </w:p>
    <w:p w:rsidR="00951A23" w:rsidRPr="00DC5E48" w:rsidRDefault="00951A23" w:rsidP="00827048">
      <w:pPr>
        <w:spacing w:before="120" w:line="240" w:lineRule="auto"/>
        <w:rPr>
          <w:rFonts w:asciiTheme="minorHAnsi" w:hAnsiTheme="minorHAnsi" w:cs="Arial"/>
        </w:rPr>
      </w:pPr>
    </w:p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</w:p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</w:p>
    <w:p w:rsidR="00B03264" w:rsidRPr="00DC5E48" w:rsidRDefault="00B03264" w:rsidP="00827048">
      <w:pPr>
        <w:spacing w:before="120" w:line="240" w:lineRule="auto"/>
        <w:rPr>
          <w:rFonts w:asciiTheme="minorHAnsi" w:hAnsiTheme="minorHAnsi" w:cs="Arial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B03264" w:rsidRPr="00DC5E48" w:rsidTr="00951A23">
        <w:trPr>
          <w:cantSplit/>
        </w:trPr>
        <w:tc>
          <w:tcPr>
            <w:tcW w:w="9142" w:type="dxa"/>
          </w:tcPr>
          <w:p w:rsidR="00B03264" w:rsidRPr="00DC5E48" w:rsidRDefault="00B03264" w:rsidP="00827048">
            <w:pPr>
              <w:spacing w:before="120" w:line="240" w:lineRule="auto"/>
              <w:jc w:val="center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AVVERTENZE</w:t>
            </w:r>
          </w:p>
          <w:p w:rsidR="00B03264" w:rsidRPr="00DC5E48" w:rsidRDefault="00B03264" w:rsidP="00827048">
            <w:pPr>
              <w:spacing w:before="120" w:line="240" w:lineRule="auto"/>
              <w:jc w:val="both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La dichiarazione rilasciata ai sensi del presente facsimile non richiede autenticazione della sottoscrizione da parte di pubblico ufficiale e può essere sottoscritta direttamente dal dichiarante e inviata all’amministrazione procedente unitamente a fotocopia di documento di identità in corso di validità senza ulteriori formalità.</w:t>
            </w:r>
          </w:p>
          <w:p w:rsidR="00B03264" w:rsidRPr="00DC5E48" w:rsidRDefault="00B03264" w:rsidP="00827048">
            <w:pPr>
              <w:spacing w:before="12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4153C0" w:rsidRPr="00864445" w:rsidRDefault="004153C0" w:rsidP="00827048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sectPr w:rsidR="004153C0" w:rsidRPr="00864445" w:rsidSect="001402CD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985" w:right="1275" w:bottom="1134" w:left="1560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18B" w:rsidRDefault="0065018B" w:rsidP="00EA00D8">
      <w:pPr>
        <w:spacing w:after="0" w:line="240" w:lineRule="auto"/>
      </w:pPr>
      <w:r>
        <w:separator/>
      </w:r>
    </w:p>
  </w:endnote>
  <w:endnote w:type="continuationSeparator" w:id="0">
    <w:p w:rsidR="0065018B" w:rsidRDefault="0065018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229635"/>
      <w:docPartObj>
        <w:docPartGallery w:val="Page Numbers (Bottom of Page)"/>
        <w:docPartUnique/>
      </w:docPartObj>
    </w:sdtPr>
    <w:sdtEndPr/>
    <w:sdtContent>
      <w:p w:rsidR="00284897" w:rsidRDefault="0028489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053">
          <w:rPr>
            <w:noProof/>
          </w:rPr>
          <w:t>3</w:t>
        </w:r>
        <w:r>
          <w:fldChar w:fldCharType="end"/>
        </w:r>
      </w:p>
    </w:sdtContent>
  </w:sdt>
  <w:p w:rsidR="00284897" w:rsidRDefault="0028489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897" w:rsidRPr="00B6466D" w:rsidRDefault="00284897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284897" w:rsidRDefault="00284897" w:rsidP="00415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18B" w:rsidRDefault="0065018B" w:rsidP="00EA00D8">
      <w:pPr>
        <w:spacing w:after="0" w:line="240" w:lineRule="auto"/>
      </w:pPr>
      <w:r>
        <w:separator/>
      </w:r>
    </w:p>
  </w:footnote>
  <w:footnote w:type="continuationSeparator" w:id="0">
    <w:p w:rsidR="0065018B" w:rsidRDefault="0065018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897" w:rsidRDefault="0028489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284897" w:rsidRDefault="0028489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284897" w:rsidRDefault="0028489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897" w:rsidRDefault="00284897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:rsidR="00284897" w:rsidRDefault="00284897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897" w:rsidRDefault="00284897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6C306D8"/>
    <w:multiLevelType w:val="hybridMultilevel"/>
    <w:tmpl w:val="5B82E83C"/>
    <w:lvl w:ilvl="0" w:tplc="756C0BF0">
      <w:numFmt w:val="bullet"/>
      <w:lvlText w:val="-"/>
      <w:lvlJc w:val="left"/>
      <w:pPr>
        <w:tabs>
          <w:tab w:val="num" w:pos="993"/>
        </w:tabs>
        <w:ind w:left="993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5">
    <w:nsid w:val="0B100F3F"/>
    <w:multiLevelType w:val="hybridMultilevel"/>
    <w:tmpl w:val="49EA25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E6275"/>
    <w:multiLevelType w:val="singleLevel"/>
    <w:tmpl w:val="7534B6F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0A111A0"/>
    <w:multiLevelType w:val="hybridMultilevel"/>
    <w:tmpl w:val="807C8CAC"/>
    <w:lvl w:ilvl="0" w:tplc="241A79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628D3F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FDE25654">
      <w:start w:val="4"/>
      <w:numFmt w:val="bullet"/>
      <w:lvlText w:val="•"/>
      <w:lvlJc w:val="left"/>
      <w:pPr>
        <w:ind w:left="2685" w:hanging="705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546FF1"/>
    <w:multiLevelType w:val="multilevel"/>
    <w:tmpl w:val="6FC679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2C128E4"/>
    <w:multiLevelType w:val="hybridMultilevel"/>
    <w:tmpl w:val="FB0E063E"/>
    <w:lvl w:ilvl="0" w:tplc="756C0BF0">
      <w:numFmt w:val="bullet"/>
      <w:lvlText w:val="-"/>
      <w:lvlJc w:val="left"/>
      <w:pPr>
        <w:ind w:left="720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>
    <w:nsid w:val="13880D72"/>
    <w:multiLevelType w:val="hybridMultilevel"/>
    <w:tmpl w:val="D40AFD9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4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090D69"/>
    <w:multiLevelType w:val="hybridMultilevel"/>
    <w:tmpl w:val="475E69C8"/>
    <w:lvl w:ilvl="0" w:tplc="756C0BF0">
      <w:numFmt w:val="bullet"/>
      <w:lvlText w:val="-"/>
      <w:lvlJc w:val="left"/>
      <w:pPr>
        <w:ind w:left="720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843321"/>
    <w:multiLevelType w:val="hybridMultilevel"/>
    <w:tmpl w:val="4776D86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E8C0A88"/>
    <w:multiLevelType w:val="hybridMultilevel"/>
    <w:tmpl w:val="584006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1D4063"/>
    <w:multiLevelType w:val="hybridMultilevel"/>
    <w:tmpl w:val="6B9C9A82"/>
    <w:lvl w:ilvl="0" w:tplc="49E0A9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FB7858"/>
    <w:multiLevelType w:val="hybridMultilevel"/>
    <w:tmpl w:val="581A50CC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8B0848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A45413"/>
    <w:multiLevelType w:val="hybridMultilevel"/>
    <w:tmpl w:val="18BC4468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B0848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851F6A"/>
    <w:multiLevelType w:val="hybridMultilevel"/>
    <w:tmpl w:val="D9F8C28C"/>
    <w:lvl w:ilvl="0" w:tplc="FFFFFFFF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347D03"/>
    <w:multiLevelType w:val="hybridMultilevel"/>
    <w:tmpl w:val="45CCFA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2">
    <w:nsid w:val="58E75D7C"/>
    <w:multiLevelType w:val="hybridMultilevel"/>
    <w:tmpl w:val="3A6A5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4D2B03"/>
    <w:multiLevelType w:val="hybridMultilevel"/>
    <w:tmpl w:val="47948D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F43EBC"/>
    <w:multiLevelType w:val="hybridMultilevel"/>
    <w:tmpl w:val="DF1278E0"/>
    <w:lvl w:ilvl="0" w:tplc="EC04026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651D5E9C"/>
    <w:multiLevelType w:val="hybridMultilevel"/>
    <w:tmpl w:val="C98EDE7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893595"/>
    <w:multiLevelType w:val="hybridMultilevel"/>
    <w:tmpl w:val="83FE245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756C0BF0">
      <w:numFmt w:val="bullet"/>
      <w:lvlText w:val="-"/>
      <w:lvlJc w:val="left"/>
      <w:pPr>
        <w:ind w:left="3022" w:hanging="360"/>
      </w:pPr>
      <w:rPr>
        <w:rFonts w:ascii="@MS Mincho" w:eastAsia="MS Mincho" w:hAnsi="@MS Mincho" w:cs="@MS Mincho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85B1049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42">
    <w:nsid w:val="7D7C6417"/>
    <w:multiLevelType w:val="hybridMultilevel"/>
    <w:tmpl w:val="64626B9A"/>
    <w:lvl w:ilvl="0" w:tplc="081ECC40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6"/>
  </w:num>
  <w:num w:numId="5">
    <w:abstractNumId w:val="20"/>
  </w:num>
  <w:num w:numId="6">
    <w:abstractNumId w:val="26"/>
  </w:num>
  <w:num w:numId="7">
    <w:abstractNumId w:val="12"/>
  </w:num>
  <w:num w:numId="8">
    <w:abstractNumId w:val="37"/>
  </w:num>
  <w:num w:numId="9">
    <w:abstractNumId w:val="32"/>
  </w:num>
  <w:num w:numId="10">
    <w:abstractNumId w:val="27"/>
  </w:num>
  <w:num w:numId="11">
    <w:abstractNumId w:val="31"/>
  </w:num>
  <w:num w:numId="12">
    <w:abstractNumId w:val="13"/>
  </w:num>
  <w:num w:numId="13">
    <w:abstractNumId w:val="13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4">
    <w:abstractNumId w:val="11"/>
  </w:num>
  <w:num w:numId="15">
    <w:abstractNumId w:val="3"/>
  </w:num>
  <w:num w:numId="16">
    <w:abstractNumId w:val="7"/>
  </w:num>
  <w:num w:numId="17">
    <w:abstractNumId w:val="4"/>
  </w:num>
  <w:num w:numId="18">
    <w:abstractNumId w:val="24"/>
  </w:num>
  <w:num w:numId="19">
    <w:abstractNumId w:val="21"/>
  </w:num>
  <w:num w:numId="20">
    <w:abstractNumId w:val="28"/>
  </w:num>
  <w:num w:numId="21">
    <w:abstractNumId w:val="29"/>
  </w:num>
  <w:num w:numId="22">
    <w:abstractNumId w:val="25"/>
  </w:num>
  <w:num w:numId="23">
    <w:abstractNumId w:val="6"/>
  </w:num>
  <w:num w:numId="24">
    <w:abstractNumId w:val="23"/>
  </w:num>
  <w:num w:numId="25">
    <w:abstractNumId w:val="39"/>
  </w:num>
  <w:num w:numId="26">
    <w:abstractNumId w:val="8"/>
  </w:num>
  <w:num w:numId="27">
    <w:abstractNumId w:val="22"/>
  </w:num>
  <w:num w:numId="28">
    <w:abstractNumId w:val="41"/>
    <w:lvlOverride w:ilvl="0">
      <w:startOverride w:val="1"/>
    </w:lvlOverride>
  </w:num>
  <w:num w:numId="29">
    <w:abstractNumId w:val="16"/>
  </w:num>
  <w:num w:numId="30">
    <w:abstractNumId w:val="14"/>
  </w:num>
  <w:num w:numId="31">
    <w:abstractNumId w:val="9"/>
  </w:num>
  <w:num w:numId="32">
    <w:abstractNumId w:val="18"/>
  </w:num>
  <w:num w:numId="33">
    <w:abstractNumId w:val="19"/>
  </w:num>
  <w:num w:numId="34">
    <w:abstractNumId w:val="40"/>
  </w:num>
  <w:num w:numId="35">
    <w:abstractNumId w:val="34"/>
  </w:num>
  <w:num w:numId="36">
    <w:abstractNumId w:val="33"/>
  </w:num>
  <w:num w:numId="37">
    <w:abstractNumId w:val="42"/>
  </w:num>
  <w:num w:numId="38">
    <w:abstractNumId w:val="17"/>
  </w:num>
  <w:num w:numId="39">
    <w:abstractNumId w:val="35"/>
  </w:num>
  <w:num w:numId="40">
    <w:abstractNumId w:val="5"/>
  </w:num>
  <w:num w:numId="41">
    <w:abstractNumId w:val="38"/>
  </w:num>
  <w:num w:numId="42">
    <w:abstractNumId w:val="15"/>
  </w:num>
  <w:num w:numId="43">
    <w:abstractNumId w:val="30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1F6E"/>
    <w:rsid w:val="000073D4"/>
    <w:rsid w:val="00024286"/>
    <w:rsid w:val="000250C9"/>
    <w:rsid w:val="00036F1E"/>
    <w:rsid w:val="0006319C"/>
    <w:rsid w:val="000632BD"/>
    <w:rsid w:val="00071F5D"/>
    <w:rsid w:val="00087EA5"/>
    <w:rsid w:val="0009737A"/>
    <w:rsid w:val="000B2813"/>
    <w:rsid w:val="000B512D"/>
    <w:rsid w:val="000E3F50"/>
    <w:rsid w:val="001278A8"/>
    <w:rsid w:val="00137CC8"/>
    <w:rsid w:val="001402CD"/>
    <w:rsid w:val="00181FD4"/>
    <w:rsid w:val="001950C2"/>
    <w:rsid w:val="001A3028"/>
    <w:rsid w:val="001B4209"/>
    <w:rsid w:val="001C3163"/>
    <w:rsid w:val="001D3102"/>
    <w:rsid w:val="001E6CBA"/>
    <w:rsid w:val="001F4C5C"/>
    <w:rsid w:val="001F730C"/>
    <w:rsid w:val="00201285"/>
    <w:rsid w:val="002029F7"/>
    <w:rsid w:val="00204B2D"/>
    <w:rsid w:val="00206915"/>
    <w:rsid w:val="00212608"/>
    <w:rsid w:val="002352DD"/>
    <w:rsid w:val="00235D93"/>
    <w:rsid w:val="0024448A"/>
    <w:rsid w:val="002511F5"/>
    <w:rsid w:val="00263B1D"/>
    <w:rsid w:val="00270534"/>
    <w:rsid w:val="00283AA7"/>
    <w:rsid w:val="00284897"/>
    <w:rsid w:val="002D0A9D"/>
    <w:rsid w:val="002D5686"/>
    <w:rsid w:val="00320772"/>
    <w:rsid w:val="00323EDD"/>
    <w:rsid w:val="003358CE"/>
    <w:rsid w:val="003508E8"/>
    <w:rsid w:val="00385ECD"/>
    <w:rsid w:val="00393945"/>
    <w:rsid w:val="00397D1F"/>
    <w:rsid w:val="003A5860"/>
    <w:rsid w:val="003C021F"/>
    <w:rsid w:val="003C1F12"/>
    <w:rsid w:val="00403DEC"/>
    <w:rsid w:val="00411C41"/>
    <w:rsid w:val="004153C0"/>
    <w:rsid w:val="0041641A"/>
    <w:rsid w:val="00420405"/>
    <w:rsid w:val="00421357"/>
    <w:rsid w:val="004225F8"/>
    <w:rsid w:val="00453B40"/>
    <w:rsid w:val="004566FB"/>
    <w:rsid w:val="00463470"/>
    <w:rsid w:val="004A0661"/>
    <w:rsid w:val="004B6580"/>
    <w:rsid w:val="004F2E65"/>
    <w:rsid w:val="00510D08"/>
    <w:rsid w:val="00516578"/>
    <w:rsid w:val="00530CBE"/>
    <w:rsid w:val="005345A3"/>
    <w:rsid w:val="00544CD8"/>
    <w:rsid w:val="00577602"/>
    <w:rsid w:val="00583DB9"/>
    <w:rsid w:val="00584075"/>
    <w:rsid w:val="005B4053"/>
    <w:rsid w:val="005B6A7D"/>
    <w:rsid w:val="005C4AE7"/>
    <w:rsid w:val="005C662E"/>
    <w:rsid w:val="005D17E2"/>
    <w:rsid w:val="005F1142"/>
    <w:rsid w:val="005F1EAB"/>
    <w:rsid w:val="005F4D42"/>
    <w:rsid w:val="005F7F54"/>
    <w:rsid w:val="00607A1B"/>
    <w:rsid w:val="00613130"/>
    <w:rsid w:val="00613211"/>
    <w:rsid w:val="0065018B"/>
    <w:rsid w:val="00651594"/>
    <w:rsid w:val="00655DC0"/>
    <w:rsid w:val="00663FF7"/>
    <w:rsid w:val="00674636"/>
    <w:rsid w:val="00675E54"/>
    <w:rsid w:val="006E6393"/>
    <w:rsid w:val="006E799E"/>
    <w:rsid w:val="007006BC"/>
    <w:rsid w:val="00700F3A"/>
    <w:rsid w:val="00710C47"/>
    <w:rsid w:val="00733102"/>
    <w:rsid w:val="0074030D"/>
    <w:rsid w:val="0074047F"/>
    <w:rsid w:val="00750101"/>
    <w:rsid w:val="00757216"/>
    <w:rsid w:val="007616FF"/>
    <w:rsid w:val="007617E4"/>
    <w:rsid w:val="0077386D"/>
    <w:rsid w:val="007750BC"/>
    <w:rsid w:val="0078517B"/>
    <w:rsid w:val="007A793F"/>
    <w:rsid w:val="007B09AD"/>
    <w:rsid w:val="007D6E87"/>
    <w:rsid w:val="007E0DDF"/>
    <w:rsid w:val="007F12F2"/>
    <w:rsid w:val="00813D63"/>
    <w:rsid w:val="008151C3"/>
    <w:rsid w:val="00827048"/>
    <w:rsid w:val="00864445"/>
    <w:rsid w:val="00877793"/>
    <w:rsid w:val="00891BF7"/>
    <w:rsid w:val="008A41A3"/>
    <w:rsid w:val="008A42A4"/>
    <w:rsid w:val="008C3182"/>
    <w:rsid w:val="008C3C6D"/>
    <w:rsid w:val="008C4334"/>
    <w:rsid w:val="008E7EA6"/>
    <w:rsid w:val="00901D7B"/>
    <w:rsid w:val="00904533"/>
    <w:rsid w:val="00914502"/>
    <w:rsid w:val="00915EEA"/>
    <w:rsid w:val="00916ECC"/>
    <w:rsid w:val="0092148E"/>
    <w:rsid w:val="00942295"/>
    <w:rsid w:val="00951A23"/>
    <w:rsid w:val="00963381"/>
    <w:rsid w:val="00977804"/>
    <w:rsid w:val="009857B1"/>
    <w:rsid w:val="00991863"/>
    <w:rsid w:val="00996791"/>
    <w:rsid w:val="009B0D59"/>
    <w:rsid w:val="009B6620"/>
    <w:rsid w:val="009B77A3"/>
    <w:rsid w:val="009C3081"/>
    <w:rsid w:val="009D636A"/>
    <w:rsid w:val="009F00D1"/>
    <w:rsid w:val="009F3232"/>
    <w:rsid w:val="009F6FDC"/>
    <w:rsid w:val="00A034A4"/>
    <w:rsid w:val="00A34453"/>
    <w:rsid w:val="00A54999"/>
    <w:rsid w:val="00A75FC2"/>
    <w:rsid w:val="00A95428"/>
    <w:rsid w:val="00A96B36"/>
    <w:rsid w:val="00AA3D27"/>
    <w:rsid w:val="00AB301C"/>
    <w:rsid w:val="00AC379B"/>
    <w:rsid w:val="00AF3F46"/>
    <w:rsid w:val="00AF4FA3"/>
    <w:rsid w:val="00AF7A12"/>
    <w:rsid w:val="00B00875"/>
    <w:rsid w:val="00B00D8E"/>
    <w:rsid w:val="00B03264"/>
    <w:rsid w:val="00B11425"/>
    <w:rsid w:val="00B21813"/>
    <w:rsid w:val="00B338CF"/>
    <w:rsid w:val="00B373BC"/>
    <w:rsid w:val="00B604BD"/>
    <w:rsid w:val="00B6664E"/>
    <w:rsid w:val="00B720CD"/>
    <w:rsid w:val="00BA3B01"/>
    <w:rsid w:val="00BA6CEA"/>
    <w:rsid w:val="00BC1B01"/>
    <w:rsid w:val="00BC3F24"/>
    <w:rsid w:val="00BE0CD5"/>
    <w:rsid w:val="00BE1B92"/>
    <w:rsid w:val="00BF03BF"/>
    <w:rsid w:val="00BF4EEC"/>
    <w:rsid w:val="00C257B6"/>
    <w:rsid w:val="00C26EA4"/>
    <w:rsid w:val="00C2760D"/>
    <w:rsid w:val="00C31FD9"/>
    <w:rsid w:val="00C32DD8"/>
    <w:rsid w:val="00C6707D"/>
    <w:rsid w:val="00C76F13"/>
    <w:rsid w:val="00C96926"/>
    <w:rsid w:val="00CA2F20"/>
    <w:rsid w:val="00CA6EA0"/>
    <w:rsid w:val="00CE1FB3"/>
    <w:rsid w:val="00CE3D88"/>
    <w:rsid w:val="00CF472F"/>
    <w:rsid w:val="00D070C7"/>
    <w:rsid w:val="00D12A83"/>
    <w:rsid w:val="00D133B3"/>
    <w:rsid w:val="00D25F6F"/>
    <w:rsid w:val="00D32154"/>
    <w:rsid w:val="00D51800"/>
    <w:rsid w:val="00D54C17"/>
    <w:rsid w:val="00D74CCE"/>
    <w:rsid w:val="00D75EAB"/>
    <w:rsid w:val="00D87780"/>
    <w:rsid w:val="00DA0A5F"/>
    <w:rsid w:val="00DC5E48"/>
    <w:rsid w:val="00DE7BC9"/>
    <w:rsid w:val="00DF1C60"/>
    <w:rsid w:val="00E02AB3"/>
    <w:rsid w:val="00E154D3"/>
    <w:rsid w:val="00E21FF0"/>
    <w:rsid w:val="00E34D23"/>
    <w:rsid w:val="00E37F59"/>
    <w:rsid w:val="00E40446"/>
    <w:rsid w:val="00E82B2B"/>
    <w:rsid w:val="00E90165"/>
    <w:rsid w:val="00EA00D8"/>
    <w:rsid w:val="00EA4D3A"/>
    <w:rsid w:val="00EA7B01"/>
    <w:rsid w:val="00EB1F65"/>
    <w:rsid w:val="00EB6B86"/>
    <w:rsid w:val="00EB70B3"/>
    <w:rsid w:val="00EC351A"/>
    <w:rsid w:val="00EC7B91"/>
    <w:rsid w:val="00EE0AE8"/>
    <w:rsid w:val="00EE7703"/>
    <w:rsid w:val="00F00D6E"/>
    <w:rsid w:val="00F039FD"/>
    <w:rsid w:val="00F075E1"/>
    <w:rsid w:val="00F2530C"/>
    <w:rsid w:val="00F26887"/>
    <w:rsid w:val="00F34B85"/>
    <w:rsid w:val="00F40CE2"/>
    <w:rsid w:val="00F516FC"/>
    <w:rsid w:val="00F72EF3"/>
    <w:rsid w:val="00F90BED"/>
    <w:rsid w:val="00FB1032"/>
    <w:rsid w:val="00FB6284"/>
    <w:rsid w:val="00FB65A8"/>
    <w:rsid w:val="00FC71DA"/>
    <w:rsid w:val="00FD4516"/>
    <w:rsid w:val="00FD4BD0"/>
    <w:rsid w:val="00FE1AC5"/>
    <w:rsid w:val="00FE1EE2"/>
    <w:rsid w:val="00F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54C1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54C17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E7E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E7E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E7EA6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7E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7EA6"/>
    <w:rPr>
      <w:b/>
      <w:bCs/>
      <w:lang w:eastAsia="en-US"/>
    </w:rPr>
  </w:style>
  <w:style w:type="character" w:customStyle="1" w:styleId="s1">
    <w:name w:val="s1"/>
    <w:basedOn w:val="Carpredefinitoparagrafo"/>
    <w:rsid w:val="004213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54C1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54C17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E7E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E7E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E7EA6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7E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7EA6"/>
    <w:rPr>
      <w:b/>
      <w:bCs/>
      <w:lang w:eastAsia="en-US"/>
    </w:rPr>
  </w:style>
  <w:style w:type="character" w:customStyle="1" w:styleId="s1">
    <w:name w:val="s1"/>
    <w:basedOn w:val="Carpredefinitoparagrafo"/>
    <w:rsid w:val="00421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sharepoint/v3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3d4ffb0d-68bf-4b68-99f7-1eb25ffe2d97"/>
    <ds:schemaRef ds:uri="53A74DB2-3EB1-4FF8-9424-E72CDCA9D245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3AFEA84-F952-4548-9B6E-B0BC619C1C66}"/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C03DC4D-9C79-41E1-B821-55512A2BE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3845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Puntar Chiara</cp:lastModifiedBy>
  <cp:revision>3</cp:revision>
  <cp:lastPrinted>2016-07-28T10:37:00Z</cp:lastPrinted>
  <dcterms:created xsi:type="dcterms:W3CDTF">2016-08-03T08:49:00Z</dcterms:created>
  <dcterms:modified xsi:type="dcterms:W3CDTF">2016-08-03T08:49:00Z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