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AB827" w14:textId="77777777" w:rsidR="00FD3145" w:rsidRPr="006C0BC7" w:rsidRDefault="00FD3145" w:rsidP="00FD3145">
      <w:pPr>
        <w:pageBreakBefore/>
        <w:autoSpaceDE w:val="0"/>
        <w:autoSpaceDN w:val="0"/>
        <w:adjustRightInd w:val="0"/>
        <w:spacing w:before="120"/>
        <w:jc w:val="both"/>
        <w:rPr>
          <w:rFonts w:ascii="Calibri" w:hAnsi="Calibri" w:cs="Arial"/>
          <w:i/>
          <w:iCs/>
          <w:color w:val="000000"/>
        </w:rPr>
      </w:pPr>
      <w:r w:rsidRPr="006C0BC7">
        <w:rPr>
          <w:rFonts w:ascii="Calibri" w:hAnsi="Calibri" w:cs="Arial"/>
          <w:i/>
          <w:iCs/>
          <w:color w:val="000000"/>
        </w:rPr>
        <w:t>Il presente facsimile costituisce lo schema da seguire nella redazione della domanda, che dovrà essere redatta in carattere stampatello o dattiloscritto su carta libera e inviata all’</w:t>
      </w:r>
      <w:r>
        <w:rPr>
          <w:rFonts w:ascii="Calibri" w:hAnsi="Calibri" w:cs="Arial"/>
          <w:i/>
          <w:iCs/>
          <w:color w:val="000000"/>
        </w:rPr>
        <w:t>Ente</w:t>
      </w:r>
    </w:p>
    <w:p w14:paraId="06179EFE" w14:textId="77777777" w:rsidR="00FD3145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</w:p>
    <w:p w14:paraId="533B1C43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bookmarkStart w:id="0" w:name="_Hlk2176274"/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Scientifica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50E55203" w14:textId="77777777" w:rsidR="00E7341F" w:rsidRDefault="00AE5CDC" w:rsidP="00E7341F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AE5CDC">
        <w:rPr>
          <w:rFonts w:ascii="Calibri" w:hAnsi="Calibri" w:cs="Arial"/>
          <w:b/>
          <w:bCs/>
          <w:color w:val="000000"/>
          <w:sz w:val="24"/>
          <w:szCs w:val="24"/>
        </w:rPr>
        <w:t xml:space="preserve">Ufficio </w:t>
      </w:r>
      <w:r w:rsidR="00E7341F" w:rsidRPr="00E7341F">
        <w:rPr>
          <w:rFonts w:ascii="Calibri" w:hAnsi="Calibri" w:cs="Arial"/>
          <w:b/>
          <w:bCs/>
          <w:color w:val="000000"/>
          <w:sz w:val="24"/>
          <w:szCs w:val="24"/>
        </w:rPr>
        <w:t>Risorse Umane</w:t>
      </w:r>
    </w:p>
    <w:p w14:paraId="6A543E11" w14:textId="3CDE0604" w:rsidR="00E7341F" w:rsidRDefault="00E7341F" w:rsidP="00E7341F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E7341F">
        <w:rPr>
          <w:rFonts w:ascii="Calibri" w:hAnsi="Calibri" w:cs="Arial"/>
          <w:b/>
          <w:bCs/>
          <w:color w:val="000000"/>
          <w:sz w:val="24"/>
          <w:szCs w:val="24"/>
        </w:rPr>
        <w:t>Sezione Amministrazione e Personale</w:t>
      </w:r>
    </w:p>
    <w:p w14:paraId="39D8A04E" w14:textId="08882731" w:rsidR="00FD3145" w:rsidRPr="00340557" w:rsidRDefault="00FD3145" w:rsidP="00E7341F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468AA7DA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bookmarkEnd w:id="0"/>
    <w:p w14:paraId="50563607" w14:textId="77777777" w:rsidR="00FD3145" w:rsidRDefault="00FD3145" w:rsidP="00FD3145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6639099" w14:textId="77777777" w:rsidR="00FD3145" w:rsidRPr="0034055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 xml:space="preserve">(nome e cognome, CF, eventuale P.IVA)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>_______________</w:t>
      </w:r>
    </w:p>
    <w:p w14:paraId="04AF0032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48A743FF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53E87290" w14:textId="77777777" w:rsidR="00FD3145" w:rsidRPr="00340557" w:rsidRDefault="00FD3145" w:rsidP="00FD3145">
      <w:pPr>
        <w:autoSpaceDE w:val="0"/>
        <w:autoSpaceDN w:val="0"/>
        <w:adjustRightInd w:val="0"/>
        <w:spacing w:before="120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226E157C" w14:textId="73055852" w:rsidR="00FD3145" w:rsidRPr="006C0BC7" w:rsidRDefault="00FD3145" w:rsidP="00032868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4EAD80BB">
        <w:rPr>
          <w:rFonts w:ascii="Calibri" w:hAnsi="Calibri" w:cs="Arial"/>
          <w:color w:val="000000" w:themeColor="text1"/>
          <w:sz w:val="24"/>
          <w:szCs w:val="24"/>
        </w:rPr>
        <w:t xml:space="preserve">di partecipare </w:t>
      </w:r>
      <w:bookmarkStart w:id="1" w:name="_Hlk2176163"/>
      <w:r w:rsidRPr="4EAD80BB">
        <w:rPr>
          <w:rFonts w:ascii="Calibri" w:hAnsi="Calibri" w:cs="Arial"/>
          <w:color w:val="000000" w:themeColor="text1"/>
          <w:sz w:val="24"/>
          <w:szCs w:val="24"/>
        </w:rPr>
        <w:t xml:space="preserve">alla procedura comparativa per la selezione di n. 1 esperto in </w:t>
      </w:r>
      <w:r w:rsidR="009D5EC0" w:rsidRPr="4EAD80BB">
        <w:rPr>
          <w:rFonts w:ascii="Calibri" w:hAnsi="Calibri" w:cs="Arial"/>
          <w:color w:val="000000" w:themeColor="text1"/>
          <w:sz w:val="24"/>
          <w:szCs w:val="24"/>
        </w:rPr>
        <w:t>Project Management</w:t>
      </w:r>
      <w:r w:rsidR="009D5EC0" w:rsidRPr="4EAD80BB">
        <w:rPr>
          <w:sz w:val="24"/>
          <w:szCs w:val="24"/>
        </w:rPr>
        <w:t xml:space="preserve"> </w:t>
      </w:r>
      <w:r w:rsidRPr="4EAD80BB">
        <w:rPr>
          <w:rFonts w:ascii="Calibri" w:hAnsi="Calibri" w:cs="Arial"/>
          <w:color w:val="000000" w:themeColor="text1"/>
          <w:sz w:val="24"/>
          <w:szCs w:val="24"/>
        </w:rPr>
        <w:t>(</w:t>
      </w:r>
      <w:r w:rsidRPr="4EAD80BB">
        <w:rPr>
          <w:rFonts w:ascii="Calibri" w:hAnsi="Calibri" w:cs="Arial"/>
          <w:b/>
          <w:bCs/>
          <w:color w:val="000000" w:themeColor="text1"/>
          <w:sz w:val="24"/>
          <w:szCs w:val="24"/>
        </w:rPr>
        <w:t xml:space="preserve">Avviso </w:t>
      </w:r>
      <w:r w:rsidR="00DA754F" w:rsidRPr="4EAD80BB">
        <w:rPr>
          <w:rFonts w:ascii="Calibri" w:hAnsi="Calibri" w:cs="Arial"/>
          <w:b/>
          <w:bCs/>
          <w:color w:val="000000" w:themeColor="text1"/>
          <w:sz w:val="24"/>
          <w:szCs w:val="24"/>
        </w:rPr>
        <w:t xml:space="preserve">n. </w:t>
      </w:r>
      <w:r w:rsidR="002E68A8" w:rsidRPr="4EAD80BB">
        <w:rPr>
          <w:rFonts w:ascii="Calibri" w:hAnsi="Calibri" w:cs="Arial"/>
          <w:b/>
          <w:bCs/>
          <w:color w:val="000000" w:themeColor="text1"/>
          <w:sz w:val="24"/>
          <w:szCs w:val="24"/>
        </w:rPr>
        <w:t>C5/2023</w:t>
      </w:r>
      <w:r w:rsidRPr="4EAD80BB">
        <w:rPr>
          <w:rFonts w:ascii="Calibri" w:hAnsi="Calibri" w:cs="Arial"/>
          <w:color w:val="000000" w:themeColor="text1"/>
          <w:sz w:val="24"/>
          <w:szCs w:val="24"/>
        </w:rPr>
        <w:t>)</w:t>
      </w:r>
      <w:bookmarkEnd w:id="1"/>
    </w:p>
    <w:p w14:paraId="743AEEFD" w14:textId="77777777" w:rsidR="00FD3145" w:rsidRPr="006C0BC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3EF61EA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>A tal fine dichiara:</w:t>
      </w:r>
    </w:p>
    <w:p w14:paraId="618C072D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nato a _________________ </w:t>
      </w:r>
      <w:r w:rsidRPr="006C0BC7">
        <w:rPr>
          <w:rFonts w:cstheme="minorHAnsi"/>
          <w:i/>
          <w:sz w:val="24"/>
          <w:szCs w:val="24"/>
        </w:rPr>
        <w:t>(luogo)</w:t>
      </w:r>
      <w:r>
        <w:rPr>
          <w:rFonts w:cstheme="minorHAnsi"/>
          <w:sz w:val="24"/>
          <w:szCs w:val="24"/>
        </w:rPr>
        <w:t xml:space="preserve"> il _________________ </w:t>
      </w:r>
      <w:r w:rsidRPr="006C0BC7">
        <w:rPr>
          <w:rFonts w:cstheme="minorHAnsi"/>
          <w:i/>
          <w:sz w:val="24"/>
          <w:szCs w:val="24"/>
        </w:rPr>
        <w:t>(gg/mm/</w:t>
      </w:r>
      <w:proofErr w:type="spellStart"/>
      <w:r w:rsidRPr="006C0BC7">
        <w:rPr>
          <w:rFonts w:cstheme="minorHAnsi"/>
          <w:i/>
          <w:sz w:val="24"/>
          <w:szCs w:val="24"/>
        </w:rPr>
        <w:t>aaaa</w:t>
      </w:r>
      <w:proofErr w:type="spellEnd"/>
      <w:r w:rsidRPr="006C0BC7">
        <w:rPr>
          <w:rFonts w:cstheme="minorHAnsi"/>
          <w:i/>
          <w:sz w:val="24"/>
          <w:szCs w:val="24"/>
        </w:rPr>
        <w:t>)</w:t>
      </w:r>
      <w:r>
        <w:rPr>
          <w:rFonts w:cstheme="minorHAnsi"/>
          <w:sz w:val="24"/>
          <w:szCs w:val="24"/>
        </w:rPr>
        <w:t>;</w:t>
      </w:r>
    </w:p>
    <w:p w14:paraId="53FC39E4" w14:textId="77777777" w:rsidR="00FD3145" w:rsidRPr="006C0BC7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essere residente a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 xml:space="preserve"> (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>comune e CAP</w:t>
      </w:r>
      <w:r>
        <w:rPr>
          <w:rFonts w:ascii="Calibri" w:hAnsi="Calibri" w:cs="Arial"/>
          <w:color w:val="000000"/>
          <w:sz w:val="24"/>
          <w:szCs w:val="24"/>
        </w:rPr>
        <w:t xml:space="preserve">) 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al seguente indirizzo </w:t>
      </w:r>
      <w:r>
        <w:rPr>
          <w:rFonts w:cstheme="minorHAnsi"/>
          <w:sz w:val="24"/>
          <w:szCs w:val="24"/>
        </w:rPr>
        <w:t xml:space="preserve">_________________ </w:t>
      </w:r>
      <w:r w:rsidRPr="006C0BC7">
        <w:rPr>
          <w:rFonts w:cstheme="minorHAnsi"/>
          <w:i/>
          <w:sz w:val="24"/>
          <w:szCs w:val="24"/>
        </w:rPr>
        <w:t>(via, n. civico);</w:t>
      </w:r>
    </w:p>
    <w:p w14:paraId="0E45B2ED" w14:textId="3064A2F3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contattabile ai seguenti recapiti: </w:t>
      </w:r>
      <w:proofErr w:type="spellStart"/>
      <w:r>
        <w:rPr>
          <w:rFonts w:cstheme="minorHAnsi"/>
          <w:sz w:val="24"/>
          <w:szCs w:val="24"/>
        </w:rPr>
        <w:t>tel</w:t>
      </w:r>
      <w:proofErr w:type="spellEnd"/>
      <w:r>
        <w:rPr>
          <w:rFonts w:cstheme="minorHAnsi"/>
          <w:sz w:val="24"/>
          <w:szCs w:val="24"/>
        </w:rPr>
        <w:t>: _________________</w:t>
      </w:r>
      <w:r w:rsidR="00032868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e-mail __________________________</w:t>
      </w:r>
      <w:r w:rsidR="00032868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_____</w:t>
      </w:r>
      <w:r w:rsidR="00032868">
        <w:rPr>
          <w:rFonts w:cstheme="minorHAnsi"/>
          <w:sz w:val="24"/>
          <w:szCs w:val="24"/>
        </w:rPr>
        <w:t>, PEC (personale) ______________________________;</w:t>
      </w:r>
    </w:p>
    <w:p w14:paraId="22EDF26F" w14:textId="77777777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essere cittadino/a </w:t>
      </w:r>
      <w:r>
        <w:rPr>
          <w:rFonts w:cstheme="minorHAnsi"/>
          <w:sz w:val="24"/>
          <w:szCs w:val="24"/>
        </w:rPr>
        <w:t>_________________ (</w:t>
      </w:r>
      <w:r w:rsidRPr="00A330FF">
        <w:rPr>
          <w:rFonts w:cstheme="minorHAnsi"/>
          <w:i/>
          <w:sz w:val="24"/>
          <w:szCs w:val="24"/>
        </w:rPr>
        <w:t>indicare la cittadinanza</w:t>
      </w:r>
      <w:r>
        <w:rPr>
          <w:rFonts w:cstheme="minorHAnsi"/>
          <w:sz w:val="24"/>
          <w:szCs w:val="24"/>
        </w:rPr>
        <w:t>);</w:t>
      </w:r>
    </w:p>
    <w:p w14:paraId="1D7A58FA" w14:textId="77777777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di godere dei diritti civili e politici;</w:t>
      </w:r>
    </w:p>
    <w:p w14:paraId="79B441B0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CB33B0">
        <w:rPr>
          <w:rFonts w:cstheme="minorHAnsi"/>
          <w:sz w:val="24"/>
          <w:szCs w:val="24"/>
        </w:rPr>
        <w:lastRenderedPageBreak/>
        <w:t>se di cittadinanza diversa da quella italiana, di godere dei diritti civili e politici anche nello Stato di appartenenza o di provenienza, o di motivare in calce i motivi del mancato godimento dei diritti stessi</w:t>
      </w:r>
      <w:r>
        <w:rPr>
          <w:rFonts w:cstheme="minorHAnsi"/>
          <w:sz w:val="24"/>
          <w:szCs w:val="24"/>
        </w:rPr>
        <w:t>;</w:t>
      </w:r>
    </w:p>
    <w:p w14:paraId="1348F919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</w:t>
      </w:r>
      <w:r w:rsidRPr="00675DF9">
        <w:rPr>
          <w:rFonts w:cstheme="minorHAnsi"/>
          <w:sz w:val="24"/>
          <w:szCs w:val="24"/>
        </w:rPr>
        <w:t>non avere riportato condanne penali e non essere destinatario di provvedimenti che riguardano l’applicazione di misure di prevenzione, di decisioni civili e di provvedimenti amministrativi iscritti nel casellario giudiziale;</w:t>
      </w:r>
    </w:p>
    <w:p w14:paraId="7188E6CE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675DF9">
        <w:rPr>
          <w:rFonts w:cstheme="minorHAnsi"/>
          <w:sz w:val="24"/>
          <w:szCs w:val="24"/>
        </w:rPr>
        <w:t>di non essere sottoposto a procedimenti penali;</w:t>
      </w:r>
    </w:p>
    <w:p w14:paraId="54265AD0" w14:textId="77777777" w:rsidR="00DA754F" w:rsidRPr="002E68A8" w:rsidRDefault="00DA754F" w:rsidP="00DA754F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2E68A8">
        <w:rPr>
          <w:rFonts w:cstheme="minorHAnsi"/>
          <w:sz w:val="24"/>
          <w:szCs w:val="24"/>
        </w:rPr>
        <w:t>di essere in possesso del seguente titolo di studio_____________________________ conseguito il__________________________, presso_______________________________;</w:t>
      </w:r>
    </w:p>
    <w:p w14:paraId="457B45F8" w14:textId="1C583D61" w:rsidR="00DA754F" w:rsidRPr="002E68A8" w:rsidRDefault="00DA754F" w:rsidP="00C401A8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2E68A8">
        <w:rPr>
          <w:rFonts w:cstheme="minorHAnsi"/>
          <w:sz w:val="24"/>
          <w:szCs w:val="24"/>
        </w:rPr>
        <w:t>essere in possesso di ______________________</w:t>
      </w:r>
      <w:r w:rsidR="00032868" w:rsidRPr="002E68A8">
        <w:rPr>
          <w:rFonts w:cstheme="minorHAnsi"/>
          <w:sz w:val="24"/>
          <w:szCs w:val="24"/>
        </w:rPr>
        <w:t xml:space="preserve"> </w:t>
      </w:r>
      <w:r w:rsidRPr="002E68A8">
        <w:rPr>
          <w:rFonts w:cstheme="minorHAnsi"/>
          <w:i/>
          <w:sz w:val="24"/>
          <w:szCs w:val="24"/>
        </w:rPr>
        <w:t xml:space="preserve">(riportare quanto indicato </w:t>
      </w:r>
      <w:r w:rsidR="00C401A8" w:rsidRPr="002E68A8">
        <w:rPr>
          <w:rFonts w:cstheme="minorHAnsi"/>
          <w:i/>
          <w:sz w:val="24"/>
          <w:szCs w:val="24"/>
        </w:rPr>
        <w:t>a</w:t>
      </w:r>
      <w:r w:rsidRPr="002E68A8">
        <w:rPr>
          <w:rFonts w:cstheme="minorHAnsi"/>
          <w:i/>
          <w:sz w:val="24"/>
          <w:szCs w:val="24"/>
        </w:rPr>
        <w:t>ll’art.</w:t>
      </w:r>
      <w:r w:rsidR="00C401A8" w:rsidRPr="002E68A8">
        <w:rPr>
          <w:rFonts w:cstheme="minorHAnsi"/>
          <w:i/>
          <w:sz w:val="24"/>
          <w:szCs w:val="24"/>
        </w:rPr>
        <w:t xml:space="preserve"> 4, </w:t>
      </w:r>
      <w:r w:rsidRPr="002E68A8">
        <w:rPr>
          <w:rFonts w:cstheme="minorHAnsi"/>
          <w:i/>
          <w:sz w:val="24"/>
          <w:szCs w:val="24"/>
        </w:rPr>
        <w:t xml:space="preserve">punto </w:t>
      </w:r>
      <w:r w:rsidR="00C401A8" w:rsidRPr="002E68A8">
        <w:rPr>
          <w:rFonts w:cstheme="minorHAnsi"/>
          <w:i/>
          <w:sz w:val="24"/>
          <w:szCs w:val="24"/>
        </w:rPr>
        <w:t xml:space="preserve">6 </w:t>
      </w:r>
      <w:r w:rsidRPr="002E68A8">
        <w:rPr>
          <w:rFonts w:cstheme="minorHAnsi"/>
          <w:i/>
          <w:sz w:val="24"/>
          <w:szCs w:val="24"/>
        </w:rPr>
        <w:t xml:space="preserve">del </w:t>
      </w:r>
      <w:r w:rsidR="00C401A8" w:rsidRPr="002E68A8">
        <w:rPr>
          <w:rFonts w:cstheme="minorHAnsi"/>
          <w:i/>
          <w:sz w:val="24"/>
          <w:szCs w:val="24"/>
        </w:rPr>
        <w:t xml:space="preserve">presente </w:t>
      </w:r>
      <w:r w:rsidR="002E68A8">
        <w:rPr>
          <w:rFonts w:cstheme="minorHAnsi"/>
          <w:i/>
          <w:sz w:val="24"/>
          <w:szCs w:val="24"/>
        </w:rPr>
        <w:t>A</w:t>
      </w:r>
      <w:r w:rsidR="00C401A8" w:rsidRPr="002E68A8">
        <w:rPr>
          <w:rFonts w:cstheme="minorHAnsi"/>
          <w:i/>
          <w:sz w:val="24"/>
          <w:szCs w:val="24"/>
        </w:rPr>
        <w:t>vviso</w:t>
      </w:r>
      <w:r w:rsidRPr="002E68A8">
        <w:rPr>
          <w:rFonts w:cstheme="minorHAnsi"/>
          <w:i/>
          <w:sz w:val="24"/>
          <w:szCs w:val="24"/>
        </w:rPr>
        <w:t>)</w:t>
      </w:r>
      <w:r w:rsidRPr="002E68A8">
        <w:rPr>
          <w:rFonts w:cstheme="minorHAnsi"/>
          <w:sz w:val="24"/>
          <w:szCs w:val="24"/>
        </w:rPr>
        <w:t>;</w:t>
      </w:r>
    </w:p>
    <w:p w14:paraId="73D862DF" w14:textId="6845EF26" w:rsidR="00DA754F" w:rsidRPr="002E68A8" w:rsidRDefault="00032868" w:rsidP="00DA754F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2E68A8">
        <w:rPr>
          <w:rFonts w:cstheme="minorHAnsi"/>
          <w:sz w:val="24"/>
          <w:szCs w:val="24"/>
        </w:rPr>
        <w:t xml:space="preserve">di </w:t>
      </w:r>
      <w:r w:rsidR="00DA754F" w:rsidRPr="002E68A8">
        <w:rPr>
          <w:rFonts w:cstheme="minorHAnsi"/>
          <w:sz w:val="24"/>
          <w:szCs w:val="24"/>
        </w:rPr>
        <w:t>essere disponibile allo svolgimento della prestazione a far data dal</w:t>
      </w:r>
      <w:r w:rsidR="00867BBF" w:rsidRPr="002E68A8">
        <w:rPr>
          <w:rFonts w:cstheme="minorHAnsi"/>
          <w:sz w:val="24"/>
          <w:szCs w:val="24"/>
        </w:rPr>
        <w:t xml:space="preserve"> __________ </w:t>
      </w:r>
      <w:r w:rsidR="00DA754F" w:rsidRPr="002E68A8">
        <w:rPr>
          <w:rFonts w:cstheme="minorHAnsi"/>
          <w:sz w:val="24"/>
          <w:szCs w:val="24"/>
        </w:rPr>
        <w:t xml:space="preserve">/ in data __________________________ </w:t>
      </w:r>
      <w:r w:rsidR="00DA754F" w:rsidRPr="002E68A8">
        <w:rPr>
          <w:rFonts w:cstheme="minorHAnsi"/>
          <w:i/>
          <w:sz w:val="24"/>
          <w:szCs w:val="24"/>
        </w:rPr>
        <w:t xml:space="preserve">(immediatamente o nel periodo indicato </w:t>
      </w:r>
      <w:r w:rsidR="00C401A8" w:rsidRPr="002E68A8">
        <w:rPr>
          <w:rFonts w:cstheme="minorHAnsi"/>
          <w:i/>
          <w:sz w:val="24"/>
          <w:szCs w:val="24"/>
        </w:rPr>
        <w:t xml:space="preserve">all’art. 4, punto 7 del presente </w:t>
      </w:r>
      <w:r w:rsidR="002E68A8">
        <w:rPr>
          <w:rFonts w:cstheme="minorHAnsi"/>
          <w:i/>
          <w:sz w:val="24"/>
          <w:szCs w:val="24"/>
        </w:rPr>
        <w:t>A</w:t>
      </w:r>
      <w:r w:rsidR="00C401A8" w:rsidRPr="002E68A8">
        <w:rPr>
          <w:rFonts w:cstheme="minorHAnsi"/>
          <w:i/>
          <w:sz w:val="24"/>
          <w:szCs w:val="24"/>
        </w:rPr>
        <w:t>vviso</w:t>
      </w:r>
      <w:r w:rsidR="00DA754F" w:rsidRPr="002E68A8">
        <w:rPr>
          <w:rFonts w:cstheme="minorHAnsi"/>
          <w:i/>
          <w:sz w:val="24"/>
          <w:szCs w:val="24"/>
        </w:rPr>
        <w:t>)</w:t>
      </w:r>
      <w:r w:rsidRPr="002E68A8">
        <w:rPr>
          <w:rFonts w:cstheme="minorHAnsi"/>
          <w:sz w:val="24"/>
          <w:szCs w:val="24"/>
        </w:rPr>
        <w:t>;</w:t>
      </w:r>
    </w:p>
    <w:p w14:paraId="70A3575D" w14:textId="3B73F82A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ind w:left="402" w:hanging="357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allegare alla domanda il proprio </w:t>
      </w:r>
      <w:r w:rsidRPr="00BC5FC4">
        <w:rPr>
          <w:rFonts w:ascii="Calibri" w:hAnsi="Calibri" w:cs="Arial"/>
          <w:i/>
          <w:color w:val="000000"/>
          <w:sz w:val="24"/>
          <w:szCs w:val="24"/>
        </w:rPr>
        <w:t>curriculum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, da cui </w:t>
      </w:r>
      <w:r>
        <w:rPr>
          <w:rFonts w:ascii="Calibri" w:hAnsi="Calibri" w:cs="Arial"/>
          <w:color w:val="000000"/>
          <w:sz w:val="24"/>
          <w:szCs w:val="24"/>
        </w:rPr>
        <w:t>risultano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 i titoli </w:t>
      </w:r>
      <w:r w:rsidRPr="00A330FF">
        <w:rPr>
          <w:rFonts w:cstheme="minorHAnsi"/>
          <w:sz w:val="24"/>
          <w:szCs w:val="24"/>
        </w:rPr>
        <w:t>curric</w:t>
      </w:r>
      <w:r>
        <w:rPr>
          <w:rFonts w:cstheme="minorHAnsi"/>
          <w:sz w:val="24"/>
          <w:szCs w:val="24"/>
        </w:rPr>
        <w:t>o</w:t>
      </w:r>
      <w:r w:rsidRPr="00A330FF">
        <w:rPr>
          <w:rFonts w:cstheme="minorHAnsi"/>
          <w:sz w:val="24"/>
          <w:szCs w:val="24"/>
        </w:rPr>
        <w:t>lari e professionali</w:t>
      </w:r>
      <w:r w:rsidRPr="00CB33B0">
        <w:rPr>
          <w:rFonts w:cstheme="minorHAnsi"/>
          <w:sz w:val="24"/>
          <w:szCs w:val="24"/>
        </w:rPr>
        <w:t xml:space="preserve"> oggetto </w:t>
      </w:r>
      <w:r>
        <w:rPr>
          <w:rFonts w:cstheme="minorHAnsi"/>
          <w:sz w:val="24"/>
          <w:szCs w:val="24"/>
        </w:rPr>
        <w:t xml:space="preserve">di dichiarazione e </w:t>
      </w:r>
      <w:r w:rsidRPr="00CB33B0">
        <w:rPr>
          <w:rFonts w:cstheme="minorHAnsi"/>
          <w:sz w:val="24"/>
          <w:szCs w:val="24"/>
        </w:rPr>
        <w:t>di valutazione</w:t>
      </w:r>
      <w:r>
        <w:rPr>
          <w:rFonts w:cstheme="minorHAnsi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ai sensi dell’art. 5 dell’</w:t>
      </w:r>
      <w:r>
        <w:rPr>
          <w:rFonts w:ascii="Calibri" w:hAnsi="Calibri" w:cs="Arial"/>
          <w:color w:val="000000"/>
          <w:sz w:val="24"/>
          <w:szCs w:val="24"/>
        </w:rPr>
        <w:t>a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vviso </w:t>
      </w:r>
      <w:r w:rsidR="00C401A8" w:rsidRPr="002E68A8">
        <w:rPr>
          <w:rFonts w:ascii="Calibri" w:hAnsi="Calibri" w:cs="Arial"/>
          <w:b/>
          <w:bCs/>
          <w:color w:val="000000"/>
          <w:sz w:val="24"/>
          <w:szCs w:val="24"/>
        </w:rPr>
        <w:t xml:space="preserve">n. </w:t>
      </w:r>
      <w:r w:rsidR="002E68A8" w:rsidRPr="002E68A8">
        <w:rPr>
          <w:rFonts w:ascii="Calibri" w:hAnsi="Calibri" w:cs="Arial"/>
          <w:b/>
          <w:bCs/>
          <w:color w:val="000000"/>
          <w:sz w:val="24"/>
          <w:szCs w:val="24"/>
        </w:rPr>
        <w:t>C5/2023</w:t>
      </w:r>
      <w:r w:rsidR="00032868">
        <w:rPr>
          <w:rFonts w:ascii="Calibri" w:hAnsi="Calibri" w:cs="Arial"/>
          <w:color w:val="000000"/>
          <w:sz w:val="24"/>
          <w:szCs w:val="24"/>
        </w:rPr>
        <w:t>,</w:t>
      </w:r>
      <w:r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e copia di un documento di identità in corso di validità;</w:t>
      </w:r>
    </w:p>
    <w:p w14:paraId="615ABB66" w14:textId="51A75CF3" w:rsidR="00FD3145" w:rsidRDefault="00FD3145" w:rsidP="00FD3145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 w:rsidRPr="00F5455D">
        <w:rPr>
          <w:rFonts w:cstheme="minorHAnsi"/>
          <w:sz w:val="24"/>
          <w:szCs w:val="24"/>
        </w:rPr>
        <w:t>di aver preso visione dei contenuti dell’</w:t>
      </w:r>
      <w:r>
        <w:rPr>
          <w:rFonts w:cstheme="minorHAnsi"/>
          <w:sz w:val="24"/>
          <w:szCs w:val="24"/>
        </w:rPr>
        <w:t>a</w:t>
      </w:r>
      <w:r w:rsidRPr="00F5455D">
        <w:rPr>
          <w:rFonts w:cstheme="minorHAnsi"/>
          <w:sz w:val="24"/>
          <w:szCs w:val="24"/>
        </w:rPr>
        <w:t xml:space="preserve">vviso </w:t>
      </w:r>
      <w:r w:rsidR="00C401A8">
        <w:rPr>
          <w:rFonts w:cstheme="minorHAnsi"/>
          <w:sz w:val="24"/>
          <w:szCs w:val="24"/>
        </w:rPr>
        <w:t>n</w:t>
      </w:r>
      <w:r w:rsidR="00C401A8" w:rsidRPr="002E68A8">
        <w:rPr>
          <w:rFonts w:cstheme="minorHAnsi"/>
          <w:b/>
          <w:bCs/>
          <w:sz w:val="24"/>
          <w:szCs w:val="24"/>
        </w:rPr>
        <w:t xml:space="preserve">. </w:t>
      </w:r>
      <w:r w:rsidR="002E68A8" w:rsidRPr="002E68A8">
        <w:rPr>
          <w:rFonts w:cstheme="minorHAnsi"/>
          <w:b/>
          <w:bCs/>
          <w:sz w:val="24"/>
          <w:szCs w:val="24"/>
        </w:rPr>
        <w:t>C5/2023</w:t>
      </w:r>
      <w:r w:rsidR="002E68A8">
        <w:rPr>
          <w:rFonts w:cstheme="minorHAnsi"/>
          <w:sz w:val="24"/>
          <w:szCs w:val="24"/>
        </w:rPr>
        <w:t xml:space="preserve"> </w:t>
      </w:r>
      <w:r w:rsidRPr="00F5455D">
        <w:rPr>
          <w:rFonts w:cstheme="minorHAnsi"/>
          <w:sz w:val="24"/>
          <w:szCs w:val="24"/>
        </w:rPr>
        <w:t>e di accettarne integralmente le condizioni.</w:t>
      </w:r>
    </w:p>
    <w:p w14:paraId="7CE707FB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4"/>
      </w:tblGrid>
      <w:tr w:rsidR="00FD3145" w14:paraId="09864777" w14:textId="77777777">
        <w:tc>
          <w:tcPr>
            <w:tcW w:w="4889" w:type="dxa"/>
          </w:tcPr>
          <w:p w14:paraId="462A3439" w14:textId="77777777" w:rsidR="00FD3145" w:rsidRPr="002E68A8" w:rsidRDefault="00FD3145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2E68A8"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5C225B47" w14:textId="77777777" w:rsidR="00FD3145" w:rsidRPr="002E68A8" w:rsidRDefault="00FD3145" w:rsidP="002E68A8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2E68A8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2D149434" w14:textId="77777777" w:rsidR="00FD3145" w:rsidRPr="002E68A8" w:rsidRDefault="00FD3145" w:rsidP="002E68A8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2E68A8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7F705906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14142F3F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20"/>
      </w:tblGrid>
      <w:tr w:rsidR="00FD3145" w:rsidRPr="00682BCA" w14:paraId="6AB89D8E" w14:textId="77777777">
        <w:trPr>
          <w:jc w:val="center"/>
        </w:trPr>
        <w:tc>
          <w:tcPr>
            <w:tcW w:w="4889" w:type="dxa"/>
            <w:shd w:val="clear" w:color="auto" w:fill="auto"/>
          </w:tcPr>
          <w:p w14:paraId="6565454C" w14:textId="77777777" w:rsidR="00FD3145" w:rsidRPr="00682BCA" w:rsidRDefault="00FD3145">
            <w:pPr>
              <w:autoSpaceDE w:val="0"/>
              <w:autoSpaceDN w:val="0"/>
              <w:adjustRightInd w:val="0"/>
              <w:spacing w:before="120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shd w:val="clear" w:color="auto" w:fill="auto"/>
          </w:tcPr>
          <w:p w14:paraId="79206466" w14:textId="77777777" w:rsidR="00FD3145" w:rsidRPr="00682BCA" w:rsidRDefault="00FD3145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</w:tr>
    </w:tbl>
    <w:p w14:paraId="47813E35" w14:textId="77777777" w:rsidR="00FD3145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443C4721" w14:textId="77777777" w:rsidR="00FD3145" w:rsidRDefault="00FD3145" w:rsidP="00FD3145"/>
    <w:p w14:paraId="0C3BEDB4" w14:textId="77777777" w:rsidR="009936CE" w:rsidRPr="007834DB" w:rsidRDefault="009936CE" w:rsidP="00A32604">
      <w:pPr>
        <w:spacing w:before="120" w:after="0"/>
      </w:pPr>
    </w:p>
    <w:sectPr w:rsidR="009936CE" w:rsidRPr="007834DB" w:rsidSect="00735F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2E68E" w14:textId="77777777" w:rsidR="00422539" w:rsidRDefault="00422539" w:rsidP="00EA00D8">
      <w:pPr>
        <w:spacing w:after="0" w:line="240" w:lineRule="auto"/>
      </w:pPr>
      <w:r>
        <w:separator/>
      </w:r>
    </w:p>
  </w:endnote>
  <w:endnote w:type="continuationSeparator" w:id="0">
    <w:p w14:paraId="4AA592C9" w14:textId="77777777" w:rsidR="00422539" w:rsidRDefault="00422539" w:rsidP="00EA00D8">
      <w:pPr>
        <w:spacing w:after="0" w:line="240" w:lineRule="auto"/>
      </w:pPr>
      <w:r>
        <w:continuationSeparator/>
      </w:r>
    </w:p>
  </w:endnote>
  <w:endnote w:type="continuationNotice" w:id="1">
    <w:p w14:paraId="20FEE81F" w14:textId="77777777" w:rsidR="00422539" w:rsidRDefault="004225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2E99C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AD8BC4B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6591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C5453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9E5B1F0" w14:textId="22FDD6E5" w:rsidR="005F7CC1" w:rsidRPr="00BC2AA4" w:rsidRDefault="005F7CC1" w:rsidP="00BC2AA4">
    <w:pPr>
      <w:pStyle w:val="Pidipagina"/>
      <w:ind w:right="360"/>
      <w:jc w:val="right"/>
      <w:rPr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93BBE" w14:textId="394B6B79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0C25985B" w14:textId="65FBA3D7" w:rsidR="005F7CC1" w:rsidRDefault="008A23FC" w:rsidP="004153C0">
    <w:pPr>
      <w:pStyle w:val="Pidipagina"/>
    </w:pPr>
    <w:r>
      <w:rPr>
        <w:noProof/>
      </w:rPr>
      <w:drawing>
        <wp:inline distT="0" distB="0" distL="0" distR="0" wp14:anchorId="01C96E43" wp14:editId="4E084855">
          <wp:extent cx="6120765" cy="528955"/>
          <wp:effectExtent l="0" t="0" r="0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49975" w14:textId="77777777" w:rsidR="00422539" w:rsidRDefault="00422539" w:rsidP="00EA00D8">
      <w:pPr>
        <w:spacing w:after="0" w:line="240" w:lineRule="auto"/>
      </w:pPr>
      <w:r>
        <w:separator/>
      </w:r>
    </w:p>
  </w:footnote>
  <w:footnote w:type="continuationSeparator" w:id="0">
    <w:p w14:paraId="713C782F" w14:textId="77777777" w:rsidR="00422539" w:rsidRDefault="00422539" w:rsidP="00EA00D8">
      <w:pPr>
        <w:spacing w:after="0" w:line="240" w:lineRule="auto"/>
      </w:pPr>
      <w:r>
        <w:continuationSeparator/>
      </w:r>
    </w:p>
  </w:footnote>
  <w:footnote w:type="continuationNotice" w:id="1">
    <w:p w14:paraId="7F531520" w14:textId="77777777" w:rsidR="00422539" w:rsidRDefault="004225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D81BA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8F69703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70C0AC8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DB545" w14:textId="77777777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14601C96" wp14:editId="46356CB3">
          <wp:extent cx="6169152" cy="883920"/>
          <wp:effectExtent l="0" t="0" r="3175" b="508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D0145F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8A926" w14:textId="77777777" w:rsidR="005F7CC1" w:rsidRDefault="005F7CC1" w:rsidP="004153C0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0A97F070" wp14:editId="01EFB143">
          <wp:extent cx="6169152" cy="883920"/>
          <wp:effectExtent l="0" t="0" r="3175" b="508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DDD3A6" w14:textId="77777777" w:rsidR="005F7CC1" w:rsidRDefault="005F7C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A21C9"/>
    <w:multiLevelType w:val="hybridMultilevel"/>
    <w:tmpl w:val="A7224D8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FE2777"/>
    <w:multiLevelType w:val="hybridMultilevel"/>
    <w:tmpl w:val="6524A972"/>
    <w:lvl w:ilvl="0" w:tplc="189C702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10676"/>
    <w:multiLevelType w:val="hybridMultilevel"/>
    <w:tmpl w:val="422605B2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06D30A30"/>
    <w:multiLevelType w:val="hybridMultilevel"/>
    <w:tmpl w:val="0F9C277A"/>
    <w:lvl w:ilvl="0" w:tplc="04100005">
      <w:start w:val="1"/>
      <w:numFmt w:val="bullet"/>
      <w:lvlText w:val=""/>
      <w:lvlJc w:val="left"/>
      <w:pPr>
        <w:ind w:left="7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11220739"/>
    <w:multiLevelType w:val="hybridMultilevel"/>
    <w:tmpl w:val="9BDA686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E5520"/>
    <w:multiLevelType w:val="hybridMultilevel"/>
    <w:tmpl w:val="A9E8B6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22445"/>
    <w:multiLevelType w:val="hybridMultilevel"/>
    <w:tmpl w:val="52A4BB34"/>
    <w:lvl w:ilvl="0" w:tplc="C0B47476">
      <w:numFmt w:val="bullet"/>
      <w:lvlText w:val="-"/>
      <w:lvlJc w:val="left"/>
      <w:pPr>
        <w:ind w:left="786" w:hanging="360"/>
      </w:pPr>
      <w:rPr>
        <w:rFonts w:ascii="Calibri" w:eastAsia="MS Mincho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6026783"/>
    <w:multiLevelType w:val="hybridMultilevel"/>
    <w:tmpl w:val="23B07FE6"/>
    <w:lvl w:ilvl="0" w:tplc="2864E000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2A612C"/>
    <w:multiLevelType w:val="hybridMultilevel"/>
    <w:tmpl w:val="4984B792"/>
    <w:lvl w:ilvl="0" w:tplc="F57EA8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60617"/>
    <w:multiLevelType w:val="hybridMultilevel"/>
    <w:tmpl w:val="6214F3AC"/>
    <w:lvl w:ilvl="0" w:tplc="17E029A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F00544"/>
    <w:multiLevelType w:val="hybridMultilevel"/>
    <w:tmpl w:val="9A32DFB6"/>
    <w:lvl w:ilvl="0" w:tplc="6DA81E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9F48AC"/>
    <w:multiLevelType w:val="hybridMultilevel"/>
    <w:tmpl w:val="3F1CAA0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4C40180"/>
    <w:multiLevelType w:val="hybridMultilevel"/>
    <w:tmpl w:val="7E003D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90377"/>
    <w:multiLevelType w:val="hybridMultilevel"/>
    <w:tmpl w:val="56A8D942"/>
    <w:lvl w:ilvl="0" w:tplc="4F1AEB1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77F00"/>
    <w:multiLevelType w:val="hybridMultilevel"/>
    <w:tmpl w:val="AC2C8702"/>
    <w:lvl w:ilvl="0" w:tplc="3E300A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B26FF5"/>
    <w:multiLevelType w:val="hybridMultilevel"/>
    <w:tmpl w:val="9558D0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E57CD1"/>
    <w:multiLevelType w:val="hybridMultilevel"/>
    <w:tmpl w:val="A86256A8"/>
    <w:lvl w:ilvl="0" w:tplc="0410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433ECE"/>
    <w:multiLevelType w:val="hybridMultilevel"/>
    <w:tmpl w:val="BCF8FE70"/>
    <w:lvl w:ilvl="0" w:tplc="046E58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61D4F8A"/>
    <w:multiLevelType w:val="hybridMultilevel"/>
    <w:tmpl w:val="137E0A1C"/>
    <w:lvl w:ilvl="0" w:tplc="F3BC36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1B201C"/>
    <w:multiLevelType w:val="hybridMultilevel"/>
    <w:tmpl w:val="19B0EA9A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AE25FEE"/>
    <w:multiLevelType w:val="hybridMultilevel"/>
    <w:tmpl w:val="49583AFC"/>
    <w:lvl w:ilvl="0" w:tplc="B8BA33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B82CB2"/>
    <w:multiLevelType w:val="hybridMultilevel"/>
    <w:tmpl w:val="EE224734"/>
    <w:lvl w:ilvl="0" w:tplc="EC9EF68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7F7F7F" w:themeColor="text1" w:themeTint="8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CC0827"/>
    <w:multiLevelType w:val="hybridMultilevel"/>
    <w:tmpl w:val="E0FA62F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2121D46"/>
    <w:multiLevelType w:val="hybridMultilevel"/>
    <w:tmpl w:val="9DB48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1823D7"/>
    <w:multiLevelType w:val="hybridMultilevel"/>
    <w:tmpl w:val="107CDB0A"/>
    <w:lvl w:ilvl="0" w:tplc="9DD43DF4">
      <w:start w:val="50"/>
      <w:numFmt w:val="bullet"/>
      <w:lvlText w:val="-"/>
      <w:lvlJc w:val="left"/>
      <w:pPr>
        <w:ind w:left="1068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AC262FC"/>
    <w:multiLevelType w:val="hybridMultilevel"/>
    <w:tmpl w:val="B8866B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520F3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3242AE"/>
    <w:multiLevelType w:val="hybridMultilevel"/>
    <w:tmpl w:val="85B2849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4EE204B"/>
    <w:multiLevelType w:val="hybridMultilevel"/>
    <w:tmpl w:val="2C6C9D72"/>
    <w:lvl w:ilvl="0" w:tplc="0410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762962AD"/>
    <w:multiLevelType w:val="hybridMultilevel"/>
    <w:tmpl w:val="C2A8598C"/>
    <w:lvl w:ilvl="0" w:tplc="F2900A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415578">
    <w:abstractNumId w:val="0"/>
  </w:num>
  <w:num w:numId="2" w16cid:durableId="39522017">
    <w:abstractNumId w:val="14"/>
  </w:num>
  <w:num w:numId="3" w16cid:durableId="50462996">
    <w:abstractNumId w:val="30"/>
  </w:num>
  <w:num w:numId="4" w16cid:durableId="1182938100">
    <w:abstractNumId w:val="3"/>
  </w:num>
  <w:num w:numId="5" w16cid:durableId="1648238227">
    <w:abstractNumId w:val="29"/>
  </w:num>
  <w:num w:numId="6" w16cid:durableId="1183669277">
    <w:abstractNumId w:val="34"/>
  </w:num>
  <w:num w:numId="7" w16cid:durableId="1319848156">
    <w:abstractNumId w:val="27"/>
  </w:num>
  <w:num w:numId="8" w16cid:durableId="1281523344">
    <w:abstractNumId w:val="22"/>
  </w:num>
  <w:num w:numId="9" w16cid:durableId="2060392898">
    <w:abstractNumId w:val="33"/>
  </w:num>
  <w:num w:numId="10" w16cid:durableId="1840919848">
    <w:abstractNumId w:val="24"/>
  </w:num>
  <w:num w:numId="11" w16cid:durableId="1018578164">
    <w:abstractNumId w:val="10"/>
  </w:num>
  <w:num w:numId="12" w16cid:durableId="2001806747">
    <w:abstractNumId w:val="11"/>
  </w:num>
  <w:num w:numId="13" w16cid:durableId="1821192004">
    <w:abstractNumId w:val="28"/>
  </w:num>
  <w:num w:numId="14" w16cid:durableId="116026224">
    <w:abstractNumId w:val="20"/>
  </w:num>
  <w:num w:numId="15" w16cid:durableId="2042393126">
    <w:abstractNumId w:val="2"/>
  </w:num>
  <w:num w:numId="16" w16cid:durableId="635642428">
    <w:abstractNumId w:val="17"/>
  </w:num>
  <w:num w:numId="17" w16cid:durableId="1662924296">
    <w:abstractNumId w:val="6"/>
  </w:num>
  <w:num w:numId="18" w16cid:durableId="44063114">
    <w:abstractNumId w:val="25"/>
  </w:num>
  <w:num w:numId="19" w16cid:durableId="1657496716">
    <w:abstractNumId w:val="19"/>
  </w:num>
  <w:num w:numId="20" w16cid:durableId="2074044460">
    <w:abstractNumId w:val="18"/>
  </w:num>
  <w:num w:numId="21" w16cid:durableId="2139295488">
    <w:abstractNumId w:val="31"/>
  </w:num>
  <w:num w:numId="22" w16cid:durableId="1649282362">
    <w:abstractNumId w:val="32"/>
  </w:num>
  <w:num w:numId="23" w16cid:durableId="1798255189">
    <w:abstractNumId w:val="1"/>
  </w:num>
  <w:num w:numId="24" w16cid:durableId="185564838">
    <w:abstractNumId w:val="16"/>
  </w:num>
  <w:num w:numId="25" w16cid:durableId="1063597141">
    <w:abstractNumId w:val="26"/>
  </w:num>
  <w:num w:numId="26" w16cid:durableId="843084397">
    <w:abstractNumId w:val="23"/>
  </w:num>
  <w:num w:numId="27" w16cid:durableId="56321660">
    <w:abstractNumId w:val="12"/>
  </w:num>
  <w:num w:numId="28" w16cid:durableId="363794449">
    <w:abstractNumId w:val="21"/>
  </w:num>
  <w:num w:numId="29" w16cid:durableId="2044400863">
    <w:abstractNumId w:val="7"/>
  </w:num>
  <w:num w:numId="30" w16cid:durableId="1457992544">
    <w:abstractNumId w:val="15"/>
  </w:num>
  <w:num w:numId="31" w16cid:durableId="1383559210">
    <w:abstractNumId w:val="5"/>
  </w:num>
  <w:num w:numId="32" w16cid:durableId="836844061">
    <w:abstractNumId w:val="9"/>
  </w:num>
  <w:num w:numId="33" w16cid:durableId="596131935">
    <w:abstractNumId w:val="13"/>
  </w:num>
  <w:num w:numId="34" w16cid:durableId="92359681">
    <w:abstractNumId w:val="4"/>
  </w:num>
  <w:num w:numId="35" w16cid:durableId="1008828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DB"/>
    <w:rsid w:val="000016EE"/>
    <w:rsid w:val="0000519C"/>
    <w:rsid w:val="00024286"/>
    <w:rsid w:val="000250C9"/>
    <w:rsid w:val="00032868"/>
    <w:rsid w:val="000355E1"/>
    <w:rsid w:val="000754BF"/>
    <w:rsid w:val="00077A3C"/>
    <w:rsid w:val="00086169"/>
    <w:rsid w:val="0009737A"/>
    <w:rsid w:val="000B63CC"/>
    <w:rsid w:val="000C435F"/>
    <w:rsid w:val="000D669F"/>
    <w:rsid w:val="000D66B6"/>
    <w:rsid w:val="000D7630"/>
    <w:rsid w:val="000E71E4"/>
    <w:rsid w:val="00117BF0"/>
    <w:rsid w:val="0012734B"/>
    <w:rsid w:val="00144640"/>
    <w:rsid w:val="001743E1"/>
    <w:rsid w:val="001950C2"/>
    <w:rsid w:val="001C41BA"/>
    <w:rsid w:val="00223957"/>
    <w:rsid w:val="00270534"/>
    <w:rsid w:val="00277641"/>
    <w:rsid w:val="002B302F"/>
    <w:rsid w:val="002D5686"/>
    <w:rsid w:val="002D56FC"/>
    <w:rsid w:val="002E2BC6"/>
    <w:rsid w:val="002E68A8"/>
    <w:rsid w:val="002F5FC1"/>
    <w:rsid w:val="00302A89"/>
    <w:rsid w:val="00303FC1"/>
    <w:rsid w:val="00320772"/>
    <w:rsid w:val="00323EDD"/>
    <w:rsid w:val="003358CE"/>
    <w:rsid w:val="00344433"/>
    <w:rsid w:val="00350E05"/>
    <w:rsid w:val="003553DA"/>
    <w:rsid w:val="0037220A"/>
    <w:rsid w:val="003806E8"/>
    <w:rsid w:val="0038122D"/>
    <w:rsid w:val="00382613"/>
    <w:rsid w:val="00384960"/>
    <w:rsid w:val="00385ECD"/>
    <w:rsid w:val="003A3BBD"/>
    <w:rsid w:val="003A5860"/>
    <w:rsid w:val="003B2541"/>
    <w:rsid w:val="003B352F"/>
    <w:rsid w:val="003C1F12"/>
    <w:rsid w:val="003E2D3E"/>
    <w:rsid w:val="003E46A0"/>
    <w:rsid w:val="00405B5B"/>
    <w:rsid w:val="004153C0"/>
    <w:rsid w:val="0041641A"/>
    <w:rsid w:val="00422539"/>
    <w:rsid w:val="00430AE1"/>
    <w:rsid w:val="00451719"/>
    <w:rsid w:val="00452B4B"/>
    <w:rsid w:val="00453B40"/>
    <w:rsid w:val="004676DE"/>
    <w:rsid w:val="00480E0D"/>
    <w:rsid w:val="00486BFF"/>
    <w:rsid w:val="00490B45"/>
    <w:rsid w:val="004963AD"/>
    <w:rsid w:val="004B03E4"/>
    <w:rsid w:val="004C5453"/>
    <w:rsid w:val="00502A91"/>
    <w:rsid w:val="00504654"/>
    <w:rsid w:val="00516578"/>
    <w:rsid w:val="005169A7"/>
    <w:rsid w:val="00530CBE"/>
    <w:rsid w:val="00532D85"/>
    <w:rsid w:val="005353EE"/>
    <w:rsid w:val="0055266D"/>
    <w:rsid w:val="005701FA"/>
    <w:rsid w:val="005721DF"/>
    <w:rsid w:val="00577602"/>
    <w:rsid w:val="00583DB9"/>
    <w:rsid w:val="005A7755"/>
    <w:rsid w:val="005C48E9"/>
    <w:rsid w:val="005F1142"/>
    <w:rsid w:val="005F7CC1"/>
    <w:rsid w:val="006044E2"/>
    <w:rsid w:val="00610390"/>
    <w:rsid w:val="00625879"/>
    <w:rsid w:val="00626663"/>
    <w:rsid w:val="0062778F"/>
    <w:rsid w:val="00634D3A"/>
    <w:rsid w:val="006433F2"/>
    <w:rsid w:val="00651594"/>
    <w:rsid w:val="00667FE7"/>
    <w:rsid w:val="00685422"/>
    <w:rsid w:val="0069719C"/>
    <w:rsid w:val="006A1010"/>
    <w:rsid w:val="006A1E34"/>
    <w:rsid w:val="006B1D2B"/>
    <w:rsid w:val="006C637B"/>
    <w:rsid w:val="006D7156"/>
    <w:rsid w:val="00700F3A"/>
    <w:rsid w:val="00710C47"/>
    <w:rsid w:val="0072206B"/>
    <w:rsid w:val="00735F73"/>
    <w:rsid w:val="007545EA"/>
    <w:rsid w:val="00757216"/>
    <w:rsid w:val="00761CE1"/>
    <w:rsid w:val="00764311"/>
    <w:rsid w:val="00765FF3"/>
    <w:rsid w:val="00770934"/>
    <w:rsid w:val="007750BC"/>
    <w:rsid w:val="007834DB"/>
    <w:rsid w:val="00787E15"/>
    <w:rsid w:val="007A1F3C"/>
    <w:rsid w:val="007A4B8C"/>
    <w:rsid w:val="007D3709"/>
    <w:rsid w:val="007D76E3"/>
    <w:rsid w:val="007F32B1"/>
    <w:rsid w:val="007F4584"/>
    <w:rsid w:val="00812E59"/>
    <w:rsid w:val="00813C24"/>
    <w:rsid w:val="008210B8"/>
    <w:rsid w:val="0085226F"/>
    <w:rsid w:val="00856C98"/>
    <w:rsid w:val="00867BBF"/>
    <w:rsid w:val="00871067"/>
    <w:rsid w:val="008909D6"/>
    <w:rsid w:val="008A23FC"/>
    <w:rsid w:val="008D3A6D"/>
    <w:rsid w:val="008D6D8A"/>
    <w:rsid w:val="008F62B8"/>
    <w:rsid w:val="008F69E1"/>
    <w:rsid w:val="00901CC9"/>
    <w:rsid w:val="00904533"/>
    <w:rsid w:val="00926CD5"/>
    <w:rsid w:val="00933688"/>
    <w:rsid w:val="00942295"/>
    <w:rsid w:val="00991863"/>
    <w:rsid w:val="009936CE"/>
    <w:rsid w:val="009A3D94"/>
    <w:rsid w:val="009B0500"/>
    <w:rsid w:val="009B0AF1"/>
    <w:rsid w:val="009C47CD"/>
    <w:rsid w:val="009D5EC0"/>
    <w:rsid w:val="009D636A"/>
    <w:rsid w:val="009F3A70"/>
    <w:rsid w:val="00A01343"/>
    <w:rsid w:val="00A02391"/>
    <w:rsid w:val="00A121C1"/>
    <w:rsid w:val="00A239A2"/>
    <w:rsid w:val="00A279FA"/>
    <w:rsid w:val="00A31EFF"/>
    <w:rsid w:val="00A32604"/>
    <w:rsid w:val="00A47F43"/>
    <w:rsid w:val="00A70D5E"/>
    <w:rsid w:val="00A72357"/>
    <w:rsid w:val="00A75FC2"/>
    <w:rsid w:val="00A76241"/>
    <w:rsid w:val="00A8604F"/>
    <w:rsid w:val="00AA60E5"/>
    <w:rsid w:val="00AC3573"/>
    <w:rsid w:val="00AC379B"/>
    <w:rsid w:val="00AE5CDC"/>
    <w:rsid w:val="00AF3F46"/>
    <w:rsid w:val="00B00D8E"/>
    <w:rsid w:val="00B16D49"/>
    <w:rsid w:val="00B3189D"/>
    <w:rsid w:val="00B338CF"/>
    <w:rsid w:val="00B53D5C"/>
    <w:rsid w:val="00B604BD"/>
    <w:rsid w:val="00B70085"/>
    <w:rsid w:val="00B720CD"/>
    <w:rsid w:val="00B74D65"/>
    <w:rsid w:val="00B9346E"/>
    <w:rsid w:val="00BA3B01"/>
    <w:rsid w:val="00BC2AA4"/>
    <w:rsid w:val="00BD6181"/>
    <w:rsid w:val="00BD7360"/>
    <w:rsid w:val="00BD79E7"/>
    <w:rsid w:val="00BF4EEC"/>
    <w:rsid w:val="00C030A5"/>
    <w:rsid w:val="00C142B9"/>
    <w:rsid w:val="00C257B6"/>
    <w:rsid w:val="00C401A8"/>
    <w:rsid w:val="00C4118D"/>
    <w:rsid w:val="00C63955"/>
    <w:rsid w:val="00C63A26"/>
    <w:rsid w:val="00C67D98"/>
    <w:rsid w:val="00C72C74"/>
    <w:rsid w:val="00C73866"/>
    <w:rsid w:val="00CB622C"/>
    <w:rsid w:val="00CC3E4D"/>
    <w:rsid w:val="00CC79D6"/>
    <w:rsid w:val="00CE16CA"/>
    <w:rsid w:val="00CF283C"/>
    <w:rsid w:val="00CF5A4B"/>
    <w:rsid w:val="00D03B38"/>
    <w:rsid w:val="00D05220"/>
    <w:rsid w:val="00D22984"/>
    <w:rsid w:val="00D25F6F"/>
    <w:rsid w:val="00D276AC"/>
    <w:rsid w:val="00D32154"/>
    <w:rsid w:val="00D34553"/>
    <w:rsid w:val="00D37D85"/>
    <w:rsid w:val="00D408DE"/>
    <w:rsid w:val="00D51800"/>
    <w:rsid w:val="00D55DE0"/>
    <w:rsid w:val="00D74CCE"/>
    <w:rsid w:val="00D75EAB"/>
    <w:rsid w:val="00D8752E"/>
    <w:rsid w:val="00DA019B"/>
    <w:rsid w:val="00DA5041"/>
    <w:rsid w:val="00DA754F"/>
    <w:rsid w:val="00DB1C89"/>
    <w:rsid w:val="00DC76E4"/>
    <w:rsid w:val="00DD5018"/>
    <w:rsid w:val="00DD689A"/>
    <w:rsid w:val="00DE4505"/>
    <w:rsid w:val="00DE7BC9"/>
    <w:rsid w:val="00E02405"/>
    <w:rsid w:val="00E05447"/>
    <w:rsid w:val="00E154D3"/>
    <w:rsid w:val="00E53D22"/>
    <w:rsid w:val="00E573AD"/>
    <w:rsid w:val="00E606ED"/>
    <w:rsid w:val="00E7341F"/>
    <w:rsid w:val="00E77C89"/>
    <w:rsid w:val="00E80871"/>
    <w:rsid w:val="00E940BF"/>
    <w:rsid w:val="00E96C0D"/>
    <w:rsid w:val="00EA00D8"/>
    <w:rsid w:val="00EA3B70"/>
    <w:rsid w:val="00EA433B"/>
    <w:rsid w:val="00EB1F4E"/>
    <w:rsid w:val="00EB1F65"/>
    <w:rsid w:val="00ED45BB"/>
    <w:rsid w:val="00EE0AE8"/>
    <w:rsid w:val="00EE3BFC"/>
    <w:rsid w:val="00EE3F27"/>
    <w:rsid w:val="00F02A5E"/>
    <w:rsid w:val="00F039FD"/>
    <w:rsid w:val="00F065D1"/>
    <w:rsid w:val="00F06D73"/>
    <w:rsid w:val="00F30D0B"/>
    <w:rsid w:val="00F3478F"/>
    <w:rsid w:val="00F37EA1"/>
    <w:rsid w:val="00F50126"/>
    <w:rsid w:val="00F5455D"/>
    <w:rsid w:val="00F734E9"/>
    <w:rsid w:val="00F85EA0"/>
    <w:rsid w:val="00F870D5"/>
    <w:rsid w:val="00F94B54"/>
    <w:rsid w:val="00F94F63"/>
    <w:rsid w:val="00FA0354"/>
    <w:rsid w:val="00FD3145"/>
    <w:rsid w:val="00FD4BD0"/>
    <w:rsid w:val="00FD62B8"/>
    <w:rsid w:val="00FF5DFB"/>
    <w:rsid w:val="21771963"/>
    <w:rsid w:val="23ED2F72"/>
    <w:rsid w:val="4EAD80BB"/>
    <w:rsid w:val="6F80DCB1"/>
    <w:rsid w:val="790D32C1"/>
    <w:rsid w:val="7F88C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B0705F"/>
  <w15:docId w15:val="{A927D8DA-D226-45FA-9C95-D472147C8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5CD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paragraph" w:styleId="Paragrafoelenco">
    <w:name w:val="List Paragraph"/>
    <w:basedOn w:val="Normale"/>
    <w:uiPriority w:val="34"/>
    <w:qFormat/>
    <w:rsid w:val="007834DB"/>
    <w:pPr>
      <w:ind w:left="720"/>
      <w:contextualSpacing/>
    </w:pPr>
  </w:style>
  <w:style w:type="paragraph" w:customStyle="1" w:styleId="Default">
    <w:name w:val="Default"/>
    <w:rsid w:val="007834D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834DB"/>
    <w:rPr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783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unhideWhenUsed/>
    <w:rsid w:val="00E606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606ED"/>
    <w:rPr>
      <w:rFonts w:asciiTheme="minorHAnsi" w:eastAsiaTheme="minorHAnsi" w:hAnsiTheme="minorHAnsi" w:cstheme="minorBid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06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06ED"/>
    <w:rPr>
      <w:rFonts w:asciiTheme="minorHAnsi" w:eastAsiaTheme="minorHAnsi" w:hAnsiTheme="minorHAnsi" w:cstheme="minorBidi"/>
      <w:b/>
      <w:bCs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867B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0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leone.AREA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Progetto xmlns="d305ef88-c5f2-4a9e-83c1-95da979bd694" xsi:nil="true"/>
    <Tecnologia xmlns="d305ef88-c5f2-4a9e-83c1-95da979bd69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Relazione" ma:contentTypeID="0x010100D807E18B895E87488ABD5FC3ACC36DE900652B4BBA3A35964296F0F6DBE8AC248B" ma:contentTypeVersion="3" ma:contentTypeDescription="Modello di relazione da associare poi eventualmente ad un elemento della lista ChangeLog" ma:contentTypeScope="" ma:versionID="0fd75422631267f74e3a559ef2188b43">
  <xsd:schema xmlns:xsd="http://www.w3.org/2001/XMLSchema" xmlns:xs="http://www.w3.org/2001/XMLSchema" xmlns:p="http://schemas.microsoft.com/office/2006/metadata/properties" xmlns:ns2="d305ef88-c5f2-4a9e-83c1-95da979bd694" targetNamespace="http://schemas.microsoft.com/office/2006/metadata/properties" ma:root="true" ma:fieldsID="1afbe3842a0725d0efc69dda9587aea8" ns2:_="">
    <xsd:import namespace="d305ef88-c5f2-4a9e-83c1-95da979bd694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Progetto" minOccurs="0"/>
                <xsd:element ref="ns2:Tecnologi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Progetto" ma:index="9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Tecnologia" ma:index="10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88375F-CDE9-474F-B6F7-5424BC69CA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73E020A-9DA5-4E7B-9C42-8EFF72358610}"/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intestata.dotx</Template>
  <TotalTime>0</TotalTime>
  <Pages>2</Pages>
  <Words>418</Words>
  <Characters>2551</Characters>
  <Application>Microsoft Office Word</Application>
  <DocSecurity>0</DocSecurity>
  <Lines>44</Lines>
  <Paragraphs>21</Paragraphs>
  <ScaleCrop>false</ScaleCrop>
  <Company>AREA Science Park</Company>
  <LinksUpToDate>false</LinksUpToDate>
  <CharactersWithSpaces>2948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Gaia Monteleone</dc:creator>
  <cp:keywords/>
  <dc:description/>
  <cp:lastModifiedBy>Pulcini Serena</cp:lastModifiedBy>
  <cp:revision>2</cp:revision>
  <cp:lastPrinted>2019-02-27T23:37:00Z</cp:lastPrinted>
  <dcterms:created xsi:type="dcterms:W3CDTF">2023-12-05T11:12:00Z</dcterms:created>
  <dcterms:modified xsi:type="dcterms:W3CDTF">2023-12-05T11:12:00Z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0x010100D807E18B895E87488ABD5FC3ACC36DE900652B4BBA3A35964296F0F6DBE8AC248B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