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AB827" w14:textId="77777777" w:rsidR="00FD3145" w:rsidRPr="006C0BC7" w:rsidRDefault="00FD3145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05D37233" w14:textId="77777777" w:rsidR="00AE5CDC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Ufficio Pianificazione, Performance e Appalti</w:t>
      </w:r>
    </w:p>
    <w:p w14:paraId="4520370C" w14:textId="4F72E54C" w:rsidR="00F37EA1" w:rsidRDefault="00AE5CDC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AE5CDC">
        <w:rPr>
          <w:rFonts w:ascii="Calibri" w:hAnsi="Calibri" w:cs="Arial"/>
          <w:b/>
          <w:bCs/>
          <w:color w:val="000000"/>
          <w:sz w:val="24"/>
          <w:szCs w:val="24"/>
        </w:rPr>
        <w:t>Sezione Affari Istituzionali, Appalti, Processi e Sistemi Informativi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43791470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esperto </w:t>
      </w:r>
      <w:r>
        <w:rPr>
          <w:rFonts w:ascii="Calibri" w:hAnsi="Calibri" w:cs="Arial"/>
          <w:color w:val="000000"/>
          <w:sz w:val="24"/>
          <w:szCs w:val="24"/>
        </w:rPr>
        <w:t xml:space="preserve">in </w:t>
      </w:r>
      <w:r w:rsidR="00E07A8A" w:rsidRPr="00E07A8A">
        <w:rPr>
          <w:rFonts w:ascii="Calibri" w:hAnsi="Calibri" w:cs="Arial"/>
          <w:color w:val="000000"/>
          <w:sz w:val="24"/>
          <w:szCs w:val="24"/>
        </w:rPr>
        <w:t>diritto societario, diritto amminis</w:t>
      </w:r>
      <w:r w:rsidR="00E07A8A" w:rsidRPr="00CA2057">
        <w:rPr>
          <w:rFonts w:ascii="Calibri" w:hAnsi="Calibri" w:cs="Arial"/>
          <w:color w:val="000000"/>
          <w:sz w:val="24"/>
          <w:szCs w:val="24"/>
        </w:rPr>
        <w:t>trativo</w:t>
      </w:r>
      <w:r w:rsidR="00CA2057">
        <w:rPr>
          <w:rFonts w:ascii="Calibri" w:hAnsi="Calibri" w:cs="Arial"/>
          <w:color w:val="000000"/>
          <w:sz w:val="24"/>
          <w:szCs w:val="24"/>
        </w:rPr>
        <w:t xml:space="preserve"> e</w:t>
      </w:r>
      <w:r w:rsidR="00E07A8A" w:rsidRPr="00CA2057">
        <w:rPr>
          <w:rFonts w:ascii="Calibri" w:hAnsi="Calibri" w:cs="Arial"/>
          <w:color w:val="000000"/>
          <w:sz w:val="24"/>
          <w:szCs w:val="24"/>
        </w:rPr>
        <w:t xml:space="preserve"> società consortili </w:t>
      </w:r>
      <w:r w:rsidRPr="00CA2057">
        <w:rPr>
          <w:rFonts w:ascii="Calibri" w:hAnsi="Calibri" w:cs="Arial"/>
          <w:color w:val="000000"/>
          <w:sz w:val="24"/>
          <w:szCs w:val="24"/>
        </w:rPr>
        <w:t>(</w:t>
      </w:r>
      <w:r w:rsidRPr="00CA2057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 w:rsidRPr="00CA2057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r w:rsidR="00CA2057" w:rsidRPr="00CA2057">
        <w:rPr>
          <w:rFonts w:ascii="Calibri" w:hAnsi="Calibri" w:cs="Arial"/>
          <w:b/>
          <w:color w:val="000000"/>
          <w:sz w:val="24"/>
          <w:szCs w:val="24"/>
        </w:rPr>
        <w:t>C5/2020</w:t>
      </w:r>
      <w:r w:rsidRPr="00CA2057">
        <w:rPr>
          <w:rFonts w:ascii="Calibri" w:hAnsi="Calibri" w:cs="Arial"/>
          <w:color w:val="000000"/>
          <w:sz w:val="24"/>
          <w:szCs w:val="24"/>
        </w:rPr>
        <w:t>)</w:t>
      </w:r>
      <w:bookmarkEnd w:id="1"/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CA2057">
      <w:pPr>
        <w:pStyle w:val="Paragrafoelenco"/>
        <w:numPr>
          <w:ilvl w:val="0"/>
          <w:numId w:val="4"/>
        </w:numPr>
        <w:spacing w:before="120" w:after="0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CA2057">
      <w:pPr>
        <w:pStyle w:val="Paragrafoelenco"/>
        <w:numPr>
          <w:ilvl w:val="0"/>
          <w:numId w:val="4"/>
        </w:numPr>
        <w:spacing w:before="120" w:after="0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CA2057">
      <w:pPr>
        <w:pStyle w:val="Paragrafoelenco"/>
        <w:numPr>
          <w:ilvl w:val="0"/>
          <w:numId w:val="4"/>
        </w:numPr>
        <w:spacing w:before="120" w:after="0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CA2057">
      <w:pPr>
        <w:pStyle w:val="Paragrafoelenco"/>
        <w:numPr>
          <w:ilvl w:val="0"/>
          <w:numId w:val="4"/>
        </w:numPr>
        <w:spacing w:before="120" w:after="0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CA2057">
      <w:pPr>
        <w:pStyle w:val="Paragrafoelenco"/>
        <w:numPr>
          <w:ilvl w:val="0"/>
          <w:numId w:val="4"/>
        </w:numPr>
        <w:spacing w:before="120" w:after="0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CA2057">
      <w:pPr>
        <w:pStyle w:val="Paragrafoelenco"/>
        <w:numPr>
          <w:ilvl w:val="0"/>
          <w:numId w:val="4"/>
        </w:numPr>
        <w:spacing w:before="120" w:after="0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lastRenderedPageBreak/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CA2057">
      <w:pPr>
        <w:pStyle w:val="Paragrafoelenco"/>
        <w:numPr>
          <w:ilvl w:val="0"/>
          <w:numId w:val="4"/>
        </w:numPr>
        <w:spacing w:before="120" w:after="0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Pr="00CA2057" w:rsidRDefault="00FD3145" w:rsidP="00CA2057">
      <w:pPr>
        <w:pStyle w:val="Paragrafoelenco"/>
        <w:numPr>
          <w:ilvl w:val="0"/>
          <w:numId w:val="4"/>
        </w:numPr>
        <w:spacing w:before="120" w:after="0"/>
        <w:contextualSpacing w:val="0"/>
        <w:jc w:val="both"/>
        <w:rPr>
          <w:rFonts w:cstheme="minorHAnsi"/>
          <w:sz w:val="24"/>
          <w:szCs w:val="24"/>
        </w:rPr>
      </w:pPr>
      <w:r w:rsidRPr="00675DF9">
        <w:rPr>
          <w:rFonts w:cstheme="minorHAnsi"/>
          <w:sz w:val="24"/>
          <w:szCs w:val="24"/>
        </w:rPr>
        <w:t>di n</w:t>
      </w:r>
      <w:r w:rsidRPr="00CA2057">
        <w:rPr>
          <w:rFonts w:cstheme="minorHAnsi"/>
          <w:sz w:val="24"/>
          <w:szCs w:val="24"/>
        </w:rPr>
        <w:t>on essere sottoposto a procedimenti penali;</w:t>
      </w:r>
    </w:p>
    <w:p w14:paraId="54265AD0" w14:textId="77777777" w:rsidR="00DA754F" w:rsidRPr="00CA2057" w:rsidRDefault="00DA754F" w:rsidP="00CA2057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CA2057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091D0E53" w14:textId="3BFAA306" w:rsidR="00CA2057" w:rsidRPr="00CA2057" w:rsidRDefault="00CA2057" w:rsidP="00CA2057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CA2057">
        <w:rPr>
          <w:rFonts w:cstheme="minorHAnsi"/>
          <w:sz w:val="24"/>
          <w:szCs w:val="24"/>
        </w:rPr>
        <w:t>di essere in possesso di almeno cinque anni di pratica presso studi legali specializzati o presso uffici legali di società quotate o a partecipazione pubblica;</w:t>
      </w:r>
    </w:p>
    <w:p w14:paraId="3ABB3C07" w14:textId="77777777" w:rsidR="00CA2057" w:rsidRPr="00CA2057" w:rsidRDefault="00CA2057" w:rsidP="00CA2057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CA2057">
        <w:rPr>
          <w:rFonts w:cstheme="minorHAnsi"/>
          <w:sz w:val="24"/>
          <w:szCs w:val="24"/>
        </w:rPr>
        <w:t>di essere disponibile allo svolgimento della prestazione a far data dal 1° settembre 2020;</w:t>
      </w:r>
    </w:p>
    <w:p w14:paraId="70A3575D" w14:textId="0CE59F95" w:rsidR="00FD3145" w:rsidRDefault="00FD3145" w:rsidP="00CA2057">
      <w:pPr>
        <w:pStyle w:val="Paragrafoelenco"/>
        <w:numPr>
          <w:ilvl w:val="0"/>
          <w:numId w:val="4"/>
        </w:numPr>
        <w:spacing w:before="120" w:after="0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CA2057">
        <w:rPr>
          <w:rFonts w:ascii="Calibri" w:hAnsi="Calibri" w:cs="Arial"/>
          <w:color w:val="000000"/>
          <w:sz w:val="24"/>
          <w:szCs w:val="24"/>
        </w:rPr>
        <w:t>C5/2020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6589DE78" w:rsidR="00FD3145" w:rsidRDefault="00FD3145" w:rsidP="00CA2057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CA2057">
        <w:rPr>
          <w:rFonts w:ascii="Calibri" w:hAnsi="Calibri" w:cs="Arial"/>
          <w:color w:val="000000"/>
          <w:sz w:val="24"/>
          <w:szCs w:val="24"/>
        </w:rPr>
        <w:t xml:space="preserve">C5/2020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5070D4">
        <w:tc>
          <w:tcPr>
            <w:tcW w:w="4889" w:type="dxa"/>
          </w:tcPr>
          <w:p w14:paraId="462A3439" w14:textId="77777777" w:rsidR="00FD3145" w:rsidRPr="00E07A8A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07A8A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E07A8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07A8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E07A8A" w:rsidRDefault="00FD3145" w:rsidP="005070D4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E07A8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5070D4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5070D4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769008" w14:textId="77777777" w:rsidR="000B236D" w:rsidRDefault="000B236D" w:rsidP="00EA00D8">
      <w:pPr>
        <w:spacing w:after="0" w:line="240" w:lineRule="auto"/>
      </w:pPr>
      <w:r>
        <w:separator/>
      </w:r>
    </w:p>
  </w:endnote>
  <w:endnote w:type="continuationSeparator" w:id="0">
    <w:p w14:paraId="54EF510C" w14:textId="77777777" w:rsidR="000B236D" w:rsidRDefault="000B236D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2E99C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591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C545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9E5B1F0" w14:textId="77777777" w:rsidR="005F7CC1" w:rsidRDefault="005F7CC1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693BBE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71E0590B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B7E5C" w14:textId="77777777" w:rsidR="000B236D" w:rsidRDefault="000B236D" w:rsidP="00EA00D8">
      <w:pPr>
        <w:spacing w:after="0" w:line="240" w:lineRule="auto"/>
      </w:pPr>
      <w:r>
        <w:separator/>
      </w:r>
    </w:p>
  </w:footnote>
  <w:footnote w:type="continuationSeparator" w:id="0">
    <w:p w14:paraId="327EE0D4" w14:textId="77777777" w:rsidR="000B236D" w:rsidRDefault="000B236D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D81BA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0145F" w14:textId="46C4E146" w:rsidR="005F7CC1" w:rsidRPr="00EB5AC4" w:rsidRDefault="005F7CC1" w:rsidP="00EB5AC4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8A926" w14:textId="1BFA717C" w:rsidR="005F7CC1" w:rsidRDefault="005F7CC1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5F7CC1" w:rsidRDefault="005F7C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3"/>
  </w:num>
  <w:num w:numId="4">
    <w:abstractNumId w:val="3"/>
  </w:num>
  <w:num w:numId="5">
    <w:abstractNumId w:val="22"/>
  </w:num>
  <w:num w:numId="6">
    <w:abstractNumId w:val="27"/>
  </w:num>
  <w:num w:numId="7">
    <w:abstractNumId w:val="20"/>
  </w:num>
  <w:num w:numId="8">
    <w:abstractNumId w:val="15"/>
  </w:num>
  <w:num w:numId="9">
    <w:abstractNumId w:val="26"/>
  </w:num>
  <w:num w:numId="10">
    <w:abstractNumId w:val="17"/>
  </w:num>
  <w:num w:numId="11">
    <w:abstractNumId w:val="5"/>
  </w:num>
  <w:num w:numId="12">
    <w:abstractNumId w:val="6"/>
  </w:num>
  <w:num w:numId="13">
    <w:abstractNumId w:val="21"/>
  </w:num>
  <w:num w:numId="14">
    <w:abstractNumId w:val="13"/>
  </w:num>
  <w:num w:numId="15">
    <w:abstractNumId w:val="2"/>
  </w:num>
  <w:num w:numId="16">
    <w:abstractNumId w:val="10"/>
  </w:num>
  <w:num w:numId="17">
    <w:abstractNumId w:val="4"/>
  </w:num>
  <w:num w:numId="18">
    <w:abstractNumId w:val="18"/>
  </w:num>
  <w:num w:numId="19">
    <w:abstractNumId w:val="12"/>
  </w:num>
  <w:num w:numId="20">
    <w:abstractNumId w:val="11"/>
  </w:num>
  <w:num w:numId="21">
    <w:abstractNumId w:val="24"/>
  </w:num>
  <w:num w:numId="22">
    <w:abstractNumId w:val="25"/>
  </w:num>
  <w:num w:numId="23">
    <w:abstractNumId w:val="1"/>
  </w:num>
  <w:num w:numId="24">
    <w:abstractNumId w:val="9"/>
  </w:num>
  <w:num w:numId="25">
    <w:abstractNumId w:val="19"/>
  </w:num>
  <w:num w:numId="26">
    <w:abstractNumId w:val="16"/>
  </w:num>
  <w:num w:numId="27">
    <w:abstractNumId w:val="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754BF"/>
    <w:rsid w:val="00077A3C"/>
    <w:rsid w:val="00086169"/>
    <w:rsid w:val="0009737A"/>
    <w:rsid w:val="000B236D"/>
    <w:rsid w:val="000B63CC"/>
    <w:rsid w:val="000C435F"/>
    <w:rsid w:val="000D66B6"/>
    <w:rsid w:val="000D7630"/>
    <w:rsid w:val="000E7B1F"/>
    <w:rsid w:val="0012734B"/>
    <w:rsid w:val="00144640"/>
    <w:rsid w:val="001743E1"/>
    <w:rsid w:val="001950C2"/>
    <w:rsid w:val="001C41BA"/>
    <w:rsid w:val="00223957"/>
    <w:rsid w:val="00270534"/>
    <w:rsid w:val="00277641"/>
    <w:rsid w:val="002D5686"/>
    <w:rsid w:val="002D56FC"/>
    <w:rsid w:val="002E2BC6"/>
    <w:rsid w:val="002F5FC1"/>
    <w:rsid w:val="00302A89"/>
    <w:rsid w:val="00303FC1"/>
    <w:rsid w:val="00320772"/>
    <w:rsid w:val="00323EDD"/>
    <w:rsid w:val="003358CE"/>
    <w:rsid w:val="00344433"/>
    <w:rsid w:val="00350E05"/>
    <w:rsid w:val="0037220A"/>
    <w:rsid w:val="003806E8"/>
    <w:rsid w:val="0038122D"/>
    <w:rsid w:val="00382613"/>
    <w:rsid w:val="00385ECD"/>
    <w:rsid w:val="003A3BBD"/>
    <w:rsid w:val="003A5860"/>
    <w:rsid w:val="003B2541"/>
    <w:rsid w:val="003B352F"/>
    <w:rsid w:val="003C1F12"/>
    <w:rsid w:val="003E46A0"/>
    <w:rsid w:val="00405B5B"/>
    <w:rsid w:val="004153C0"/>
    <w:rsid w:val="0041641A"/>
    <w:rsid w:val="00430AE1"/>
    <w:rsid w:val="00452B4B"/>
    <w:rsid w:val="00453B40"/>
    <w:rsid w:val="004676DE"/>
    <w:rsid w:val="00480E0D"/>
    <w:rsid w:val="00490B45"/>
    <w:rsid w:val="004B03E4"/>
    <w:rsid w:val="004C5453"/>
    <w:rsid w:val="004D4697"/>
    <w:rsid w:val="004E0F58"/>
    <w:rsid w:val="00502A91"/>
    <w:rsid w:val="00504654"/>
    <w:rsid w:val="00516578"/>
    <w:rsid w:val="005169A7"/>
    <w:rsid w:val="00530CBE"/>
    <w:rsid w:val="0055266D"/>
    <w:rsid w:val="005701FA"/>
    <w:rsid w:val="005721DF"/>
    <w:rsid w:val="00577602"/>
    <w:rsid w:val="00583DB9"/>
    <w:rsid w:val="005A7755"/>
    <w:rsid w:val="005F1142"/>
    <w:rsid w:val="005F735D"/>
    <w:rsid w:val="005F7CC1"/>
    <w:rsid w:val="006044E2"/>
    <w:rsid w:val="00626663"/>
    <w:rsid w:val="0062778F"/>
    <w:rsid w:val="00634D3A"/>
    <w:rsid w:val="006433F2"/>
    <w:rsid w:val="00651594"/>
    <w:rsid w:val="00667FE7"/>
    <w:rsid w:val="00670E4E"/>
    <w:rsid w:val="00685422"/>
    <w:rsid w:val="0069719C"/>
    <w:rsid w:val="006A1E34"/>
    <w:rsid w:val="006B1D2B"/>
    <w:rsid w:val="006D7156"/>
    <w:rsid w:val="00700F3A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4B8C"/>
    <w:rsid w:val="007D76E3"/>
    <w:rsid w:val="007F4584"/>
    <w:rsid w:val="00812E59"/>
    <w:rsid w:val="00813C24"/>
    <w:rsid w:val="008210B8"/>
    <w:rsid w:val="0085226F"/>
    <w:rsid w:val="008909D6"/>
    <w:rsid w:val="008D6D8A"/>
    <w:rsid w:val="008F401D"/>
    <w:rsid w:val="008F62B8"/>
    <w:rsid w:val="008F69E1"/>
    <w:rsid w:val="00901CC9"/>
    <w:rsid w:val="00904533"/>
    <w:rsid w:val="00926CD5"/>
    <w:rsid w:val="00933688"/>
    <w:rsid w:val="00942295"/>
    <w:rsid w:val="00991863"/>
    <w:rsid w:val="009936CE"/>
    <w:rsid w:val="009A3D94"/>
    <w:rsid w:val="009B0500"/>
    <w:rsid w:val="009B0AF1"/>
    <w:rsid w:val="009C47CD"/>
    <w:rsid w:val="009D636A"/>
    <w:rsid w:val="00A01343"/>
    <w:rsid w:val="00A02391"/>
    <w:rsid w:val="00A121C1"/>
    <w:rsid w:val="00A32604"/>
    <w:rsid w:val="00A47F43"/>
    <w:rsid w:val="00A72357"/>
    <w:rsid w:val="00A75FC2"/>
    <w:rsid w:val="00A76241"/>
    <w:rsid w:val="00A8604F"/>
    <w:rsid w:val="00AA60E5"/>
    <w:rsid w:val="00AC3573"/>
    <w:rsid w:val="00AC379B"/>
    <w:rsid w:val="00AE5CDC"/>
    <w:rsid w:val="00AF3F46"/>
    <w:rsid w:val="00B00D8E"/>
    <w:rsid w:val="00B16D49"/>
    <w:rsid w:val="00B3189D"/>
    <w:rsid w:val="00B338CF"/>
    <w:rsid w:val="00B604BD"/>
    <w:rsid w:val="00B720CD"/>
    <w:rsid w:val="00B74D65"/>
    <w:rsid w:val="00B9346E"/>
    <w:rsid w:val="00BA3B01"/>
    <w:rsid w:val="00BD6181"/>
    <w:rsid w:val="00BD7360"/>
    <w:rsid w:val="00BD79E7"/>
    <w:rsid w:val="00BF4EEC"/>
    <w:rsid w:val="00C030A5"/>
    <w:rsid w:val="00C142B9"/>
    <w:rsid w:val="00C257B6"/>
    <w:rsid w:val="00C401A8"/>
    <w:rsid w:val="00C63A26"/>
    <w:rsid w:val="00C67D98"/>
    <w:rsid w:val="00C73866"/>
    <w:rsid w:val="00CA2057"/>
    <w:rsid w:val="00CB622C"/>
    <w:rsid w:val="00CC79D6"/>
    <w:rsid w:val="00CD6F73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96AD1"/>
    <w:rsid w:val="00DA019B"/>
    <w:rsid w:val="00DA5041"/>
    <w:rsid w:val="00DA754F"/>
    <w:rsid w:val="00DD5018"/>
    <w:rsid w:val="00DD689A"/>
    <w:rsid w:val="00DE4505"/>
    <w:rsid w:val="00DE7BC9"/>
    <w:rsid w:val="00E05447"/>
    <w:rsid w:val="00E07A8A"/>
    <w:rsid w:val="00E154D3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1F65"/>
    <w:rsid w:val="00EB5AC4"/>
    <w:rsid w:val="00EE0AE8"/>
    <w:rsid w:val="00EE3BFC"/>
    <w:rsid w:val="00EE3F27"/>
    <w:rsid w:val="00F02A5E"/>
    <w:rsid w:val="00F039FD"/>
    <w:rsid w:val="00F06D73"/>
    <w:rsid w:val="00F30D0B"/>
    <w:rsid w:val="00F32A5E"/>
    <w:rsid w:val="00F37EA1"/>
    <w:rsid w:val="00F50126"/>
    <w:rsid w:val="00F5455D"/>
    <w:rsid w:val="00F85EA0"/>
    <w:rsid w:val="00F87369"/>
    <w:rsid w:val="00F94B54"/>
    <w:rsid w:val="00F94F63"/>
    <w:rsid w:val="00FA0354"/>
    <w:rsid w:val="00FA3F73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3B0705F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CD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830E0B351144FB5B74F14A7DEAD7A" ma:contentTypeVersion="8" ma:contentTypeDescription="Creare un nuovo documento." ma:contentTypeScope="" ma:versionID="331719cdbc5ab104d64e85f6feb275ca">
  <xsd:schema xmlns:xsd="http://www.w3.org/2001/XMLSchema" xmlns:xs="http://www.w3.org/2001/XMLSchema" xmlns:p="http://schemas.microsoft.com/office/2006/metadata/properties" xmlns:ns1="http://schemas.microsoft.com/sharepoint/v3" xmlns:ns2="3d4ffb0d-68bf-4b68-99f7-1eb25ffe2d97" xmlns:ns3="25854a59-c3d6-4358-97aa-a72cf12e35a7" targetNamespace="http://schemas.microsoft.com/office/2006/metadata/properties" ma:root="true" ma:fieldsID="f8653964ca3246bc5030ff42043ccdbb" ns1:_="" ns2:_="" ns3:_="">
    <xsd:import namespace="http://schemas.microsoft.com/sharepoint/v3"/>
    <xsd:import namespace="3d4ffb0d-68bf-4b68-99f7-1eb25ffe2d97"/>
    <xsd:import namespace="25854a59-c3d6-4358-97aa-a72cf12e35a7"/>
    <xsd:element name="properties">
      <xsd:complexType>
        <xsd:sequence>
          <xsd:element name="documentManagement">
            <xsd:complexType>
              <xsd:all>
                <xsd:element ref="ns2:Tipologia_documento" minOccurs="0"/>
                <xsd:element ref="ns2:Lingua_x0020_documento" minOccurs="0"/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Responsabile"/>
                <xsd:element ref="ns3:Descrizione"/>
                <xsd:element ref="ns3:Sintetic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7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Tipologia_documento" ma:index="2" nillable="true" ma:displayName="Tipologia" ma:default="Loghi e modelli" ma:format="Dropdown" ma:internalName="Tipologia_documento">
      <xsd:simpleType>
        <xsd:restriction base="dms:Choice">
          <xsd:enumeration value="Loghi e modelli"/>
          <xsd:enumeration value="Testi ufficiali"/>
          <xsd:enumeration value="Materiali di comunicazione"/>
          <xsd:enumeration value="Piano di marketing"/>
          <xsd:enumeration value="Organizzazione eventi"/>
        </xsd:restriction>
      </xsd:simpleType>
    </xsd:element>
    <xsd:element name="Lingua_x0020_documento" ma:index="3" nillable="true" ma:displayName="Lingua documento" ma:default="Italiano" ma:format="RadioButtons" ma:internalName="Lingua_x0020_documento">
      <xsd:simpleType>
        <xsd:restriction base="dms:Choice">
          <xsd:enumeration value="Italiano"/>
          <xsd:enumeration value="Inglese"/>
          <xsd:enumeration value="Italiano/sloveno"/>
        </xsd:restriction>
      </xsd:simpleType>
    </xsd:element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54a59-c3d6-4358-97aa-a72cf12e35a7" elementFormDefault="qualified">
    <xsd:import namespace="http://schemas.microsoft.com/office/2006/documentManagement/types"/>
    <xsd:import namespace="http://schemas.microsoft.com/office/infopath/2007/PartnerControls"/>
    <xsd:element name="Responsabile" ma:index="15" ma:displayName="Responsabile" ma:indexed="true" ma:list="UserInfo" ma:SharePointGroup="0" ma:internalName="Responsabi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zione" ma:index="16" ma:displayName="Descrizione" ma:internalName="Descrizione">
      <xsd:simpleType>
        <xsd:restriction base="dms:Note">
          <xsd:maxLength value="255"/>
        </xsd:restriction>
      </xsd:simpleType>
    </xsd:element>
    <xsd:element name="Sintetica" ma:index="17" nillable="true" ma:displayName="Sintetica" ma:default="SI" ma:format="RadioButtons" ma:internalName="Sintetica">
      <xsd:simpleType>
        <xsd:restriction base="dms:Choice">
          <xsd:enumeration value="SI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9C795C7-DA6B-4595-82B9-85C5F95BE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4ffb0d-68bf-4b68-99f7-1eb25ffe2d97"/>
    <ds:schemaRef ds:uri="25854a59-c3d6-4358-97aa-a72cf12e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E2AA4E-EEF4-4265-B330-04260F407551}"/>
</file>

<file path=customXml/itemProps4.xml><?xml version="1.0" encoding="utf-8"?>
<ds:datastoreItem xmlns:ds="http://schemas.openxmlformats.org/officeDocument/2006/customXml" ds:itemID="{9B88375F-CDE9-474F-B6F7-5424BC69CAB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65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3001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Gaia Monteleone</cp:lastModifiedBy>
  <cp:revision>13</cp:revision>
  <cp:lastPrinted>2019-02-27T14:37:00Z</cp:lastPrinted>
  <dcterms:created xsi:type="dcterms:W3CDTF">2020-02-17T14:28:00Z</dcterms:created>
  <dcterms:modified xsi:type="dcterms:W3CDTF">2020-07-10T09:02:00Z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